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8E370" w14:textId="77777777" w:rsidR="004805C8" w:rsidRDefault="004805C8" w:rsidP="004805C8">
      <w:pPr>
        <w:spacing w:line="360" w:lineRule="auto"/>
        <w:jc w:val="center"/>
        <w:rPr>
          <w:rFonts w:ascii="Arial" w:hAnsi="Arial" w:cs="Arial"/>
          <w:b/>
          <w:szCs w:val="24"/>
        </w:rPr>
      </w:pPr>
      <w:r w:rsidRPr="004813AA">
        <w:rPr>
          <w:rFonts w:ascii="Arial" w:hAnsi="Arial" w:cs="Arial"/>
          <w:b/>
          <w:szCs w:val="24"/>
        </w:rPr>
        <w:t>PROYECTO DE DECLARACIÓN</w:t>
      </w:r>
    </w:p>
    <w:p w14:paraId="48FA1F72" w14:textId="77777777" w:rsidR="004805C8" w:rsidRDefault="004805C8" w:rsidP="004805C8">
      <w:pPr>
        <w:spacing w:line="360" w:lineRule="auto"/>
        <w:rPr>
          <w:rFonts w:ascii="Arial" w:hAnsi="Arial" w:cs="Arial"/>
          <w:b/>
          <w:szCs w:val="24"/>
        </w:rPr>
      </w:pPr>
    </w:p>
    <w:p w14:paraId="3E953780" w14:textId="77777777" w:rsidR="004805C8" w:rsidRPr="004813AA" w:rsidRDefault="004805C8" w:rsidP="004805C8">
      <w:pPr>
        <w:spacing w:line="360" w:lineRule="auto"/>
        <w:rPr>
          <w:rFonts w:ascii="Arial" w:hAnsi="Arial" w:cs="Arial"/>
          <w:szCs w:val="24"/>
        </w:rPr>
      </w:pPr>
      <w:r w:rsidRPr="004813AA">
        <w:rPr>
          <w:rFonts w:ascii="Arial" w:hAnsi="Arial" w:cs="Arial"/>
          <w:szCs w:val="24"/>
        </w:rPr>
        <w:t xml:space="preserve">La Legislatura de la Ciudad Autónoma de Buenos Aires conmemora el Día </w:t>
      </w:r>
      <w:r>
        <w:rPr>
          <w:rFonts w:ascii="Arial" w:hAnsi="Arial" w:cs="Arial"/>
          <w:szCs w:val="24"/>
        </w:rPr>
        <w:t>Nacional del Productor de Radio y Televisión</w:t>
      </w:r>
      <w:r w:rsidRPr="004813AA">
        <w:rPr>
          <w:rFonts w:ascii="Arial" w:hAnsi="Arial" w:cs="Arial"/>
          <w:szCs w:val="24"/>
        </w:rPr>
        <w:t xml:space="preserve"> que se celebra el </w:t>
      </w:r>
      <w:r>
        <w:rPr>
          <w:rFonts w:ascii="Arial" w:hAnsi="Arial" w:cs="Arial"/>
          <w:szCs w:val="24"/>
        </w:rPr>
        <w:t xml:space="preserve">6 de diciembre </w:t>
      </w:r>
      <w:r w:rsidRPr="004813AA">
        <w:rPr>
          <w:rFonts w:ascii="Arial" w:hAnsi="Arial" w:cs="Arial"/>
          <w:szCs w:val="24"/>
        </w:rPr>
        <w:t>del corriente año.</w:t>
      </w:r>
    </w:p>
    <w:p w14:paraId="7D7EF03B" w14:textId="77777777" w:rsidR="004805C8" w:rsidRPr="004813AA" w:rsidRDefault="004805C8" w:rsidP="004805C8">
      <w:pPr>
        <w:spacing w:line="360" w:lineRule="auto"/>
        <w:rPr>
          <w:rFonts w:ascii="Arial" w:hAnsi="Arial" w:cs="Arial"/>
          <w:szCs w:val="24"/>
        </w:rPr>
      </w:pPr>
    </w:p>
    <w:p w14:paraId="09D2F342" w14:textId="77777777" w:rsidR="004805C8" w:rsidRPr="004813AA" w:rsidRDefault="004805C8" w:rsidP="004805C8">
      <w:pPr>
        <w:spacing w:line="360" w:lineRule="auto"/>
        <w:rPr>
          <w:rFonts w:ascii="Arial" w:hAnsi="Arial" w:cs="Arial"/>
          <w:szCs w:val="24"/>
        </w:rPr>
      </w:pPr>
    </w:p>
    <w:p w14:paraId="7CCAED23" w14:textId="77777777" w:rsidR="004805C8" w:rsidRPr="004813AA" w:rsidRDefault="004805C8" w:rsidP="004805C8">
      <w:pPr>
        <w:spacing w:line="360" w:lineRule="auto"/>
        <w:rPr>
          <w:rFonts w:ascii="Arial" w:hAnsi="Arial" w:cs="Arial"/>
          <w:szCs w:val="24"/>
        </w:rPr>
      </w:pPr>
    </w:p>
    <w:p w14:paraId="0FF84078" w14:textId="4BF29D52" w:rsidR="004805C8" w:rsidRDefault="004805C8" w:rsidP="004805C8">
      <w:pPr>
        <w:spacing w:line="360" w:lineRule="auto"/>
        <w:rPr>
          <w:rFonts w:ascii="Arial" w:hAnsi="Arial" w:cs="Arial"/>
          <w:szCs w:val="24"/>
        </w:rPr>
      </w:pPr>
    </w:p>
    <w:p w14:paraId="358A2DC1" w14:textId="110A0C39" w:rsidR="004805C8" w:rsidRDefault="004805C8" w:rsidP="004805C8">
      <w:pPr>
        <w:spacing w:line="360" w:lineRule="auto"/>
        <w:rPr>
          <w:rFonts w:ascii="Arial" w:hAnsi="Arial" w:cs="Arial"/>
          <w:szCs w:val="24"/>
        </w:rPr>
      </w:pPr>
    </w:p>
    <w:p w14:paraId="4983A8A5" w14:textId="5AE995C9" w:rsidR="004805C8" w:rsidRDefault="004805C8" w:rsidP="004805C8">
      <w:pPr>
        <w:spacing w:line="360" w:lineRule="auto"/>
        <w:rPr>
          <w:rFonts w:ascii="Arial" w:hAnsi="Arial" w:cs="Arial"/>
          <w:szCs w:val="24"/>
        </w:rPr>
      </w:pPr>
    </w:p>
    <w:p w14:paraId="4E2423AC" w14:textId="5B796DA7" w:rsidR="004805C8" w:rsidRDefault="004805C8" w:rsidP="004805C8">
      <w:pPr>
        <w:spacing w:line="360" w:lineRule="auto"/>
        <w:rPr>
          <w:rFonts w:ascii="Arial" w:hAnsi="Arial" w:cs="Arial"/>
          <w:szCs w:val="24"/>
        </w:rPr>
      </w:pPr>
    </w:p>
    <w:p w14:paraId="5C707649" w14:textId="6176A775" w:rsidR="004805C8" w:rsidRDefault="004805C8" w:rsidP="004805C8">
      <w:pPr>
        <w:spacing w:line="360" w:lineRule="auto"/>
        <w:rPr>
          <w:rFonts w:ascii="Arial" w:hAnsi="Arial" w:cs="Arial"/>
          <w:szCs w:val="24"/>
        </w:rPr>
      </w:pPr>
    </w:p>
    <w:p w14:paraId="200324A6" w14:textId="33A1B26C" w:rsidR="004805C8" w:rsidRDefault="004805C8" w:rsidP="004805C8">
      <w:pPr>
        <w:spacing w:line="360" w:lineRule="auto"/>
        <w:rPr>
          <w:rFonts w:ascii="Arial" w:hAnsi="Arial" w:cs="Arial"/>
          <w:szCs w:val="24"/>
        </w:rPr>
      </w:pPr>
    </w:p>
    <w:p w14:paraId="5D46A2F6" w14:textId="79E6AD60" w:rsidR="004805C8" w:rsidRDefault="004805C8" w:rsidP="004805C8">
      <w:pPr>
        <w:spacing w:line="360" w:lineRule="auto"/>
        <w:rPr>
          <w:rFonts w:ascii="Arial" w:hAnsi="Arial" w:cs="Arial"/>
          <w:szCs w:val="24"/>
        </w:rPr>
      </w:pPr>
    </w:p>
    <w:p w14:paraId="21963F4D" w14:textId="1C073787" w:rsidR="004805C8" w:rsidRDefault="004805C8" w:rsidP="004805C8">
      <w:pPr>
        <w:spacing w:line="360" w:lineRule="auto"/>
        <w:rPr>
          <w:rFonts w:ascii="Arial" w:hAnsi="Arial" w:cs="Arial"/>
          <w:szCs w:val="24"/>
        </w:rPr>
      </w:pPr>
    </w:p>
    <w:p w14:paraId="5BEA059E" w14:textId="3BE6547E" w:rsidR="004805C8" w:rsidRDefault="004805C8" w:rsidP="004805C8">
      <w:pPr>
        <w:spacing w:line="360" w:lineRule="auto"/>
        <w:rPr>
          <w:rFonts w:ascii="Arial" w:hAnsi="Arial" w:cs="Arial"/>
          <w:szCs w:val="24"/>
        </w:rPr>
      </w:pPr>
    </w:p>
    <w:p w14:paraId="0E44344D" w14:textId="69972F3C" w:rsidR="004805C8" w:rsidRDefault="004805C8" w:rsidP="004805C8">
      <w:pPr>
        <w:spacing w:line="360" w:lineRule="auto"/>
        <w:rPr>
          <w:rFonts w:ascii="Arial" w:hAnsi="Arial" w:cs="Arial"/>
          <w:szCs w:val="24"/>
        </w:rPr>
      </w:pPr>
    </w:p>
    <w:p w14:paraId="67FBF2A7" w14:textId="4798D30C" w:rsidR="004805C8" w:rsidRDefault="004805C8" w:rsidP="004805C8">
      <w:pPr>
        <w:spacing w:line="360" w:lineRule="auto"/>
        <w:rPr>
          <w:rFonts w:ascii="Arial" w:hAnsi="Arial" w:cs="Arial"/>
          <w:szCs w:val="24"/>
        </w:rPr>
      </w:pPr>
    </w:p>
    <w:p w14:paraId="4CE56028" w14:textId="16A6AE7C" w:rsidR="004805C8" w:rsidRDefault="004805C8" w:rsidP="004805C8">
      <w:pPr>
        <w:spacing w:line="360" w:lineRule="auto"/>
        <w:rPr>
          <w:rFonts w:ascii="Arial" w:hAnsi="Arial" w:cs="Arial"/>
          <w:szCs w:val="24"/>
        </w:rPr>
      </w:pPr>
    </w:p>
    <w:p w14:paraId="13807742" w14:textId="426BD8E5" w:rsidR="004805C8" w:rsidRDefault="004805C8" w:rsidP="004805C8">
      <w:pPr>
        <w:spacing w:line="360" w:lineRule="auto"/>
        <w:rPr>
          <w:rFonts w:ascii="Arial" w:hAnsi="Arial" w:cs="Arial"/>
          <w:szCs w:val="24"/>
        </w:rPr>
      </w:pPr>
    </w:p>
    <w:p w14:paraId="3E6CB2B1" w14:textId="6B10008C" w:rsidR="004805C8" w:rsidRDefault="004805C8" w:rsidP="004805C8">
      <w:pPr>
        <w:spacing w:line="360" w:lineRule="auto"/>
        <w:rPr>
          <w:rFonts w:ascii="Arial" w:hAnsi="Arial" w:cs="Arial"/>
          <w:szCs w:val="24"/>
        </w:rPr>
      </w:pPr>
    </w:p>
    <w:p w14:paraId="5FF1E94D" w14:textId="5E902548" w:rsidR="004805C8" w:rsidRDefault="004805C8" w:rsidP="004805C8">
      <w:pPr>
        <w:spacing w:line="360" w:lineRule="auto"/>
        <w:rPr>
          <w:rFonts w:ascii="Arial" w:hAnsi="Arial" w:cs="Arial"/>
          <w:szCs w:val="24"/>
        </w:rPr>
      </w:pPr>
    </w:p>
    <w:p w14:paraId="5AF33417" w14:textId="3F2236A4" w:rsidR="004805C8" w:rsidRDefault="004805C8" w:rsidP="004805C8">
      <w:pPr>
        <w:spacing w:line="360" w:lineRule="auto"/>
        <w:rPr>
          <w:rFonts w:ascii="Arial" w:hAnsi="Arial" w:cs="Arial"/>
          <w:szCs w:val="24"/>
        </w:rPr>
      </w:pPr>
    </w:p>
    <w:p w14:paraId="1E96F4B7" w14:textId="2036E0BB" w:rsidR="004805C8" w:rsidRDefault="004805C8" w:rsidP="004805C8">
      <w:pPr>
        <w:spacing w:line="360" w:lineRule="auto"/>
        <w:rPr>
          <w:rFonts w:ascii="Arial" w:hAnsi="Arial" w:cs="Arial"/>
          <w:szCs w:val="24"/>
        </w:rPr>
      </w:pPr>
    </w:p>
    <w:p w14:paraId="74582E03" w14:textId="75EA1F40" w:rsidR="004805C8" w:rsidRDefault="004805C8" w:rsidP="004805C8">
      <w:pPr>
        <w:spacing w:line="360" w:lineRule="auto"/>
        <w:rPr>
          <w:rFonts w:ascii="Arial" w:hAnsi="Arial" w:cs="Arial"/>
          <w:szCs w:val="24"/>
        </w:rPr>
      </w:pPr>
    </w:p>
    <w:p w14:paraId="31BDC553" w14:textId="5847CA5B" w:rsidR="004805C8" w:rsidRDefault="004805C8" w:rsidP="004805C8">
      <w:pPr>
        <w:spacing w:line="360" w:lineRule="auto"/>
        <w:rPr>
          <w:rFonts w:ascii="Arial" w:hAnsi="Arial" w:cs="Arial"/>
          <w:szCs w:val="24"/>
        </w:rPr>
      </w:pPr>
    </w:p>
    <w:p w14:paraId="552AF0A8" w14:textId="6B5F3093" w:rsidR="004805C8" w:rsidRDefault="004805C8" w:rsidP="004805C8">
      <w:pPr>
        <w:spacing w:line="360" w:lineRule="auto"/>
        <w:rPr>
          <w:rFonts w:ascii="Arial" w:hAnsi="Arial" w:cs="Arial"/>
          <w:szCs w:val="24"/>
        </w:rPr>
      </w:pPr>
    </w:p>
    <w:p w14:paraId="3DD7658C" w14:textId="0B5F864D" w:rsidR="004805C8" w:rsidRDefault="004805C8" w:rsidP="004805C8">
      <w:pPr>
        <w:spacing w:line="360" w:lineRule="auto"/>
        <w:rPr>
          <w:rFonts w:ascii="Arial" w:hAnsi="Arial" w:cs="Arial"/>
          <w:szCs w:val="24"/>
        </w:rPr>
      </w:pPr>
    </w:p>
    <w:p w14:paraId="6AAFF4AA" w14:textId="7B49FC8A" w:rsidR="004805C8" w:rsidRDefault="004805C8" w:rsidP="004805C8">
      <w:pPr>
        <w:spacing w:line="360" w:lineRule="auto"/>
        <w:rPr>
          <w:rFonts w:ascii="Arial" w:hAnsi="Arial" w:cs="Arial"/>
          <w:szCs w:val="24"/>
        </w:rPr>
      </w:pPr>
    </w:p>
    <w:p w14:paraId="606A31B7" w14:textId="650235C9" w:rsidR="004805C8" w:rsidRDefault="004805C8" w:rsidP="004805C8">
      <w:pPr>
        <w:spacing w:line="360" w:lineRule="auto"/>
        <w:rPr>
          <w:rFonts w:ascii="Arial" w:hAnsi="Arial" w:cs="Arial"/>
          <w:szCs w:val="24"/>
        </w:rPr>
      </w:pPr>
    </w:p>
    <w:p w14:paraId="20D646F9" w14:textId="576D87F6" w:rsidR="004805C8" w:rsidRDefault="004805C8" w:rsidP="004805C8">
      <w:pPr>
        <w:spacing w:line="360" w:lineRule="auto"/>
        <w:rPr>
          <w:rFonts w:ascii="Arial" w:hAnsi="Arial" w:cs="Arial"/>
          <w:szCs w:val="24"/>
        </w:rPr>
      </w:pPr>
    </w:p>
    <w:p w14:paraId="2005C97A" w14:textId="190F1062" w:rsidR="004805C8" w:rsidRDefault="004805C8" w:rsidP="004805C8">
      <w:pPr>
        <w:spacing w:line="360" w:lineRule="auto"/>
        <w:rPr>
          <w:rFonts w:ascii="Arial" w:hAnsi="Arial" w:cs="Arial"/>
          <w:szCs w:val="24"/>
        </w:rPr>
      </w:pPr>
    </w:p>
    <w:p w14:paraId="71F448E1" w14:textId="77777777" w:rsidR="004805C8" w:rsidRPr="004813AA" w:rsidRDefault="004805C8" w:rsidP="004805C8">
      <w:pPr>
        <w:spacing w:line="360" w:lineRule="auto"/>
        <w:rPr>
          <w:rFonts w:ascii="Arial" w:hAnsi="Arial" w:cs="Arial"/>
          <w:szCs w:val="24"/>
        </w:rPr>
      </w:pPr>
    </w:p>
    <w:p w14:paraId="41CDECAC" w14:textId="77777777" w:rsidR="004805C8" w:rsidRPr="004813AA" w:rsidRDefault="004805C8" w:rsidP="004805C8">
      <w:pPr>
        <w:spacing w:line="360" w:lineRule="auto"/>
        <w:rPr>
          <w:rFonts w:ascii="Arial" w:hAnsi="Arial" w:cs="Arial"/>
          <w:szCs w:val="24"/>
        </w:rPr>
      </w:pPr>
    </w:p>
    <w:p w14:paraId="13FD5B5A" w14:textId="77777777" w:rsidR="004805C8" w:rsidRPr="004813AA" w:rsidRDefault="004805C8" w:rsidP="004805C8">
      <w:pPr>
        <w:spacing w:line="360" w:lineRule="auto"/>
        <w:rPr>
          <w:rFonts w:ascii="Arial" w:hAnsi="Arial" w:cs="Arial"/>
          <w:szCs w:val="24"/>
        </w:rPr>
      </w:pPr>
    </w:p>
    <w:p w14:paraId="79A64F81" w14:textId="77777777" w:rsidR="004805C8" w:rsidRPr="004813AA" w:rsidRDefault="004805C8" w:rsidP="004805C8">
      <w:pPr>
        <w:spacing w:line="360" w:lineRule="auto"/>
        <w:rPr>
          <w:rFonts w:ascii="Arial" w:hAnsi="Arial" w:cs="Arial"/>
          <w:szCs w:val="24"/>
        </w:rPr>
      </w:pPr>
    </w:p>
    <w:p w14:paraId="7C44F076" w14:textId="77777777" w:rsidR="004805C8" w:rsidRPr="004813AA" w:rsidRDefault="004805C8" w:rsidP="004805C8">
      <w:pPr>
        <w:spacing w:line="360" w:lineRule="auto"/>
        <w:jc w:val="center"/>
        <w:rPr>
          <w:rFonts w:ascii="Arial" w:hAnsi="Arial" w:cs="Arial"/>
          <w:b/>
          <w:szCs w:val="24"/>
        </w:rPr>
      </w:pPr>
      <w:r w:rsidRPr="004813AA">
        <w:rPr>
          <w:rFonts w:ascii="Arial" w:hAnsi="Arial" w:cs="Arial"/>
          <w:b/>
          <w:szCs w:val="24"/>
        </w:rPr>
        <w:lastRenderedPageBreak/>
        <w:t>FUNDAMENTOS</w:t>
      </w:r>
    </w:p>
    <w:p w14:paraId="7BC9CE95" w14:textId="77777777" w:rsidR="004805C8" w:rsidRDefault="004805C8" w:rsidP="004805C8">
      <w:pPr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</w:p>
    <w:p w14:paraId="080723BE" w14:textId="77777777" w:rsidR="004805C8" w:rsidRPr="004813AA" w:rsidRDefault="004805C8" w:rsidP="004805C8">
      <w:pPr>
        <w:spacing w:line="360" w:lineRule="auto"/>
        <w:rPr>
          <w:rFonts w:ascii="Arial" w:hAnsi="Arial" w:cs="Arial"/>
          <w:szCs w:val="24"/>
        </w:rPr>
      </w:pPr>
    </w:p>
    <w:p w14:paraId="14F2DC02" w14:textId="77777777" w:rsidR="004805C8" w:rsidRPr="004813AA" w:rsidRDefault="004805C8" w:rsidP="004805C8">
      <w:pPr>
        <w:spacing w:line="360" w:lineRule="auto"/>
        <w:rPr>
          <w:rFonts w:ascii="Arial" w:hAnsi="Arial" w:cs="Arial"/>
          <w:szCs w:val="24"/>
        </w:rPr>
      </w:pPr>
      <w:r w:rsidRPr="004813AA">
        <w:rPr>
          <w:rFonts w:ascii="Arial" w:hAnsi="Arial" w:cs="Arial"/>
          <w:szCs w:val="24"/>
        </w:rPr>
        <w:t>Señor presidente:</w:t>
      </w:r>
    </w:p>
    <w:p w14:paraId="43EF041B" w14:textId="77777777" w:rsidR="004805C8" w:rsidRPr="004813AA" w:rsidRDefault="004805C8" w:rsidP="004805C8">
      <w:pPr>
        <w:spacing w:line="360" w:lineRule="auto"/>
        <w:rPr>
          <w:rFonts w:ascii="Arial" w:hAnsi="Arial" w:cs="Arial"/>
          <w:szCs w:val="24"/>
        </w:rPr>
      </w:pPr>
    </w:p>
    <w:p w14:paraId="437D4F4F" w14:textId="77777777" w:rsidR="004805C8" w:rsidRPr="004813AA" w:rsidRDefault="004805C8" w:rsidP="004805C8">
      <w:pPr>
        <w:spacing w:line="360" w:lineRule="auto"/>
        <w:ind w:firstLine="708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 xml:space="preserve">Cada </w:t>
      </w:r>
      <w:r w:rsidRPr="00963AD6">
        <w:rPr>
          <w:rFonts w:ascii="Arial" w:hAnsi="Arial" w:cs="Arial"/>
          <w:szCs w:val="24"/>
        </w:rPr>
        <w:t xml:space="preserve">6 de diciembre, en Argentina </w:t>
      </w:r>
      <w:r>
        <w:rPr>
          <w:rFonts w:ascii="Arial" w:hAnsi="Arial" w:cs="Arial"/>
          <w:szCs w:val="24"/>
        </w:rPr>
        <w:t xml:space="preserve">se </w:t>
      </w:r>
      <w:r w:rsidRPr="00963AD6">
        <w:rPr>
          <w:rFonts w:ascii="Arial" w:hAnsi="Arial" w:cs="Arial"/>
          <w:szCs w:val="24"/>
        </w:rPr>
        <w:t>celebra el Día Nacional del Productor de Radio y Televisión</w:t>
      </w:r>
      <w:r>
        <w:rPr>
          <w:rFonts w:ascii="Arial" w:hAnsi="Arial" w:cs="Arial"/>
          <w:szCs w:val="24"/>
        </w:rPr>
        <w:t xml:space="preserve">. Se ha elegido </w:t>
      </w:r>
      <w:r w:rsidRPr="00963AD6">
        <w:rPr>
          <w:rFonts w:ascii="Arial" w:hAnsi="Arial" w:cs="Arial"/>
          <w:szCs w:val="24"/>
        </w:rPr>
        <w:t xml:space="preserve">dicha fecha en conmemoración del nacimiento de Paloma </w:t>
      </w:r>
      <w:proofErr w:type="spellStart"/>
      <w:r w:rsidRPr="00963AD6">
        <w:rPr>
          <w:rFonts w:ascii="Arial" w:hAnsi="Arial" w:cs="Arial"/>
          <w:szCs w:val="24"/>
        </w:rPr>
        <w:t>Efron</w:t>
      </w:r>
      <w:proofErr w:type="spellEnd"/>
      <w:r>
        <w:rPr>
          <w:rFonts w:ascii="Arial" w:hAnsi="Arial" w:cs="Arial"/>
          <w:szCs w:val="24"/>
        </w:rPr>
        <w:t>, más conocida como “</w:t>
      </w:r>
      <w:proofErr w:type="spellStart"/>
      <w:r w:rsidRPr="00963AD6">
        <w:rPr>
          <w:rFonts w:ascii="Arial" w:hAnsi="Arial" w:cs="Arial"/>
          <w:szCs w:val="24"/>
        </w:rPr>
        <w:t>Blackie</w:t>
      </w:r>
      <w:proofErr w:type="spellEnd"/>
      <w:r>
        <w:rPr>
          <w:rFonts w:ascii="Arial" w:hAnsi="Arial" w:cs="Arial"/>
          <w:szCs w:val="24"/>
        </w:rPr>
        <w:t>”</w:t>
      </w:r>
      <w:r w:rsidRPr="00963AD6">
        <w:rPr>
          <w:rFonts w:ascii="Arial" w:hAnsi="Arial" w:cs="Arial"/>
          <w:szCs w:val="24"/>
        </w:rPr>
        <w:t>,</w:t>
      </w:r>
      <w:r>
        <w:rPr>
          <w:rFonts w:ascii="Arial" w:hAnsi="Arial" w:cs="Arial"/>
          <w:szCs w:val="24"/>
        </w:rPr>
        <w:t xml:space="preserve"> </w:t>
      </w:r>
      <w:r w:rsidRPr="00963AD6">
        <w:rPr>
          <w:rFonts w:ascii="Arial" w:hAnsi="Arial" w:cs="Arial"/>
          <w:szCs w:val="24"/>
        </w:rPr>
        <w:t>importante</w:t>
      </w:r>
      <w:r w:rsidRPr="00092180">
        <w:t xml:space="preserve"> </w:t>
      </w:r>
      <w:r w:rsidRPr="00092180">
        <w:rPr>
          <w:rFonts w:ascii="Arial" w:hAnsi="Arial" w:cs="Arial"/>
          <w:szCs w:val="24"/>
        </w:rPr>
        <w:t>periodista, cantante</w:t>
      </w:r>
      <w:r>
        <w:rPr>
          <w:rFonts w:ascii="Arial" w:hAnsi="Arial" w:cs="Arial"/>
          <w:szCs w:val="24"/>
        </w:rPr>
        <w:t>,</w:t>
      </w:r>
      <w:r w:rsidRPr="00092180">
        <w:rPr>
          <w:rFonts w:ascii="Arial" w:hAnsi="Arial" w:cs="Arial"/>
          <w:szCs w:val="24"/>
        </w:rPr>
        <w:t xml:space="preserve"> actriz</w:t>
      </w:r>
      <w:r>
        <w:rPr>
          <w:rFonts w:ascii="Arial" w:hAnsi="Arial" w:cs="Arial"/>
          <w:szCs w:val="24"/>
        </w:rPr>
        <w:t>,</w:t>
      </w:r>
      <w:r w:rsidRPr="00092180">
        <w:rPr>
          <w:rFonts w:ascii="Arial" w:hAnsi="Arial" w:cs="Arial"/>
          <w:szCs w:val="24"/>
        </w:rPr>
        <w:t xml:space="preserve"> fot</w:t>
      </w:r>
      <w:r>
        <w:rPr>
          <w:rFonts w:ascii="Arial" w:hAnsi="Arial" w:cs="Arial"/>
          <w:szCs w:val="24"/>
        </w:rPr>
        <w:t>ó</w:t>
      </w:r>
      <w:r w:rsidRPr="00092180">
        <w:rPr>
          <w:rFonts w:ascii="Arial" w:hAnsi="Arial" w:cs="Arial"/>
          <w:szCs w:val="24"/>
        </w:rPr>
        <w:t>grafa</w:t>
      </w:r>
      <w:r>
        <w:rPr>
          <w:rFonts w:ascii="Arial" w:hAnsi="Arial" w:cs="Arial"/>
          <w:szCs w:val="24"/>
        </w:rPr>
        <w:t>,</w:t>
      </w:r>
      <w:r w:rsidRPr="00092180">
        <w:rPr>
          <w:rFonts w:ascii="Arial" w:hAnsi="Arial" w:cs="Arial"/>
          <w:szCs w:val="24"/>
        </w:rPr>
        <w:t xml:space="preserve"> </w:t>
      </w:r>
      <w:r w:rsidRPr="00963AD6">
        <w:rPr>
          <w:rFonts w:ascii="Arial" w:hAnsi="Arial" w:cs="Arial"/>
          <w:szCs w:val="24"/>
        </w:rPr>
        <w:t>y conductora pionera de radio y televisión</w:t>
      </w:r>
      <w:r>
        <w:rPr>
          <w:rFonts w:ascii="Arial" w:hAnsi="Arial" w:cs="Arial"/>
          <w:szCs w:val="24"/>
        </w:rPr>
        <w:t>, quien se destacó por sus producciones en dichos medios de comunicación.</w:t>
      </w:r>
    </w:p>
    <w:p w14:paraId="395858D3" w14:textId="77777777" w:rsidR="004805C8" w:rsidRPr="004813AA" w:rsidRDefault="004805C8" w:rsidP="004805C8">
      <w:pPr>
        <w:spacing w:line="360" w:lineRule="auto"/>
        <w:rPr>
          <w:rFonts w:ascii="Arial" w:hAnsi="Arial" w:cs="Arial"/>
          <w:szCs w:val="24"/>
        </w:rPr>
      </w:pPr>
    </w:p>
    <w:p w14:paraId="0D54694D" w14:textId="77777777" w:rsidR="004805C8" w:rsidRDefault="004805C8" w:rsidP="004805C8">
      <w:pPr>
        <w:spacing w:line="360" w:lineRule="auto"/>
        <w:rPr>
          <w:rFonts w:ascii="Arial" w:hAnsi="Arial" w:cs="Arial"/>
          <w:i/>
          <w:iCs/>
          <w:szCs w:val="24"/>
        </w:rPr>
      </w:pPr>
      <w:r w:rsidRPr="004813AA">
        <w:rPr>
          <w:rFonts w:ascii="Arial" w:hAnsi="Arial" w:cs="Arial"/>
          <w:szCs w:val="24"/>
        </w:rPr>
        <w:t xml:space="preserve">          </w:t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 w:rsidRPr="004813AA">
        <w:rPr>
          <w:rFonts w:ascii="Arial" w:hAnsi="Arial" w:cs="Arial"/>
          <w:szCs w:val="24"/>
        </w:rPr>
        <w:t xml:space="preserve"> </w:t>
      </w:r>
      <w:r w:rsidRPr="00092180">
        <w:rPr>
          <w:rFonts w:ascii="Arial" w:hAnsi="Arial" w:cs="Arial"/>
          <w:szCs w:val="24"/>
        </w:rPr>
        <w:t xml:space="preserve">Nacida un 6 de diciembre de 1912 en la provincia de Entre Ríos, es considerada como la primera cantante de jazz profesional en el país. </w:t>
      </w:r>
      <w:r w:rsidRPr="008B0F00">
        <w:rPr>
          <w:rFonts w:ascii="Arial" w:hAnsi="Arial" w:cs="Arial"/>
          <w:szCs w:val="24"/>
        </w:rPr>
        <w:t>En 1934, con 21 años, se presentó a un concurso de canto organizado por Jabón Federal y lo ganó con su interpretación de un clásico de jazz, </w:t>
      </w:r>
      <w:proofErr w:type="spellStart"/>
      <w:r w:rsidRPr="008B0F00">
        <w:rPr>
          <w:rFonts w:ascii="Arial" w:hAnsi="Arial" w:cs="Arial"/>
          <w:i/>
          <w:iCs/>
          <w:szCs w:val="24"/>
        </w:rPr>
        <w:t>Stormy</w:t>
      </w:r>
      <w:proofErr w:type="spellEnd"/>
      <w:r w:rsidRPr="008B0F00">
        <w:rPr>
          <w:rFonts w:ascii="Arial" w:hAnsi="Arial" w:cs="Arial"/>
          <w:i/>
          <w:iCs/>
          <w:szCs w:val="24"/>
        </w:rPr>
        <w:t xml:space="preserve"> </w:t>
      </w:r>
      <w:proofErr w:type="spellStart"/>
      <w:r w:rsidRPr="008B0F00">
        <w:rPr>
          <w:rFonts w:ascii="Arial" w:hAnsi="Arial" w:cs="Arial"/>
          <w:i/>
          <w:iCs/>
          <w:szCs w:val="24"/>
        </w:rPr>
        <w:t>Weather</w:t>
      </w:r>
      <w:proofErr w:type="spellEnd"/>
      <w:r w:rsidRPr="008B0F00">
        <w:rPr>
          <w:rFonts w:ascii="Arial" w:hAnsi="Arial" w:cs="Arial"/>
          <w:szCs w:val="24"/>
        </w:rPr>
        <w:t xml:space="preserve">. Con este premio, adquirió, además, el apodo </w:t>
      </w:r>
      <w:proofErr w:type="spellStart"/>
      <w:r w:rsidRPr="008B0F00">
        <w:rPr>
          <w:rFonts w:ascii="Arial" w:hAnsi="Arial" w:cs="Arial"/>
          <w:szCs w:val="24"/>
        </w:rPr>
        <w:t>Blackie</w:t>
      </w:r>
      <w:proofErr w:type="spellEnd"/>
      <w:r w:rsidRPr="008B0F00">
        <w:rPr>
          <w:rFonts w:ascii="Arial" w:hAnsi="Arial" w:cs="Arial"/>
          <w:szCs w:val="24"/>
        </w:rPr>
        <w:t>, por su cabellera negra. Entonces, comenzó su carrera de cantante de jazz</w:t>
      </w:r>
      <w:r w:rsidRPr="008B0F00">
        <w:rPr>
          <w:rFonts w:ascii="Arial" w:hAnsi="Arial" w:cs="Arial"/>
          <w:b/>
          <w:bCs/>
          <w:szCs w:val="24"/>
        </w:rPr>
        <w:t>.</w:t>
      </w:r>
      <w:r w:rsidRPr="008B0F00">
        <w:rPr>
          <w:rFonts w:ascii="Arial" w:hAnsi="Arial" w:cs="Arial"/>
          <w:szCs w:val="24"/>
        </w:rPr>
        <w:t xml:space="preserve"> Apoyada por su familia, viajó a los Estados Unidos para conocer con mayor profundidad la cultura afroamericana. </w:t>
      </w:r>
      <w:proofErr w:type="spellStart"/>
      <w:r w:rsidRPr="008B0F00">
        <w:rPr>
          <w:rFonts w:ascii="Arial" w:hAnsi="Arial" w:cs="Arial"/>
          <w:szCs w:val="24"/>
        </w:rPr>
        <w:t>Blackie</w:t>
      </w:r>
      <w:proofErr w:type="spellEnd"/>
      <w:r w:rsidRPr="008B0F00">
        <w:rPr>
          <w:rFonts w:ascii="Arial" w:hAnsi="Arial" w:cs="Arial"/>
          <w:szCs w:val="24"/>
        </w:rPr>
        <w:t xml:space="preserve"> contó con la aprobación de su padre para dedicarse al espectáculo </w:t>
      </w:r>
      <w:r>
        <w:rPr>
          <w:rFonts w:ascii="Arial" w:hAnsi="Arial" w:cs="Arial"/>
          <w:szCs w:val="24"/>
        </w:rPr>
        <w:t xml:space="preserve">y, </w:t>
      </w:r>
      <w:r w:rsidRPr="008B0F00">
        <w:rPr>
          <w:rFonts w:ascii="Arial" w:hAnsi="Arial" w:cs="Arial"/>
          <w:szCs w:val="24"/>
        </w:rPr>
        <w:t>al aceptar la elección profesional de su hija, le dijo: </w:t>
      </w:r>
      <w:r>
        <w:rPr>
          <w:rFonts w:ascii="Arial" w:hAnsi="Arial" w:cs="Arial"/>
          <w:szCs w:val="24"/>
        </w:rPr>
        <w:t>“</w:t>
      </w:r>
      <w:r w:rsidRPr="008B0F00">
        <w:rPr>
          <w:rFonts w:ascii="Arial" w:hAnsi="Arial" w:cs="Arial"/>
          <w:i/>
          <w:iCs/>
          <w:szCs w:val="24"/>
        </w:rPr>
        <w:t>Usted es una mistificadora: está cantando la música de un pueblo que no conoce. Vaya y vea por usted misma</w:t>
      </w:r>
      <w:r>
        <w:rPr>
          <w:rFonts w:ascii="Arial" w:hAnsi="Arial" w:cs="Arial"/>
          <w:i/>
          <w:iCs/>
          <w:szCs w:val="24"/>
        </w:rPr>
        <w:t>”.</w:t>
      </w:r>
    </w:p>
    <w:p w14:paraId="7A586FDB" w14:textId="77777777" w:rsidR="004805C8" w:rsidRDefault="004805C8" w:rsidP="004805C8">
      <w:pPr>
        <w:spacing w:line="360" w:lineRule="auto"/>
        <w:rPr>
          <w:rFonts w:ascii="Arial" w:hAnsi="Arial" w:cs="Arial"/>
          <w:szCs w:val="24"/>
        </w:rPr>
      </w:pPr>
    </w:p>
    <w:p w14:paraId="2DC8304D" w14:textId="77777777" w:rsidR="004805C8" w:rsidRPr="00092180" w:rsidRDefault="004805C8" w:rsidP="004805C8">
      <w:pPr>
        <w:spacing w:line="360" w:lineRule="auto"/>
        <w:ind w:firstLine="1418"/>
        <w:rPr>
          <w:rFonts w:ascii="Arial" w:hAnsi="Arial" w:cs="Arial"/>
          <w:szCs w:val="24"/>
        </w:rPr>
      </w:pPr>
      <w:r w:rsidRPr="00092180">
        <w:rPr>
          <w:rFonts w:ascii="Arial" w:hAnsi="Arial" w:cs="Arial"/>
          <w:szCs w:val="24"/>
        </w:rPr>
        <w:t>Así, pasó siete años viviendo en Estados Unidos, donde estudió Antropología en la Universidad de Columbia y se codeó con artistas tales como Louis Armstrong y Ella Fitzgerald.</w:t>
      </w:r>
    </w:p>
    <w:p w14:paraId="73F1CAAB" w14:textId="77777777" w:rsidR="004805C8" w:rsidRPr="00092180" w:rsidRDefault="004805C8" w:rsidP="004805C8">
      <w:pPr>
        <w:spacing w:line="360" w:lineRule="auto"/>
        <w:rPr>
          <w:rFonts w:ascii="Arial" w:hAnsi="Arial" w:cs="Arial"/>
          <w:szCs w:val="24"/>
        </w:rPr>
      </w:pPr>
    </w:p>
    <w:p w14:paraId="1DF8F404" w14:textId="77777777" w:rsidR="004805C8" w:rsidRPr="00092180" w:rsidRDefault="004805C8" w:rsidP="004805C8">
      <w:pPr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 w:rsidRPr="00092180">
        <w:rPr>
          <w:rFonts w:ascii="Arial" w:hAnsi="Arial" w:cs="Arial"/>
          <w:szCs w:val="24"/>
        </w:rPr>
        <w:t xml:space="preserve">Regresó a Argentina y, en 1952, cuando tenía 39 años, despertó interés por la radio y la televisión. De esta forma, </w:t>
      </w:r>
      <w:r>
        <w:rPr>
          <w:rFonts w:ascii="Arial" w:hAnsi="Arial" w:cs="Arial"/>
          <w:szCs w:val="24"/>
        </w:rPr>
        <w:t>llevó adelante</w:t>
      </w:r>
      <w:r w:rsidRPr="00092180">
        <w:rPr>
          <w:rFonts w:ascii="Arial" w:hAnsi="Arial" w:cs="Arial"/>
          <w:szCs w:val="24"/>
        </w:rPr>
        <w:t xml:space="preserve"> innumerables programas radiales de gran éxito: debutó con </w:t>
      </w:r>
      <w:r w:rsidRPr="00D73A65">
        <w:rPr>
          <w:rFonts w:ascii="Arial" w:hAnsi="Arial" w:cs="Arial"/>
          <w:i/>
          <w:iCs/>
          <w:szCs w:val="24"/>
        </w:rPr>
        <w:t>La historia del jazz</w:t>
      </w:r>
      <w:r w:rsidRPr="00092180">
        <w:rPr>
          <w:rFonts w:ascii="Arial" w:hAnsi="Arial" w:cs="Arial"/>
          <w:szCs w:val="24"/>
        </w:rPr>
        <w:t xml:space="preserve">; siguió con </w:t>
      </w:r>
      <w:r w:rsidRPr="00D73A65">
        <w:rPr>
          <w:rFonts w:ascii="Arial" w:hAnsi="Arial" w:cs="Arial"/>
          <w:i/>
          <w:iCs/>
          <w:szCs w:val="24"/>
        </w:rPr>
        <w:t>Derecho a réplica</w:t>
      </w:r>
      <w:r w:rsidRPr="00092180">
        <w:rPr>
          <w:rFonts w:ascii="Arial" w:hAnsi="Arial" w:cs="Arial"/>
          <w:szCs w:val="24"/>
        </w:rPr>
        <w:t xml:space="preserve">, el primer programa radial de política en el país; continuó con </w:t>
      </w:r>
      <w:r w:rsidRPr="00D73A65">
        <w:rPr>
          <w:rFonts w:ascii="Arial" w:hAnsi="Arial" w:cs="Arial"/>
          <w:i/>
          <w:iCs/>
          <w:szCs w:val="24"/>
        </w:rPr>
        <w:t xml:space="preserve">Diálogos con </w:t>
      </w:r>
      <w:proofErr w:type="spellStart"/>
      <w:r w:rsidRPr="00D73A65">
        <w:rPr>
          <w:rFonts w:ascii="Arial" w:hAnsi="Arial" w:cs="Arial"/>
          <w:i/>
          <w:iCs/>
          <w:szCs w:val="24"/>
        </w:rPr>
        <w:t>Blackie</w:t>
      </w:r>
      <w:proofErr w:type="spellEnd"/>
      <w:r w:rsidRPr="00092180">
        <w:rPr>
          <w:rFonts w:ascii="Arial" w:hAnsi="Arial" w:cs="Arial"/>
          <w:szCs w:val="24"/>
        </w:rPr>
        <w:t xml:space="preserve">, </w:t>
      </w:r>
      <w:r w:rsidRPr="00D73A65">
        <w:rPr>
          <w:rFonts w:ascii="Arial" w:hAnsi="Arial" w:cs="Arial"/>
          <w:i/>
          <w:iCs/>
          <w:szCs w:val="24"/>
        </w:rPr>
        <w:t>La mujer y la tarde, Domingos estelares</w:t>
      </w:r>
      <w:r w:rsidRPr="00092180">
        <w:rPr>
          <w:rFonts w:ascii="Arial" w:hAnsi="Arial" w:cs="Arial"/>
          <w:szCs w:val="24"/>
        </w:rPr>
        <w:t xml:space="preserve"> y muchos más.</w:t>
      </w:r>
    </w:p>
    <w:p w14:paraId="72B5F486" w14:textId="77777777" w:rsidR="004805C8" w:rsidRPr="00092180" w:rsidRDefault="004805C8" w:rsidP="004805C8">
      <w:pPr>
        <w:spacing w:line="360" w:lineRule="auto"/>
        <w:rPr>
          <w:rFonts w:ascii="Arial" w:hAnsi="Arial" w:cs="Arial"/>
          <w:szCs w:val="24"/>
        </w:rPr>
      </w:pPr>
    </w:p>
    <w:p w14:paraId="4972A5ED" w14:textId="77777777" w:rsidR="004805C8" w:rsidRDefault="004805C8" w:rsidP="004805C8">
      <w:pPr>
        <w:spacing w:line="360" w:lineRule="auto"/>
        <w:rPr>
          <w:rFonts w:ascii="Arial" w:hAnsi="Arial" w:cs="Arial"/>
          <w:i/>
          <w:szCs w:val="24"/>
        </w:rPr>
      </w:pP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 w:rsidRPr="00092180">
        <w:rPr>
          <w:rFonts w:ascii="Arial" w:hAnsi="Arial" w:cs="Arial"/>
          <w:szCs w:val="24"/>
        </w:rPr>
        <w:t xml:space="preserve">En televisión, se encargó de la producción de programas como </w:t>
      </w:r>
      <w:r w:rsidRPr="00F821EE">
        <w:rPr>
          <w:rFonts w:ascii="Arial" w:hAnsi="Arial" w:cs="Arial"/>
          <w:i/>
          <w:iCs/>
          <w:szCs w:val="24"/>
        </w:rPr>
        <w:t>Titanes en el ring</w:t>
      </w:r>
      <w:r w:rsidRPr="00092180">
        <w:rPr>
          <w:rFonts w:ascii="Arial" w:hAnsi="Arial" w:cs="Arial"/>
          <w:szCs w:val="24"/>
        </w:rPr>
        <w:t xml:space="preserve"> y su programa más famoso fue </w:t>
      </w:r>
      <w:r w:rsidRPr="00F821EE">
        <w:rPr>
          <w:rFonts w:ascii="Arial" w:hAnsi="Arial" w:cs="Arial"/>
          <w:i/>
          <w:iCs/>
          <w:szCs w:val="24"/>
        </w:rPr>
        <w:t>Volver a vivir</w:t>
      </w:r>
      <w:r w:rsidRPr="00092180">
        <w:rPr>
          <w:rFonts w:ascii="Arial" w:hAnsi="Arial" w:cs="Arial"/>
          <w:szCs w:val="24"/>
        </w:rPr>
        <w:t xml:space="preserve">. </w:t>
      </w:r>
      <w:r>
        <w:rPr>
          <w:rFonts w:ascii="Arial" w:hAnsi="Arial" w:cs="Arial"/>
          <w:szCs w:val="24"/>
        </w:rPr>
        <w:t>C</w:t>
      </w:r>
      <w:r w:rsidRPr="00092180">
        <w:rPr>
          <w:rFonts w:ascii="Arial" w:hAnsi="Arial" w:cs="Arial"/>
          <w:szCs w:val="24"/>
        </w:rPr>
        <w:t xml:space="preserve">ondujo </w:t>
      </w:r>
      <w:r w:rsidRPr="00F821EE">
        <w:rPr>
          <w:rFonts w:ascii="Arial" w:hAnsi="Arial" w:cs="Arial"/>
          <w:i/>
          <w:iCs/>
          <w:szCs w:val="24"/>
        </w:rPr>
        <w:t>La mujer</w:t>
      </w:r>
      <w:r w:rsidRPr="00092180">
        <w:rPr>
          <w:rFonts w:ascii="Arial" w:hAnsi="Arial" w:cs="Arial"/>
          <w:szCs w:val="24"/>
        </w:rPr>
        <w:t xml:space="preserve"> por Canal 9 </w:t>
      </w:r>
      <w:r>
        <w:rPr>
          <w:rFonts w:ascii="Arial" w:hAnsi="Arial" w:cs="Arial"/>
          <w:szCs w:val="24"/>
        </w:rPr>
        <w:t xml:space="preserve">con la colaboración de Horacio de Dios y </w:t>
      </w:r>
      <w:r w:rsidRPr="00092180">
        <w:rPr>
          <w:rFonts w:ascii="Arial" w:hAnsi="Arial" w:cs="Arial"/>
          <w:szCs w:val="24"/>
        </w:rPr>
        <w:t xml:space="preserve">Bernardo E. </w:t>
      </w:r>
      <w:proofErr w:type="spellStart"/>
      <w:r w:rsidRPr="00092180">
        <w:rPr>
          <w:rFonts w:ascii="Arial" w:hAnsi="Arial" w:cs="Arial"/>
          <w:szCs w:val="24"/>
        </w:rPr>
        <w:t>Koremblit</w:t>
      </w:r>
      <w:proofErr w:type="spellEnd"/>
      <w:r w:rsidRPr="00092180">
        <w:rPr>
          <w:rFonts w:ascii="Arial" w:hAnsi="Arial" w:cs="Arial"/>
          <w:szCs w:val="24"/>
        </w:rPr>
        <w:t>,</w:t>
      </w:r>
      <w:r>
        <w:rPr>
          <w:rFonts w:ascii="Arial" w:hAnsi="Arial" w:cs="Arial"/>
          <w:szCs w:val="24"/>
        </w:rPr>
        <w:t xml:space="preserve"> entre otros, y </w:t>
      </w:r>
      <w:r w:rsidRPr="00092180">
        <w:rPr>
          <w:rFonts w:ascii="Arial" w:hAnsi="Arial" w:cs="Arial"/>
          <w:szCs w:val="24"/>
        </w:rPr>
        <w:t>quien la definió como una persona que "</w:t>
      </w:r>
      <w:r w:rsidRPr="00092180">
        <w:rPr>
          <w:rFonts w:ascii="Arial" w:hAnsi="Arial" w:cs="Arial"/>
          <w:i/>
          <w:szCs w:val="24"/>
        </w:rPr>
        <w:t xml:space="preserve">tenía un </w:t>
      </w:r>
      <w:r w:rsidRPr="00092180">
        <w:rPr>
          <w:rFonts w:ascii="Arial" w:hAnsi="Arial" w:cs="Arial"/>
          <w:i/>
          <w:szCs w:val="24"/>
        </w:rPr>
        <w:lastRenderedPageBreak/>
        <w:t>talento y una inteligencia inusuales y un carácter estricto, fruto de su enorme sabiduría".</w:t>
      </w:r>
    </w:p>
    <w:p w14:paraId="4E5448A4" w14:textId="77777777" w:rsidR="004805C8" w:rsidRDefault="004805C8" w:rsidP="004805C8">
      <w:pPr>
        <w:spacing w:line="360" w:lineRule="auto"/>
        <w:rPr>
          <w:rFonts w:ascii="Arial" w:hAnsi="Arial" w:cs="Arial"/>
          <w:i/>
          <w:szCs w:val="24"/>
        </w:rPr>
      </w:pPr>
    </w:p>
    <w:p w14:paraId="1273A9BA" w14:textId="77777777" w:rsidR="004805C8" w:rsidRPr="004F242E" w:rsidRDefault="004805C8" w:rsidP="004805C8">
      <w:pPr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i/>
          <w:szCs w:val="24"/>
        </w:rPr>
        <w:tab/>
      </w:r>
      <w:r>
        <w:rPr>
          <w:rFonts w:ascii="Arial" w:hAnsi="Arial" w:cs="Arial"/>
          <w:i/>
          <w:szCs w:val="24"/>
        </w:rPr>
        <w:tab/>
      </w:r>
      <w:r>
        <w:rPr>
          <w:rFonts w:ascii="Arial" w:hAnsi="Arial" w:cs="Arial"/>
          <w:szCs w:val="24"/>
        </w:rPr>
        <w:t>Teniendo en cuenta su larga y fructífera trayectoria y como un homenaje a su persona se instituyó al día de su nacimiento como el D</w:t>
      </w:r>
      <w:r w:rsidRPr="004F242E">
        <w:rPr>
          <w:rFonts w:ascii="Arial" w:hAnsi="Arial" w:cs="Arial"/>
          <w:szCs w:val="24"/>
        </w:rPr>
        <w:t xml:space="preserve">ía </w:t>
      </w:r>
      <w:r>
        <w:rPr>
          <w:rFonts w:ascii="Arial" w:hAnsi="Arial" w:cs="Arial"/>
          <w:szCs w:val="24"/>
        </w:rPr>
        <w:t>N</w:t>
      </w:r>
      <w:r w:rsidRPr="004F242E">
        <w:rPr>
          <w:rFonts w:ascii="Arial" w:hAnsi="Arial" w:cs="Arial"/>
          <w:szCs w:val="24"/>
        </w:rPr>
        <w:t xml:space="preserve">acional del </w:t>
      </w:r>
      <w:r>
        <w:rPr>
          <w:rFonts w:ascii="Arial" w:hAnsi="Arial" w:cs="Arial"/>
          <w:szCs w:val="24"/>
        </w:rPr>
        <w:t>P</w:t>
      </w:r>
      <w:r w:rsidRPr="004F242E">
        <w:rPr>
          <w:rFonts w:ascii="Arial" w:hAnsi="Arial" w:cs="Arial"/>
          <w:szCs w:val="24"/>
        </w:rPr>
        <w:t xml:space="preserve">roductor de </w:t>
      </w:r>
      <w:r>
        <w:rPr>
          <w:rFonts w:ascii="Arial" w:hAnsi="Arial" w:cs="Arial"/>
          <w:szCs w:val="24"/>
        </w:rPr>
        <w:t>R</w:t>
      </w:r>
      <w:r w:rsidRPr="004F242E">
        <w:rPr>
          <w:rFonts w:ascii="Arial" w:hAnsi="Arial" w:cs="Arial"/>
          <w:szCs w:val="24"/>
        </w:rPr>
        <w:t xml:space="preserve">adio y </w:t>
      </w:r>
      <w:r>
        <w:rPr>
          <w:rFonts w:ascii="Arial" w:hAnsi="Arial" w:cs="Arial"/>
          <w:szCs w:val="24"/>
        </w:rPr>
        <w:t>T</w:t>
      </w:r>
      <w:r w:rsidRPr="004F242E">
        <w:rPr>
          <w:rFonts w:ascii="Arial" w:hAnsi="Arial" w:cs="Arial"/>
          <w:szCs w:val="24"/>
        </w:rPr>
        <w:t>elevisión.</w:t>
      </w:r>
    </w:p>
    <w:p w14:paraId="7A42F87E" w14:textId="77777777" w:rsidR="004805C8" w:rsidRDefault="004805C8" w:rsidP="004805C8">
      <w:pPr>
        <w:spacing w:line="360" w:lineRule="auto"/>
        <w:rPr>
          <w:rFonts w:ascii="Arial" w:hAnsi="Arial" w:cs="Arial"/>
          <w:szCs w:val="24"/>
        </w:rPr>
      </w:pPr>
    </w:p>
    <w:p w14:paraId="7643F541" w14:textId="77777777" w:rsidR="004805C8" w:rsidRPr="004813AA" w:rsidRDefault="004805C8" w:rsidP="004805C8">
      <w:pPr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 w:rsidRPr="004813AA">
        <w:rPr>
          <w:rFonts w:ascii="Arial" w:hAnsi="Arial" w:cs="Arial"/>
          <w:szCs w:val="24"/>
        </w:rPr>
        <w:t>Po</w:t>
      </w:r>
      <w:r>
        <w:rPr>
          <w:rFonts w:ascii="Arial" w:hAnsi="Arial" w:cs="Arial"/>
          <w:szCs w:val="24"/>
        </w:rPr>
        <w:t>r</w:t>
      </w:r>
      <w:r w:rsidRPr="004813AA">
        <w:rPr>
          <w:rFonts w:ascii="Arial" w:hAnsi="Arial" w:cs="Arial"/>
          <w:szCs w:val="24"/>
        </w:rPr>
        <w:t xml:space="preserve"> lo expuesto anteriormente y </w:t>
      </w:r>
      <w:r>
        <w:rPr>
          <w:rFonts w:ascii="Arial" w:hAnsi="Arial" w:cs="Arial"/>
          <w:szCs w:val="24"/>
        </w:rPr>
        <w:t>en homenaje a todos los Productores de Radio y Televisión del país</w:t>
      </w:r>
      <w:r w:rsidRPr="004813AA">
        <w:rPr>
          <w:rFonts w:ascii="Arial" w:hAnsi="Arial" w:cs="Arial"/>
          <w:szCs w:val="24"/>
        </w:rPr>
        <w:t>, solicito a mis pares la aprobación del presente proyecto de declaración.</w:t>
      </w:r>
    </w:p>
    <w:p w14:paraId="2824A5A4" w14:textId="77777777" w:rsidR="004805C8" w:rsidRPr="004813AA" w:rsidRDefault="004805C8" w:rsidP="004805C8">
      <w:pPr>
        <w:spacing w:line="360" w:lineRule="auto"/>
        <w:rPr>
          <w:rFonts w:ascii="Arial" w:hAnsi="Arial" w:cs="Arial"/>
          <w:szCs w:val="24"/>
        </w:rPr>
      </w:pPr>
    </w:p>
    <w:p w14:paraId="5B3AFC83" w14:textId="1339C4A8" w:rsidR="002C63FD" w:rsidRPr="00665784" w:rsidRDefault="002C63FD" w:rsidP="008166D7">
      <w:pPr>
        <w:spacing w:after="120" w:line="360" w:lineRule="auto"/>
        <w:jc w:val="center"/>
        <w:rPr>
          <w:b/>
        </w:rPr>
      </w:pPr>
    </w:p>
    <w:sectPr w:rsidR="002C63FD" w:rsidRPr="00665784" w:rsidSect="005E3C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E18DB5" w14:textId="77777777" w:rsidR="009B08E0" w:rsidRDefault="009B08E0">
      <w:r>
        <w:separator/>
      </w:r>
    </w:p>
  </w:endnote>
  <w:endnote w:type="continuationSeparator" w:id="0">
    <w:p w14:paraId="320F2B8E" w14:textId="77777777" w:rsidR="009B08E0" w:rsidRDefault="009B0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A484C" w14:textId="77777777" w:rsidR="004805C8" w:rsidRDefault="004805C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4D513" w14:textId="77777777" w:rsidR="007108C1" w:rsidRPr="001C19C4" w:rsidRDefault="007108C1">
    <w:pPr>
      <w:pStyle w:val="Piedepgina"/>
      <w:rPr>
        <w:color w:val="333333"/>
        <w:sz w:val="20"/>
      </w:rPr>
    </w:pPr>
    <w:bookmarkStart w:id="0" w:name="Proyecto"/>
    <w:bookmarkEnd w:id="0"/>
  </w:p>
  <w:p w14:paraId="7CFF0833" w14:textId="478DA785" w:rsidR="007108C1" w:rsidRPr="001C19C4" w:rsidRDefault="007108C1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r w:rsidR="009B08E0">
      <w:fldChar w:fldCharType="begin"/>
    </w:r>
    <w:r w:rsidR="009B08E0">
      <w:instrText xml:space="preserve"> SAVEDATE  \* MERGEFORMAT </w:instrText>
    </w:r>
    <w:r w:rsidR="009B08E0">
      <w:fldChar w:fldCharType="separate"/>
    </w:r>
    <w:r w:rsidR="00B4413C" w:rsidRPr="00B4413C">
      <w:rPr>
        <w:noProof/>
        <w:color w:val="333333"/>
        <w:sz w:val="20"/>
      </w:rPr>
      <w:t>02/03/2022 8:37:00</w:t>
    </w:r>
    <w:r w:rsidR="009B08E0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 </w:t>
    </w:r>
    <w:r w:rsidR="00AF7D6A" w:rsidRPr="001C19C4">
      <w:rPr>
        <w:color w:val="333333"/>
        <w:sz w:val="20"/>
      </w:rPr>
      <w:t>- Cantidad</w:t>
    </w:r>
    <w:r w:rsidRPr="001C19C4">
      <w:rPr>
        <w:color w:val="333333"/>
        <w:sz w:val="20"/>
      </w:rPr>
      <w:t xml:space="preserve"> de caracteres: </w:t>
    </w:r>
    <w:r w:rsidR="009B08E0">
      <w:fldChar w:fldCharType="begin"/>
    </w:r>
    <w:r w:rsidR="009B08E0">
      <w:instrText xml:space="preserve"> NUMCHARS  \* MERGEFORMAT </w:instrText>
    </w:r>
    <w:r w:rsidR="009B08E0">
      <w:fldChar w:fldCharType="separate"/>
    </w:r>
    <w:r w:rsidR="00B4413C" w:rsidRPr="00B4413C">
      <w:rPr>
        <w:noProof/>
        <w:color w:val="333333"/>
        <w:sz w:val="20"/>
      </w:rPr>
      <w:t>2205</w:t>
    </w:r>
    <w:r w:rsidR="009B08E0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- Cantidad de palabras: </w:t>
    </w:r>
    <w:r w:rsidR="009B08E0">
      <w:fldChar w:fldCharType="begin"/>
    </w:r>
    <w:r w:rsidR="009B08E0">
      <w:instrText xml:space="preserve"> NUMWORDS  \* MERGEFORMAT </w:instrText>
    </w:r>
    <w:r w:rsidR="009B08E0">
      <w:fldChar w:fldCharType="separate"/>
    </w:r>
    <w:r w:rsidR="00B4413C" w:rsidRPr="00B4413C">
      <w:rPr>
        <w:noProof/>
        <w:color w:val="333333"/>
        <w:sz w:val="20"/>
      </w:rPr>
      <w:t>443</w:t>
    </w:r>
    <w:r w:rsidR="009B08E0">
      <w:rPr>
        <w:noProof/>
        <w:color w:val="333333"/>
        <w:sz w:val="20"/>
      </w:rPr>
      <w:fldChar w:fldCharType="end"/>
    </w:r>
  </w:p>
  <w:p w14:paraId="5EEA859C" w14:textId="77777777" w:rsidR="007108C1" w:rsidRPr="001C19C4" w:rsidRDefault="007108C1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94587B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94587B" w:rsidRPr="001C19C4">
      <w:rPr>
        <w:rStyle w:val="Nmerodepgina"/>
        <w:color w:val="333333"/>
      </w:rPr>
      <w:fldChar w:fldCharType="separate"/>
    </w:r>
    <w:r w:rsidR="00C1735F">
      <w:rPr>
        <w:rStyle w:val="Nmerodepgina"/>
        <w:noProof/>
        <w:color w:val="333333"/>
      </w:rPr>
      <w:t>2</w:t>
    </w:r>
    <w:r w:rsidR="0094587B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r w:rsidR="009B08E0">
      <w:fldChar w:fldCharType="begin"/>
    </w:r>
    <w:r w:rsidR="009B08E0">
      <w:instrText xml:space="preserve"> NUMPAGES  \* MERGEFORMAT </w:instrText>
    </w:r>
    <w:r w:rsidR="009B08E0">
      <w:fldChar w:fldCharType="separate"/>
    </w:r>
    <w:r w:rsidR="00C1735F" w:rsidRPr="00C1735F">
      <w:rPr>
        <w:rStyle w:val="Nmerodepgina"/>
        <w:noProof/>
        <w:color w:val="333333"/>
      </w:rPr>
      <w:t>5</w:t>
    </w:r>
    <w:r w:rsidR="009B08E0">
      <w:rPr>
        <w:rStyle w:val="Nmerodepgina"/>
        <w:noProof/>
        <w:color w:val="333333"/>
      </w:rPr>
      <w:fldChar w:fldCharType="end"/>
    </w:r>
  </w:p>
  <w:p w14:paraId="66149FE4" w14:textId="77777777" w:rsidR="007108C1" w:rsidRPr="001C19C4" w:rsidRDefault="007108C1">
    <w:pPr>
      <w:pStyle w:val="Piedepgina"/>
      <w:rPr>
        <w:color w:val="333333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9BB52" w14:textId="77777777" w:rsidR="004805C8" w:rsidRDefault="004805C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C5436" w14:textId="77777777" w:rsidR="009B08E0" w:rsidRDefault="009B08E0">
      <w:r>
        <w:separator/>
      </w:r>
    </w:p>
  </w:footnote>
  <w:footnote w:type="continuationSeparator" w:id="0">
    <w:p w14:paraId="7F9A7062" w14:textId="77777777" w:rsidR="009B08E0" w:rsidRDefault="009B08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CC9D5" w14:textId="77777777" w:rsidR="004805C8" w:rsidRDefault="004805C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DCBCB" w14:textId="77777777" w:rsidR="00B466F1" w:rsidRDefault="00B466F1" w:rsidP="00B466F1">
    <w:pPr>
      <w:pStyle w:val="Encabezado"/>
      <w:jc w:val="center"/>
      <w:rPr>
        <w:i/>
        <w:color w:val="000000"/>
        <w:shd w:val="clear" w:color="auto" w:fill="FFFFFF"/>
      </w:rPr>
    </w:pPr>
    <w:r>
      <w:rPr>
        <w:noProof/>
        <w:lang w:val="es-AR" w:eastAsia="es-AR"/>
      </w:rPr>
      <w:drawing>
        <wp:inline distT="0" distB="0" distL="0" distR="0" wp14:anchorId="03A08451" wp14:editId="4000BE04">
          <wp:extent cx="1836420" cy="342900"/>
          <wp:effectExtent l="19050" t="0" r="0" b="0"/>
          <wp:docPr id="3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642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40FE7F7" w14:textId="77777777" w:rsidR="00B466F1" w:rsidRDefault="00B466F1" w:rsidP="00B466F1">
    <w:pPr>
      <w:pStyle w:val="Encabezado"/>
      <w:jc w:val="center"/>
      <w:rPr>
        <w:i/>
        <w:color w:val="000000"/>
        <w:shd w:val="clear" w:color="auto" w:fill="FFFFFF"/>
      </w:rPr>
    </w:pPr>
  </w:p>
  <w:p w14:paraId="4142B191" w14:textId="77777777" w:rsidR="007108C1" w:rsidRPr="00B466F1" w:rsidRDefault="00C1735F" w:rsidP="00C1735F">
    <w:pPr>
      <w:pStyle w:val="Encabezado"/>
      <w:jc w:val="center"/>
      <w:rPr>
        <w:i/>
        <w:color w:val="000000"/>
        <w:shd w:val="clear" w:color="auto" w:fill="FFFFFF"/>
        <w:lang w:val="es-MX"/>
      </w:rPr>
    </w:pPr>
    <w:r>
      <w:rPr>
        <w:rFonts w:ascii="Verdana" w:hAnsi="Verdana"/>
        <w:i/>
        <w:iCs/>
        <w:color w:val="000000"/>
        <w:sz w:val="18"/>
        <w:szCs w:val="18"/>
        <w:shd w:val="clear" w:color="auto" w:fill="FFFFFF"/>
        <w:lang w:val="es-MX"/>
      </w:rPr>
      <w:t>2022 – "Año del 40º aniversario de la Guerra de Malvinas. En homenaje a los veteranos y caídos en defensa de las Islas Malvinas y el Atlántico Sur"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78984" w14:textId="77777777" w:rsidR="004805C8" w:rsidRDefault="004805C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9902815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990160"/>
    <w:multiLevelType w:val="hybridMultilevel"/>
    <w:tmpl w:val="F8BA82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0E56C4"/>
    <w:multiLevelType w:val="hybridMultilevel"/>
    <w:tmpl w:val="DD50C02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6E2C"/>
    <w:rsid w:val="000055B5"/>
    <w:rsid w:val="00026430"/>
    <w:rsid w:val="00030DF5"/>
    <w:rsid w:val="0003615C"/>
    <w:rsid w:val="000376AB"/>
    <w:rsid w:val="0004180D"/>
    <w:rsid w:val="00043882"/>
    <w:rsid w:val="000473E5"/>
    <w:rsid w:val="000551C8"/>
    <w:rsid w:val="00062864"/>
    <w:rsid w:val="00062ACB"/>
    <w:rsid w:val="00066932"/>
    <w:rsid w:val="00067370"/>
    <w:rsid w:val="000713D7"/>
    <w:rsid w:val="00071CFB"/>
    <w:rsid w:val="0007217D"/>
    <w:rsid w:val="0007510A"/>
    <w:rsid w:val="00077DAC"/>
    <w:rsid w:val="00080837"/>
    <w:rsid w:val="00081FFF"/>
    <w:rsid w:val="00085D07"/>
    <w:rsid w:val="000919E6"/>
    <w:rsid w:val="0009370D"/>
    <w:rsid w:val="00094799"/>
    <w:rsid w:val="00097234"/>
    <w:rsid w:val="000A4E89"/>
    <w:rsid w:val="000B2290"/>
    <w:rsid w:val="000C423C"/>
    <w:rsid w:val="000D1497"/>
    <w:rsid w:val="000D2860"/>
    <w:rsid w:val="000D6C54"/>
    <w:rsid w:val="000D7A34"/>
    <w:rsid w:val="000D7D3A"/>
    <w:rsid w:val="000E3949"/>
    <w:rsid w:val="000E735A"/>
    <w:rsid w:val="000F44A6"/>
    <w:rsid w:val="000F5A29"/>
    <w:rsid w:val="000F74CB"/>
    <w:rsid w:val="000F7E30"/>
    <w:rsid w:val="00103C6B"/>
    <w:rsid w:val="00104335"/>
    <w:rsid w:val="001047DC"/>
    <w:rsid w:val="00105353"/>
    <w:rsid w:val="00127D10"/>
    <w:rsid w:val="00136787"/>
    <w:rsid w:val="00145948"/>
    <w:rsid w:val="00146262"/>
    <w:rsid w:val="001503EE"/>
    <w:rsid w:val="001529C0"/>
    <w:rsid w:val="00155C7C"/>
    <w:rsid w:val="00160A2A"/>
    <w:rsid w:val="001614A7"/>
    <w:rsid w:val="00176339"/>
    <w:rsid w:val="00182EE8"/>
    <w:rsid w:val="00183DBA"/>
    <w:rsid w:val="0019414B"/>
    <w:rsid w:val="00195CD0"/>
    <w:rsid w:val="001B19DC"/>
    <w:rsid w:val="001B30E5"/>
    <w:rsid w:val="001B770D"/>
    <w:rsid w:val="001C18CC"/>
    <w:rsid w:val="001C19C4"/>
    <w:rsid w:val="001C2A56"/>
    <w:rsid w:val="001D3A59"/>
    <w:rsid w:val="001D480C"/>
    <w:rsid w:val="001E0E01"/>
    <w:rsid w:val="001E5394"/>
    <w:rsid w:val="001E60B7"/>
    <w:rsid w:val="001F02EB"/>
    <w:rsid w:val="001F2924"/>
    <w:rsid w:val="001F3AFD"/>
    <w:rsid w:val="00205802"/>
    <w:rsid w:val="00205DAD"/>
    <w:rsid w:val="00206B00"/>
    <w:rsid w:val="0021183E"/>
    <w:rsid w:val="00223436"/>
    <w:rsid w:val="002327DE"/>
    <w:rsid w:val="00245276"/>
    <w:rsid w:val="00246DF0"/>
    <w:rsid w:val="00251C1A"/>
    <w:rsid w:val="00252B3A"/>
    <w:rsid w:val="0026220D"/>
    <w:rsid w:val="00265972"/>
    <w:rsid w:val="00275865"/>
    <w:rsid w:val="00276A7E"/>
    <w:rsid w:val="00296815"/>
    <w:rsid w:val="00296A85"/>
    <w:rsid w:val="002971A4"/>
    <w:rsid w:val="002B228F"/>
    <w:rsid w:val="002B47D0"/>
    <w:rsid w:val="002C63FD"/>
    <w:rsid w:val="002C768C"/>
    <w:rsid w:val="002D05E9"/>
    <w:rsid w:val="002D533A"/>
    <w:rsid w:val="002D5BD7"/>
    <w:rsid w:val="002D778C"/>
    <w:rsid w:val="002E38C3"/>
    <w:rsid w:val="002E745D"/>
    <w:rsid w:val="002F27BB"/>
    <w:rsid w:val="002F5DBA"/>
    <w:rsid w:val="002F7961"/>
    <w:rsid w:val="00302300"/>
    <w:rsid w:val="00305DD1"/>
    <w:rsid w:val="00306481"/>
    <w:rsid w:val="003071DF"/>
    <w:rsid w:val="00314338"/>
    <w:rsid w:val="003145ED"/>
    <w:rsid w:val="00315C77"/>
    <w:rsid w:val="00323DFC"/>
    <w:rsid w:val="00327DDA"/>
    <w:rsid w:val="0033168A"/>
    <w:rsid w:val="00335CD9"/>
    <w:rsid w:val="00340F54"/>
    <w:rsid w:val="00355749"/>
    <w:rsid w:val="0035681D"/>
    <w:rsid w:val="00361201"/>
    <w:rsid w:val="00391BCE"/>
    <w:rsid w:val="00395843"/>
    <w:rsid w:val="003A2A43"/>
    <w:rsid w:val="003A5009"/>
    <w:rsid w:val="003A7311"/>
    <w:rsid w:val="003B471C"/>
    <w:rsid w:val="003B4CA0"/>
    <w:rsid w:val="003B519C"/>
    <w:rsid w:val="003C562E"/>
    <w:rsid w:val="003D10AB"/>
    <w:rsid w:val="003D1E06"/>
    <w:rsid w:val="003D2443"/>
    <w:rsid w:val="003D3760"/>
    <w:rsid w:val="003D4000"/>
    <w:rsid w:val="003E0E6B"/>
    <w:rsid w:val="003F1EFD"/>
    <w:rsid w:val="003F41B5"/>
    <w:rsid w:val="003F4249"/>
    <w:rsid w:val="003F5B0D"/>
    <w:rsid w:val="00401466"/>
    <w:rsid w:val="00401C75"/>
    <w:rsid w:val="004063BA"/>
    <w:rsid w:val="00407172"/>
    <w:rsid w:val="0040761B"/>
    <w:rsid w:val="0040792A"/>
    <w:rsid w:val="0041527D"/>
    <w:rsid w:val="00420724"/>
    <w:rsid w:val="00422C3F"/>
    <w:rsid w:val="004243F7"/>
    <w:rsid w:val="00432601"/>
    <w:rsid w:val="004346F5"/>
    <w:rsid w:val="004354AC"/>
    <w:rsid w:val="00446E1A"/>
    <w:rsid w:val="004575F9"/>
    <w:rsid w:val="0046218D"/>
    <w:rsid w:val="00463194"/>
    <w:rsid w:val="004805C8"/>
    <w:rsid w:val="004847CA"/>
    <w:rsid w:val="00485C6F"/>
    <w:rsid w:val="00497673"/>
    <w:rsid w:val="004A7CF8"/>
    <w:rsid w:val="004B7714"/>
    <w:rsid w:val="004C07C6"/>
    <w:rsid w:val="004C2077"/>
    <w:rsid w:val="004C4B76"/>
    <w:rsid w:val="004D2D62"/>
    <w:rsid w:val="004D30D5"/>
    <w:rsid w:val="004D438B"/>
    <w:rsid w:val="004E235F"/>
    <w:rsid w:val="004F24DC"/>
    <w:rsid w:val="004F549A"/>
    <w:rsid w:val="0051012E"/>
    <w:rsid w:val="005142E6"/>
    <w:rsid w:val="00522B91"/>
    <w:rsid w:val="00522C71"/>
    <w:rsid w:val="005241CE"/>
    <w:rsid w:val="005268ED"/>
    <w:rsid w:val="00527533"/>
    <w:rsid w:val="00534552"/>
    <w:rsid w:val="00537A4A"/>
    <w:rsid w:val="00540D49"/>
    <w:rsid w:val="00540E5C"/>
    <w:rsid w:val="00550A79"/>
    <w:rsid w:val="00551DE0"/>
    <w:rsid w:val="005679AA"/>
    <w:rsid w:val="005704BF"/>
    <w:rsid w:val="0057409D"/>
    <w:rsid w:val="00575C97"/>
    <w:rsid w:val="005769D4"/>
    <w:rsid w:val="00576C29"/>
    <w:rsid w:val="005838A4"/>
    <w:rsid w:val="00584777"/>
    <w:rsid w:val="00586A5D"/>
    <w:rsid w:val="00587242"/>
    <w:rsid w:val="00587B42"/>
    <w:rsid w:val="0059347A"/>
    <w:rsid w:val="005A1232"/>
    <w:rsid w:val="005A32ED"/>
    <w:rsid w:val="005A3776"/>
    <w:rsid w:val="005A3AA1"/>
    <w:rsid w:val="005A3DA3"/>
    <w:rsid w:val="005A4D27"/>
    <w:rsid w:val="005B0536"/>
    <w:rsid w:val="005B0FAF"/>
    <w:rsid w:val="005B14CE"/>
    <w:rsid w:val="005B22DF"/>
    <w:rsid w:val="005B566A"/>
    <w:rsid w:val="005B6538"/>
    <w:rsid w:val="005C02BE"/>
    <w:rsid w:val="005C13F0"/>
    <w:rsid w:val="005C37AB"/>
    <w:rsid w:val="005C528C"/>
    <w:rsid w:val="005C6E2C"/>
    <w:rsid w:val="005E3C3B"/>
    <w:rsid w:val="005E3C49"/>
    <w:rsid w:val="005E5662"/>
    <w:rsid w:val="005E614B"/>
    <w:rsid w:val="005E7F92"/>
    <w:rsid w:val="005F105C"/>
    <w:rsid w:val="005F35E2"/>
    <w:rsid w:val="00601A75"/>
    <w:rsid w:val="00612B6B"/>
    <w:rsid w:val="00612F6F"/>
    <w:rsid w:val="00616F70"/>
    <w:rsid w:val="00622DE5"/>
    <w:rsid w:val="00636BE0"/>
    <w:rsid w:val="0064363E"/>
    <w:rsid w:val="00653F9C"/>
    <w:rsid w:val="00665784"/>
    <w:rsid w:val="006660F5"/>
    <w:rsid w:val="00675810"/>
    <w:rsid w:val="006811D6"/>
    <w:rsid w:val="00690392"/>
    <w:rsid w:val="006926A9"/>
    <w:rsid w:val="00693233"/>
    <w:rsid w:val="00696D58"/>
    <w:rsid w:val="00697224"/>
    <w:rsid w:val="00697F98"/>
    <w:rsid w:val="006A0B71"/>
    <w:rsid w:val="006A3AD5"/>
    <w:rsid w:val="006A3E8B"/>
    <w:rsid w:val="006A470C"/>
    <w:rsid w:val="006A4FA1"/>
    <w:rsid w:val="006A7E8C"/>
    <w:rsid w:val="006B4EDE"/>
    <w:rsid w:val="006C326A"/>
    <w:rsid w:val="006C40E9"/>
    <w:rsid w:val="006D2E76"/>
    <w:rsid w:val="006D3303"/>
    <w:rsid w:val="006D5CB7"/>
    <w:rsid w:val="006E3675"/>
    <w:rsid w:val="006E5474"/>
    <w:rsid w:val="006F1340"/>
    <w:rsid w:val="00700AC5"/>
    <w:rsid w:val="00706B8E"/>
    <w:rsid w:val="007108C1"/>
    <w:rsid w:val="00712A4F"/>
    <w:rsid w:val="00715AF3"/>
    <w:rsid w:val="00720623"/>
    <w:rsid w:val="00720C1E"/>
    <w:rsid w:val="00721F87"/>
    <w:rsid w:val="00734F30"/>
    <w:rsid w:val="007410E7"/>
    <w:rsid w:val="007411C9"/>
    <w:rsid w:val="007420D8"/>
    <w:rsid w:val="0075143E"/>
    <w:rsid w:val="00771B54"/>
    <w:rsid w:val="007728C1"/>
    <w:rsid w:val="007754FA"/>
    <w:rsid w:val="00776E4E"/>
    <w:rsid w:val="00776FA8"/>
    <w:rsid w:val="00777916"/>
    <w:rsid w:val="00780167"/>
    <w:rsid w:val="00795E19"/>
    <w:rsid w:val="007A7625"/>
    <w:rsid w:val="007B0A14"/>
    <w:rsid w:val="007B0FD7"/>
    <w:rsid w:val="007B3715"/>
    <w:rsid w:val="007B6DE7"/>
    <w:rsid w:val="007C0373"/>
    <w:rsid w:val="007C0CF9"/>
    <w:rsid w:val="007C6045"/>
    <w:rsid w:val="007D2459"/>
    <w:rsid w:val="007D4038"/>
    <w:rsid w:val="007D44B4"/>
    <w:rsid w:val="007E2AB2"/>
    <w:rsid w:val="007E3534"/>
    <w:rsid w:val="007E36D1"/>
    <w:rsid w:val="00800FD8"/>
    <w:rsid w:val="008019FD"/>
    <w:rsid w:val="00801F41"/>
    <w:rsid w:val="008034F8"/>
    <w:rsid w:val="008109BE"/>
    <w:rsid w:val="00812683"/>
    <w:rsid w:val="008166D7"/>
    <w:rsid w:val="00820A3A"/>
    <w:rsid w:val="00827228"/>
    <w:rsid w:val="0082727E"/>
    <w:rsid w:val="00827670"/>
    <w:rsid w:val="0083468E"/>
    <w:rsid w:val="008350A3"/>
    <w:rsid w:val="00835AB0"/>
    <w:rsid w:val="00836E3E"/>
    <w:rsid w:val="008416DC"/>
    <w:rsid w:val="008433E2"/>
    <w:rsid w:val="008456A8"/>
    <w:rsid w:val="00846702"/>
    <w:rsid w:val="008553EB"/>
    <w:rsid w:val="0086333F"/>
    <w:rsid w:val="0086468B"/>
    <w:rsid w:val="008656AF"/>
    <w:rsid w:val="00870039"/>
    <w:rsid w:val="00870A2D"/>
    <w:rsid w:val="008844BF"/>
    <w:rsid w:val="00884C00"/>
    <w:rsid w:val="0088546A"/>
    <w:rsid w:val="00890C59"/>
    <w:rsid w:val="00890E2F"/>
    <w:rsid w:val="008938E5"/>
    <w:rsid w:val="008939A7"/>
    <w:rsid w:val="0089605A"/>
    <w:rsid w:val="008A2C2C"/>
    <w:rsid w:val="008B0B96"/>
    <w:rsid w:val="008B4536"/>
    <w:rsid w:val="008C4AC3"/>
    <w:rsid w:val="008D2B75"/>
    <w:rsid w:val="008E0938"/>
    <w:rsid w:val="008E52B3"/>
    <w:rsid w:val="008E757E"/>
    <w:rsid w:val="008E7682"/>
    <w:rsid w:val="008F6A6E"/>
    <w:rsid w:val="008F7D26"/>
    <w:rsid w:val="00902284"/>
    <w:rsid w:val="00906685"/>
    <w:rsid w:val="009076BC"/>
    <w:rsid w:val="00910E0F"/>
    <w:rsid w:val="009119D0"/>
    <w:rsid w:val="0091690E"/>
    <w:rsid w:val="00933292"/>
    <w:rsid w:val="00943294"/>
    <w:rsid w:val="0094587B"/>
    <w:rsid w:val="00945D58"/>
    <w:rsid w:val="00947238"/>
    <w:rsid w:val="00956FBB"/>
    <w:rsid w:val="009624FC"/>
    <w:rsid w:val="0096461D"/>
    <w:rsid w:val="00964FAF"/>
    <w:rsid w:val="00970166"/>
    <w:rsid w:val="0098302D"/>
    <w:rsid w:val="0098509A"/>
    <w:rsid w:val="00987546"/>
    <w:rsid w:val="009915B0"/>
    <w:rsid w:val="0099190A"/>
    <w:rsid w:val="009953AF"/>
    <w:rsid w:val="00996E34"/>
    <w:rsid w:val="009A3BCD"/>
    <w:rsid w:val="009A6E2B"/>
    <w:rsid w:val="009B08E0"/>
    <w:rsid w:val="009B4FAC"/>
    <w:rsid w:val="009B5B54"/>
    <w:rsid w:val="009B5F1C"/>
    <w:rsid w:val="009B6BF6"/>
    <w:rsid w:val="009C20D3"/>
    <w:rsid w:val="009C2C38"/>
    <w:rsid w:val="009C58A7"/>
    <w:rsid w:val="009D2E2F"/>
    <w:rsid w:val="009D7808"/>
    <w:rsid w:val="009E021A"/>
    <w:rsid w:val="009E5835"/>
    <w:rsid w:val="009F2D82"/>
    <w:rsid w:val="009F4E01"/>
    <w:rsid w:val="00A04866"/>
    <w:rsid w:val="00A06A2B"/>
    <w:rsid w:val="00A07090"/>
    <w:rsid w:val="00A11AD7"/>
    <w:rsid w:val="00A1286B"/>
    <w:rsid w:val="00A17C28"/>
    <w:rsid w:val="00A22E5A"/>
    <w:rsid w:val="00A23DA9"/>
    <w:rsid w:val="00A240CA"/>
    <w:rsid w:val="00A32F52"/>
    <w:rsid w:val="00A37C1D"/>
    <w:rsid w:val="00A4059C"/>
    <w:rsid w:val="00A40D86"/>
    <w:rsid w:val="00A43208"/>
    <w:rsid w:val="00A47920"/>
    <w:rsid w:val="00A502EF"/>
    <w:rsid w:val="00A55E61"/>
    <w:rsid w:val="00A66804"/>
    <w:rsid w:val="00A67AE1"/>
    <w:rsid w:val="00A73868"/>
    <w:rsid w:val="00A73C93"/>
    <w:rsid w:val="00A75EED"/>
    <w:rsid w:val="00A7779B"/>
    <w:rsid w:val="00A83350"/>
    <w:rsid w:val="00A85488"/>
    <w:rsid w:val="00A878E2"/>
    <w:rsid w:val="00A93303"/>
    <w:rsid w:val="00A957FC"/>
    <w:rsid w:val="00A96221"/>
    <w:rsid w:val="00A962A7"/>
    <w:rsid w:val="00AA08DB"/>
    <w:rsid w:val="00AA2FEA"/>
    <w:rsid w:val="00AA70B6"/>
    <w:rsid w:val="00AA7C22"/>
    <w:rsid w:val="00AB09CE"/>
    <w:rsid w:val="00AB0A73"/>
    <w:rsid w:val="00AB1A93"/>
    <w:rsid w:val="00AB5EB2"/>
    <w:rsid w:val="00AC3839"/>
    <w:rsid w:val="00AD16CE"/>
    <w:rsid w:val="00AD426A"/>
    <w:rsid w:val="00AE1FAA"/>
    <w:rsid w:val="00AE2E8F"/>
    <w:rsid w:val="00AE54F5"/>
    <w:rsid w:val="00AF0E68"/>
    <w:rsid w:val="00AF5760"/>
    <w:rsid w:val="00AF6352"/>
    <w:rsid w:val="00AF7D6A"/>
    <w:rsid w:val="00B040EC"/>
    <w:rsid w:val="00B05649"/>
    <w:rsid w:val="00B05B7A"/>
    <w:rsid w:val="00B11ECD"/>
    <w:rsid w:val="00B1723C"/>
    <w:rsid w:val="00B177FE"/>
    <w:rsid w:val="00B17CA8"/>
    <w:rsid w:val="00B264C1"/>
    <w:rsid w:val="00B26A59"/>
    <w:rsid w:val="00B26E9E"/>
    <w:rsid w:val="00B31B65"/>
    <w:rsid w:val="00B36178"/>
    <w:rsid w:val="00B416D2"/>
    <w:rsid w:val="00B423D5"/>
    <w:rsid w:val="00B4413C"/>
    <w:rsid w:val="00B4532F"/>
    <w:rsid w:val="00B46232"/>
    <w:rsid w:val="00B466F1"/>
    <w:rsid w:val="00B54AFE"/>
    <w:rsid w:val="00B613C5"/>
    <w:rsid w:val="00B649D8"/>
    <w:rsid w:val="00B65322"/>
    <w:rsid w:val="00B6584A"/>
    <w:rsid w:val="00B76C7D"/>
    <w:rsid w:val="00B85EE2"/>
    <w:rsid w:val="00BB3D0F"/>
    <w:rsid w:val="00BD22A2"/>
    <w:rsid w:val="00BF2B7B"/>
    <w:rsid w:val="00BF71C2"/>
    <w:rsid w:val="00C01BF1"/>
    <w:rsid w:val="00C07D2E"/>
    <w:rsid w:val="00C1735F"/>
    <w:rsid w:val="00C26F53"/>
    <w:rsid w:val="00C308AE"/>
    <w:rsid w:val="00C330CB"/>
    <w:rsid w:val="00C3675D"/>
    <w:rsid w:val="00C403B4"/>
    <w:rsid w:val="00C419C1"/>
    <w:rsid w:val="00C4253E"/>
    <w:rsid w:val="00C46E38"/>
    <w:rsid w:val="00C51E49"/>
    <w:rsid w:val="00C521F9"/>
    <w:rsid w:val="00C52B7F"/>
    <w:rsid w:val="00C60000"/>
    <w:rsid w:val="00C63351"/>
    <w:rsid w:val="00C71253"/>
    <w:rsid w:val="00C734F9"/>
    <w:rsid w:val="00C76C37"/>
    <w:rsid w:val="00C8386B"/>
    <w:rsid w:val="00C83D72"/>
    <w:rsid w:val="00C87365"/>
    <w:rsid w:val="00C87FF0"/>
    <w:rsid w:val="00C93FF6"/>
    <w:rsid w:val="00C95C78"/>
    <w:rsid w:val="00C96BE5"/>
    <w:rsid w:val="00CA2588"/>
    <w:rsid w:val="00CB58A1"/>
    <w:rsid w:val="00CC20B0"/>
    <w:rsid w:val="00CC6D32"/>
    <w:rsid w:val="00CD66A6"/>
    <w:rsid w:val="00CD7B58"/>
    <w:rsid w:val="00CE163F"/>
    <w:rsid w:val="00CF24E3"/>
    <w:rsid w:val="00CF58B9"/>
    <w:rsid w:val="00D10B82"/>
    <w:rsid w:val="00D14B5A"/>
    <w:rsid w:val="00D2008B"/>
    <w:rsid w:val="00D21279"/>
    <w:rsid w:val="00D21F38"/>
    <w:rsid w:val="00D2273B"/>
    <w:rsid w:val="00D23452"/>
    <w:rsid w:val="00D33AC4"/>
    <w:rsid w:val="00D4037B"/>
    <w:rsid w:val="00D43AA2"/>
    <w:rsid w:val="00D43FF3"/>
    <w:rsid w:val="00D50954"/>
    <w:rsid w:val="00D518DB"/>
    <w:rsid w:val="00D55ECB"/>
    <w:rsid w:val="00D67721"/>
    <w:rsid w:val="00D70F4B"/>
    <w:rsid w:val="00D758CE"/>
    <w:rsid w:val="00D76A86"/>
    <w:rsid w:val="00D927D4"/>
    <w:rsid w:val="00DA4C02"/>
    <w:rsid w:val="00DA6E68"/>
    <w:rsid w:val="00DD2795"/>
    <w:rsid w:val="00DD4DE2"/>
    <w:rsid w:val="00DD520D"/>
    <w:rsid w:val="00DE144C"/>
    <w:rsid w:val="00DE22E0"/>
    <w:rsid w:val="00DE3501"/>
    <w:rsid w:val="00DF0164"/>
    <w:rsid w:val="00DF14A9"/>
    <w:rsid w:val="00DF54AA"/>
    <w:rsid w:val="00DF761C"/>
    <w:rsid w:val="00E02DB9"/>
    <w:rsid w:val="00E07D33"/>
    <w:rsid w:val="00E12909"/>
    <w:rsid w:val="00E12DDE"/>
    <w:rsid w:val="00E143B6"/>
    <w:rsid w:val="00E2757D"/>
    <w:rsid w:val="00E30CFF"/>
    <w:rsid w:val="00E31B0E"/>
    <w:rsid w:val="00E354A5"/>
    <w:rsid w:val="00E36928"/>
    <w:rsid w:val="00E3725F"/>
    <w:rsid w:val="00E4154E"/>
    <w:rsid w:val="00E55186"/>
    <w:rsid w:val="00E5658D"/>
    <w:rsid w:val="00E615F1"/>
    <w:rsid w:val="00E61FF8"/>
    <w:rsid w:val="00E62ECA"/>
    <w:rsid w:val="00E63146"/>
    <w:rsid w:val="00E64A1D"/>
    <w:rsid w:val="00E7094E"/>
    <w:rsid w:val="00E74920"/>
    <w:rsid w:val="00E80B7C"/>
    <w:rsid w:val="00E81902"/>
    <w:rsid w:val="00E81EE5"/>
    <w:rsid w:val="00E91F21"/>
    <w:rsid w:val="00E96DAA"/>
    <w:rsid w:val="00EA3E81"/>
    <w:rsid w:val="00EB6956"/>
    <w:rsid w:val="00EB7C9E"/>
    <w:rsid w:val="00ED0E77"/>
    <w:rsid w:val="00ED245D"/>
    <w:rsid w:val="00ED4709"/>
    <w:rsid w:val="00ED4F30"/>
    <w:rsid w:val="00ED505D"/>
    <w:rsid w:val="00EE6672"/>
    <w:rsid w:val="00EF0B59"/>
    <w:rsid w:val="00EF0D22"/>
    <w:rsid w:val="00EF0EA8"/>
    <w:rsid w:val="00F13C69"/>
    <w:rsid w:val="00F175AD"/>
    <w:rsid w:val="00F27FC4"/>
    <w:rsid w:val="00F373EB"/>
    <w:rsid w:val="00F37F63"/>
    <w:rsid w:val="00F41DF6"/>
    <w:rsid w:val="00F42208"/>
    <w:rsid w:val="00F42AA9"/>
    <w:rsid w:val="00F47EB3"/>
    <w:rsid w:val="00F52245"/>
    <w:rsid w:val="00F5569F"/>
    <w:rsid w:val="00F60308"/>
    <w:rsid w:val="00F62AD8"/>
    <w:rsid w:val="00F63755"/>
    <w:rsid w:val="00F640D0"/>
    <w:rsid w:val="00F66AA4"/>
    <w:rsid w:val="00F7052C"/>
    <w:rsid w:val="00F72B22"/>
    <w:rsid w:val="00F75389"/>
    <w:rsid w:val="00F83AA0"/>
    <w:rsid w:val="00F903E8"/>
    <w:rsid w:val="00F967DE"/>
    <w:rsid w:val="00FA0C8C"/>
    <w:rsid w:val="00FA16AB"/>
    <w:rsid w:val="00FA22E8"/>
    <w:rsid w:val="00FB4F49"/>
    <w:rsid w:val="00FB7483"/>
    <w:rsid w:val="00FD07F5"/>
    <w:rsid w:val="00FD2BE9"/>
    <w:rsid w:val="00FE2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4A420C"/>
  <w15:docId w15:val="{A188CB49-4B53-4890-91C3-20FA01D14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/>
    </w:rPr>
  </w:style>
  <w:style w:type="paragraph" w:styleId="Ttulo1">
    <w:name w:val="heading 1"/>
    <w:basedOn w:val="Normal"/>
    <w:link w:val="Ttulo1Car"/>
    <w:uiPriority w:val="9"/>
    <w:qFormat/>
    <w:rsid w:val="00F62AD8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link w:val="Encabezado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unhideWhenUsed/>
    <w:rsid w:val="0086468B"/>
    <w:rPr>
      <w:szCs w:val="24"/>
    </w:rPr>
  </w:style>
  <w:style w:type="character" w:styleId="Hipervnculo">
    <w:name w:val="Hyperlink"/>
    <w:uiPriority w:val="99"/>
    <w:unhideWhenUsed/>
    <w:rsid w:val="00C95C78"/>
    <w:rPr>
      <w:color w:val="0000FF"/>
      <w:u w:val="single"/>
    </w:rPr>
  </w:style>
  <w:style w:type="character" w:customStyle="1" w:styleId="Mencinsinresolver1">
    <w:name w:val="Mención sin resolver1"/>
    <w:uiPriority w:val="99"/>
    <w:semiHidden/>
    <w:unhideWhenUsed/>
    <w:rsid w:val="00C95C78"/>
    <w:rPr>
      <w:color w:val="605E5C"/>
      <w:shd w:val="clear" w:color="auto" w:fill="E1DFDD"/>
    </w:rPr>
  </w:style>
  <w:style w:type="paragraph" w:customStyle="1" w:styleId="Normal1">
    <w:name w:val="Normal1"/>
    <w:rsid w:val="00391BCE"/>
    <w:pPr>
      <w:jc w:val="both"/>
    </w:pPr>
    <w:rPr>
      <w:sz w:val="24"/>
      <w:szCs w:val="24"/>
      <w:lang w:val="es-MX" w:eastAsia="es-AR"/>
    </w:rPr>
  </w:style>
  <w:style w:type="paragraph" w:customStyle="1" w:styleId="Sinespaciado1">
    <w:name w:val="Sin espaciado1"/>
    <w:uiPriority w:val="1"/>
    <w:qFormat/>
    <w:rsid w:val="007A7625"/>
    <w:pPr>
      <w:jc w:val="both"/>
    </w:pPr>
    <w:rPr>
      <w:sz w:val="24"/>
      <w:lang w:val="es-ES_tradnl"/>
    </w:rPr>
  </w:style>
  <w:style w:type="character" w:customStyle="1" w:styleId="Ttulo1Car">
    <w:name w:val="Título 1 Car"/>
    <w:link w:val="Ttulo1"/>
    <w:uiPriority w:val="9"/>
    <w:rsid w:val="00F62AD8"/>
    <w:rPr>
      <w:b/>
      <w:bCs/>
      <w:kern w:val="36"/>
      <w:sz w:val="48"/>
      <w:szCs w:val="48"/>
    </w:rPr>
  </w:style>
  <w:style w:type="paragraph" w:styleId="Sinespaciado">
    <w:name w:val="No Spacing"/>
    <w:uiPriority w:val="1"/>
    <w:qFormat/>
    <w:rsid w:val="006A3E8B"/>
    <w:pPr>
      <w:jc w:val="both"/>
    </w:pPr>
    <w:rPr>
      <w:sz w:val="24"/>
      <w:lang w:val="es-ES_tradnl"/>
    </w:rPr>
  </w:style>
  <w:style w:type="paragraph" w:styleId="Prrafodelista">
    <w:name w:val="List Paragraph"/>
    <w:basedOn w:val="Normal"/>
    <w:uiPriority w:val="34"/>
    <w:qFormat/>
    <w:rsid w:val="00C52B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7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2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uiyo\Downloads\LegislarOffLine%20(4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F05C98-45AD-4192-8E56-313C29DF5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 (4)</Template>
  <TotalTime>1</TotalTime>
  <Pages>3</Pages>
  <Words>454</Words>
  <Characters>2261</Characters>
  <Application>Microsoft Office Word</Application>
  <DocSecurity>0</DocSecurity>
  <Lines>90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char-word count</vt:lpstr>
      <vt:lpstr>char-word count</vt:lpstr>
    </vt:vector>
  </TitlesOfParts>
  <Company>Bangho</Company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guillermo savarese</dc:creator>
  <cp:lastModifiedBy>rochi rodriguez giavarini</cp:lastModifiedBy>
  <cp:revision>4</cp:revision>
  <cp:lastPrinted>2021-03-05T14:48:00Z</cp:lastPrinted>
  <dcterms:created xsi:type="dcterms:W3CDTF">2022-03-02T11:37:00Z</dcterms:created>
  <dcterms:modified xsi:type="dcterms:W3CDTF">2022-03-02T11:38:00Z</dcterms:modified>
</cp:coreProperties>
</file>