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7FC" w:rsidRDefault="001547FC" w:rsidP="001547FC">
      <w:pPr>
        <w:jc w:val="center"/>
        <w:rPr>
          <w:b/>
        </w:rPr>
      </w:pPr>
      <w:r>
        <w:rPr>
          <w:b/>
        </w:rPr>
        <w:t>PROYECTO DE DECLARACIÓN</w:t>
      </w:r>
    </w:p>
    <w:p w:rsidR="001547FC" w:rsidRDefault="001547FC" w:rsidP="001547FC">
      <w:pPr>
        <w:jc w:val="center"/>
        <w:rPr>
          <w:b/>
        </w:rPr>
      </w:pPr>
    </w:p>
    <w:p w:rsidR="001547FC" w:rsidRDefault="001547FC" w:rsidP="001547FC">
      <w:pPr>
        <w:jc w:val="center"/>
        <w:rPr>
          <w:b/>
        </w:rPr>
      </w:pPr>
    </w:p>
    <w:p w:rsidR="001547FC" w:rsidRDefault="001547FC" w:rsidP="001547FC">
      <w:pPr>
        <w:jc w:val="center"/>
        <w:rPr>
          <w:b/>
        </w:rPr>
      </w:pPr>
    </w:p>
    <w:p w:rsidR="001547FC" w:rsidRDefault="001547FC" w:rsidP="001547FC">
      <w:r>
        <w:t>La Legislatura de la Ciudad Autónoma de Buenos Aires conmemora el “Día Internacional de los Derechos Humanos” que se celebra el 10 de diciembre de cada año, coincidente con la recuperación de la Democracia en Argentina.</w:t>
      </w:r>
      <w:r>
        <w:br w:type="page"/>
      </w:r>
    </w:p>
    <w:p w:rsidR="001547FC" w:rsidRDefault="001547FC" w:rsidP="001547FC">
      <w:pPr>
        <w:jc w:val="center"/>
        <w:rPr>
          <w:b/>
        </w:rPr>
      </w:pPr>
      <w:r>
        <w:rPr>
          <w:b/>
        </w:rPr>
        <w:lastRenderedPageBreak/>
        <w:t>FUNDAMENTOS</w:t>
      </w:r>
    </w:p>
    <w:p w:rsidR="001547FC" w:rsidRDefault="001547FC" w:rsidP="001547FC">
      <w:pPr>
        <w:jc w:val="center"/>
        <w:rPr>
          <w:b/>
        </w:rPr>
      </w:pPr>
    </w:p>
    <w:p w:rsidR="001547FC" w:rsidRDefault="001547FC" w:rsidP="001547FC"/>
    <w:p w:rsidR="001547FC" w:rsidRDefault="001547FC" w:rsidP="001547FC">
      <w:r>
        <w:t>Señor Presidente:</w:t>
      </w:r>
    </w:p>
    <w:p w:rsidR="001547FC" w:rsidRDefault="001547FC" w:rsidP="001547FC"/>
    <w:p w:rsidR="001547FC" w:rsidRDefault="001547FC" w:rsidP="001547FC">
      <w:r>
        <w:t>El Día Internacional de los Derechos Humanos se celebra cada 10 de diciembre, día en que, en 1948, la Asamblea General de las Naciones Unidas adoptó la Declaración Universal de Derechos Humanos (DUDH). La Declaración Universal de Derechos Humanos es un documento histórico que proclama los derechos inalienables que corresponden a toda persona como ser humano, independientemente de su raza, color, religión, sexo, idioma, opinión política o de otra índole, origen nacional o social, posición económica, nacimiento o cualquier otra condición. Está disponible en más de 500 lenguas y es el documento que más se ha traducido en todo el mundo.</w:t>
      </w:r>
    </w:p>
    <w:p w:rsidR="001547FC" w:rsidRDefault="001547FC" w:rsidP="001547FC"/>
    <w:p w:rsidR="001547FC" w:rsidRDefault="001547FC" w:rsidP="001547FC">
      <w:r>
        <w:t>La Declaración Universal encarnó un hito en la historia de los derechos humanos. Elaborada por representantes de todas las regiones del mundo con distintos antecedentes jurídicos y culturales, fue proclamada por la ONU, en París, el 10 de diciembre de 1948, como un ideal común por el que todos los pueblos y naciones deberían esforzarse en su cumplimiento.</w:t>
      </w:r>
    </w:p>
    <w:p w:rsidR="001547FC" w:rsidRDefault="001547FC" w:rsidP="001547FC"/>
    <w:p w:rsidR="001547FC" w:rsidRDefault="001547FC" w:rsidP="001547FC">
      <w:r>
        <w:t>Debido a la importancia de la Declaración, muchos países la incorporaron a sus constituciones para seguir sus lineamientos en políticas públicas y para que sus ciudadanías reciban protección legal. En su preámbulo establece que “la libertad, la justicia y la paz en el mundo tienen por base el reconocimiento de la dignidad intrínseca y de los derechos iguales e inalienables de todos los miembros de la familia humana”.</w:t>
      </w:r>
    </w:p>
    <w:p w:rsidR="001547FC" w:rsidRDefault="001547FC" w:rsidP="001547FC"/>
    <w:p w:rsidR="001547FC" w:rsidRDefault="001547FC" w:rsidP="001547FC">
      <w:r>
        <w:t>La Argentina suscribió la Declaración Universal desde 1948, y en 1994 se incorporó a la Constitución Nacional, en el artículo 75 inciso 22, el conjunto de Declaraciones, Tratados y Pactos Internacionales sobre Derechos Humanos con jerarquía constitucional. Se trata de derechos inherentes a todos los seres humanos, sin distinción de sexo, nacionalidad, lugar de residencia, origen nacional o étnico, color, religión, lengua, edad, partido político o condición social, cultural o económica.</w:t>
      </w:r>
    </w:p>
    <w:p w:rsidR="001547FC" w:rsidRDefault="001547FC" w:rsidP="001547FC"/>
    <w:p w:rsidR="001547FC" w:rsidRDefault="001547FC" w:rsidP="001547FC">
      <w:r>
        <w:t>Asimismo, dicha fecha es especialmente emblemática en nuestro país, dado que coincide con la fecha de recuperación de la democracia. El 10 de diciembre de 1983 Raúl Alfonsín juraba como Presidente de la Nación electo por amplia mayoría el día 30 de octubre de dicho año. En su discurso, sostuvo “</w:t>
      </w:r>
      <w:r>
        <w:rPr>
          <w:i/>
        </w:rPr>
        <w:t>Nuestra filosofía se basa en ideas distintas: la seguridad del Estado no puede sostenerse sobre la inseguridad de la comunidad nacional. Nosotros privilegiaremos, por lo tanto, la plena vigencia de los derechos humanos y la necesidad de desmantelar el aparato represivo"</w:t>
      </w:r>
      <w:r>
        <w:t>.</w:t>
      </w:r>
    </w:p>
    <w:p w:rsidR="001547FC" w:rsidRDefault="001547FC" w:rsidP="001547FC"/>
    <w:p w:rsidR="001547FC" w:rsidRDefault="001547FC" w:rsidP="001547FC">
      <w:r>
        <w:t>Por todo lo expuesto, solicito el acompañamiento de mis pares al presente proyecto.</w:t>
      </w:r>
    </w:p>
    <w:p w:rsidR="001547FC" w:rsidRDefault="001547FC" w:rsidP="001547FC"/>
    <w:p w:rsidR="001547FC" w:rsidRDefault="001547FC" w:rsidP="001547FC"/>
    <w:p w:rsidR="001547FC" w:rsidRDefault="001547FC" w:rsidP="001547FC"/>
    <w:p w:rsidR="001547FC" w:rsidRDefault="001547FC" w:rsidP="001547FC"/>
    <w:p w:rsidR="005E3C49" w:rsidRPr="00E5658D" w:rsidRDefault="005E3C49" w:rsidP="00E5658D"/>
    <w:sectPr w:rsidR="005E3C49" w:rsidRPr="00E5658D"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BCE" w:rsidRDefault="00042BCE">
      <w:r>
        <w:separator/>
      </w:r>
    </w:p>
  </w:endnote>
  <w:endnote w:type="continuationSeparator" w:id="0">
    <w:p w:rsidR="00042BCE" w:rsidRDefault="00042B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385ECF" w:rsidRPr="00385ECF">
        <w:rPr>
          <w:noProof/>
          <w:color w:val="333333"/>
          <w:sz w:val="20"/>
        </w:rPr>
        <w:t>17/02/2022 16:10:00</w:t>
      </w:r>
    </w:fldSimple>
    <w:r w:rsidRPr="001C19C4">
      <w:rPr>
        <w:color w:val="333333"/>
        <w:sz w:val="20"/>
      </w:rPr>
      <w:t xml:space="preserve">  -  Cantidad de caracteres: </w:t>
    </w:r>
    <w:fldSimple w:instr=" NUMCHARS  \* MERGEFORMAT ">
      <w:r w:rsidR="00385ECF" w:rsidRPr="00385ECF">
        <w:rPr>
          <w:noProof/>
          <w:color w:val="333333"/>
          <w:sz w:val="20"/>
        </w:rPr>
        <w:t>2394</w:t>
      </w:r>
    </w:fldSimple>
    <w:r w:rsidRPr="001C19C4">
      <w:rPr>
        <w:color w:val="333333"/>
        <w:sz w:val="20"/>
      </w:rPr>
      <w:t xml:space="preserve"> - Cantidad de palabras: </w:t>
    </w:r>
    <w:fldSimple w:instr=" NUMWORDS  \* MERGEFORMAT ">
      <w:r w:rsidR="00385ECF" w:rsidRPr="00385ECF">
        <w:rPr>
          <w:noProof/>
          <w:color w:val="333333"/>
          <w:sz w:val="20"/>
        </w:rPr>
        <w:t>444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630AE4" w:rsidRPr="001C19C4">
      <w:rPr>
        <w:rStyle w:val="Nmerodepgina"/>
        <w:color w:val="333333"/>
      </w:rPr>
      <w:fldChar w:fldCharType="begin"/>
    </w:r>
    <w:r w:rsidRPr="001C19C4">
      <w:rPr>
        <w:rStyle w:val="Nmerodepgina"/>
        <w:color w:val="333333"/>
      </w:rPr>
      <w:instrText xml:space="preserve"> PAGE </w:instrText>
    </w:r>
    <w:r w:rsidR="00630AE4" w:rsidRPr="001C19C4">
      <w:rPr>
        <w:rStyle w:val="Nmerodepgina"/>
        <w:color w:val="333333"/>
      </w:rPr>
      <w:fldChar w:fldCharType="separate"/>
    </w:r>
    <w:r w:rsidR="00385ECF">
      <w:rPr>
        <w:rStyle w:val="Nmerodepgina"/>
        <w:noProof/>
        <w:color w:val="333333"/>
      </w:rPr>
      <w:t>1</w:t>
    </w:r>
    <w:r w:rsidR="00630AE4" w:rsidRPr="001C19C4">
      <w:rPr>
        <w:rStyle w:val="Nmerodepgina"/>
        <w:color w:val="333333"/>
      </w:rPr>
      <w:fldChar w:fldCharType="end"/>
    </w:r>
    <w:r w:rsidRPr="001C19C4">
      <w:rPr>
        <w:rStyle w:val="Nmerodepgina"/>
        <w:color w:val="333333"/>
      </w:rPr>
      <w:t>/</w:t>
    </w:r>
    <w:fldSimple w:instr=" NUMPAGES  \* MERGEFORMAT ">
      <w:r w:rsidR="00385ECF" w:rsidRPr="00385ECF">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BCE" w:rsidRDefault="00042BCE">
      <w:r>
        <w:separator/>
      </w:r>
    </w:p>
  </w:footnote>
  <w:footnote w:type="continuationSeparator" w:id="0">
    <w:p w:rsidR="00042BCE" w:rsidRDefault="00042B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Pr>
  <w:endnotePr>
    <w:endnote w:id="-1"/>
    <w:endnote w:id="0"/>
  </w:endnotePr>
  <w:compat/>
  <w:rsids>
    <w:rsidRoot w:val="00385ECF"/>
    <w:rsid w:val="00026430"/>
    <w:rsid w:val="00030DF5"/>
    <w:rsid w:val="0003615C"/>
    <w:rsid w:val="000376AB"/>
    <w:rsid w:val="00042BCE"/>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47FC"/>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85ECF"/>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0AE4"/>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7FC"/>
    <w:pPr>
      <w:jc w:val="both"/>
    </w:pPr>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rPr>
      <w:szCs w:val="20"/>
      <w:lang w:eastAsia="es-ES"/>
    </w:rPr>
  </w:style>
  <w:style w:type="paragraph" w:styleId="Piedepgina">
    <w:name w:val="footer"/>
    <w:basedOn w:val="Normal"/>
    <w:rsid w:val="00395843"/>
    <w:pPr>
      <w:tabs>
        <w:tab w:val="center" w:pos="4419"/>
        <w:tab w:val="right" w:pos="8838"/>
      </w:tabs>
    </w:pPr>
    <w:rPr>
      <w:szCs w:val="20"/>
      <w:lang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ilopez\Downloads\6be2afe5-e9df-426b-8515-eceea4b1aa5f%20(1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BB14B7-5745-4961-AFB6-5EA6A6A04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(15)</Template>
  <TotalTime>0</TotalTime>
  <Pages>2</Pages>
  <Words>444</Words>
  <Characters>2394</Characters>
  <Application>Microsoft Office Word</Application>
  <DocSecurity>0</DocSecurity>
  <Lines>53</Lines>
  <Paragraphs>10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matilopez</dc:creator>
  <cp:lastModifiedBy>matilopez</cp:lastModifiedBy>
  <cp:revision>3</cp:revision>
  <cp:lastPrinted>2020-02-28T17:24:00Z</cp:lastPrinted>
  <dcterms:created xsi:type="dcterms:W3CDTF">2022-02-17T19:10:00Z</dcterms:created>
  <dcterms:modified xsi:type="dcterms:W3CDTF">2022-02-17T19:10:00Z</dcterms:modified>
</cp:coreProperties>
</file>