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AD5" w:rsidRPr="00954E5C" w:rsidRDefault="00E74AD5" w:rsidP="00E74AD5">
      <w:pPr>
        <w:rPr>
          <w:sz w:val="28"/>
          <w:szCs w:val="28"/>
        </w:rPr>
      </w:pPr>
      <w:r w:rsidRPr="00954E5C">
        <w:rPr>
          <w:sz w:val="28"/>
          <w:szCs w:val="28"/>
        </w:rPr>
        <w:t>DECLARA:</w:t>
      </w:r>
    </w:p>
    <w:p w:rsidR="00954E5C" w:rsidRPr="00954E5C" w:rsidRDefault="00954E5C" w:rsidP="00954E5C">
      <w:pPr>
        <w:rPr>
          <w:sz w:val="28"/>
          <w:szCs w:val="28"/>
        </w:rPr>
      </w:pPr>
    </w:p>
    <w:p w:rsidR="00954E5C" w:rsidRPr="00954E5C" w:rsidRDefault="00954E5C" w:rsidP="00954E5C">
      <w:pPr>
        <w:rPr>
          <w:sz w:val="28"/>
          <w:szCs w:val="28"/>
        </w:rPr>
      </w:pPr>
      <w:r w:rsidRPr="00954E5C">
        <w:rPr>
          <w:sz w:val="28"/>
          <w:szCs w:val="28"/>
        </w:rPr>
        <w:t>El</w:t>
      </w:r>
      <w:bookmarkStart w:id="0" w:name="_GoBack"/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>beneplácito para el seleccionado argentino de futsal</w:t>
      </w:r>
      <w:bookmarkEnd w:id="0"/>
      <w:r w:rsidRPr="00954E5C">
        <w:rPr>
          <w:sz w:val="28"/>
          <w:szCs w:val="28"/>
        </w:rPr>
        <w:t>, por el logro obtenido al coronarse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 xml:space="preserve">Campeón de la Copa América 2022 organizada por </w:t>
      </w:r>
      <w:r w:rsidR="0095446C">
        <w:rPr>
          <w:sz w:val="28"/>
          <w:szCs w:val="28"/>
        </w:rPr>
        <w:t xml:space="preserve">la </w:t>
      </w:r>
      <w:r w:rsidRPr="00954E5C">
        <w:rPr>
          <w:sz w:val="28"/>
          <w:szCs w:val="28"/>
        </w:rPr>
        <w:t>Conmebol</w:t>
      </w:r>
      <w:r w:rsidR="0095446C">
        <w:rPr>
          <w:sz w:val="28"/>
          <w:szCs w:val="28"/>
        </w:rPr>
        <w:t xml:space="preserve"> y</w:t>
      </w:r>
      <w:r w:rsidRPr="00954E5C">
        <w:rPr>
          <w:sz w:val="28"/>
          <w:szCs w:val="28"/>
        </w:rPr>
        <w:t xml:space="preserve"> disputada en la República del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>Paraguay.</w:t>
      </w:r>
    </w:p>
    <w:p w:rsidR="00B26FE4" w:rsidRPr="00954E5C" w:rsidRDefault="00B26FE4" w:rsidP="00E74AD5">
      <w:pPr>
        <w:rPr>
          <w:sz w:val="28"/>
          <w:szCs w:val="28"/>
        </w:rPr>
      </w:pPr>
    </w:p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E74AD5" w:rsidRDefault="00E74AD5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B26FE4" w:rsidRDefault="00B26FE4" w:rsidP="00E74AD5"/>
    <w:p w:rsidR="00954E5C" w:rsidRDefault="00954E5C" w:rsidP="00E74AD5"/>
    <w:p w:rsidR="00954E5C" w:rsidRDefault="00954E5C" w:rsidP="00E74AD5"/>
    <w:p w:rsidR="00E74AD5" w:rsidRDefault="00E74AD5" w:rsidP="00E74AD5">
      <w:r>
        <w:t>FUNDAMENTOS</w:t>
      </w:r>
    </w:p>
    <w:p w:rsidR="00E74AD5" w:rsidRDefault="00E74AD5" w:rsidP="00E74AD5"/>
    <w:p w:rsidR="00954E5C" w:rsidRPr="00954E5C" w:rsidRDefault="00954E5C" w:rsidP="00954E5C">
      <w:pPr>
        <w:rPr>
          <w:sz w:val="28"/>
          <w:szCs w:val="28"/>
        </w:rPr>
      </w:pPr>
      <w:r w:rsidRPr="00954E5C">
        <w:rPr>
          <w:sz w:val="28"/>
          <w:szCs w:val="28"/>
        </w:rPr>
        <w:t>El presente proyecto tiene por objeto declarar el beneplácito de esta</w:t>
      </w:r>
      <w:r w:rsidR="00643807">
        <w:rPr>
          <w:sz w:val="28"/>
          <w:szCs w:val="28"/>
        </w:rPr>
        <w:t xml:space="preserve"> </w:t>
      </w:r>
      <w:r w:rsidR="003623F3">
        <w:rPr>
          <w:sz w:val="28"/>
          <w:szCs w:val="28"/>
        </w:rPr>
        <w:t>Legislatura</w:t>
      </w:r>
      <w:r w:rsidRPr="00954E5C">
        <w:rPr>
          <w:sz w:val="28"/>
          <w:szCs w:val="28"/>
        </w:rPr>
        <w:t>,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>por la obtención de la Copa América de Futsal 2022 por parte del seleccionado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>argentino de este deporte, disputado en la República del Paraguay, desde el 29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>de enero al 6 de febrero de 2022.</w:t>
      </w:r>
    </w:p>
    <w:p w:rsidR="003623F3" w:rsidRDefault="003623F3" w:rsidP="00954E5C">
      <w:pPr>
        <w:rPr>
          <w:sz w:val="28"/>
          <w:szCs w:val="28"/>
        </w:rPr>
      </w:pPr>
    </w:p>
    <w:p w:rsidR="00954E5C" w:rsidRPr="00954E5C" w:rsidRDefault="003623F3" w:rsidP="00954E5C">
      <w:pPr>
        <w:rPr>
          <w:sz w:val="28"/>
          <w:szCs w:val="28"/>
        </w:rPr>
      </w:pPr>
      <w:r>
        <w:rPr>
          <w:sz w:val="28"/>
          <w:szCs w:val="28"/>
        </w:rPr>
        <w:t xml:space="preserve">El seleccionado argentino </w:t>
      </w:r>
      <w:r w:rsidRPr="003623F3">
        <w:rPr>
          <w:sz w:val="28"/>
          <w:szCs w:val="28"/>
        </w:rPr>
        <w:t xml:space="preserve">venció a Paraguay </w:t>
      </w:r>
      <w:r>
        <w:rPr>
          <w:sz w:val="28"/>
          <w:szCs w:val="28"/>
        </w:rPr>
        <w:t>sumando</w:t>
      </w:r>
      <w:r w:rsidRPr="003623F3">
        <w:rPr>
          <w:sz w:val="28"/>
          <w:szCs w:val="28"/>
        </w:rPr>
        <w:t xml:space="preserve"> su tercera corona</w:t>
      </w:r>
      <w:r>
        <w:rPr>
          <w:sz w:val="28"/>
          <w:szCs w:val="28"/>
        </w:rPr>
        <w:t xml:space="preserve"> s</w:t>
      </w:r>
      <w:r w:rsidRPr="003623F3">
        <w:rPr>
          <w:sz w:val="28"/>
          <w:szCs w:val="28"/>
        </w:rPr>
        <w:t xml:space="preserve">in conocer derrotas, Argentina </w:t>
      </w:r>
      <w:r>
        <w:rPr>
          <w:sz w:val="28"/>
          <w:szCs w:val="28"/>
        </w:rPr>
        <w:t>fue</w:t>
      </w:r>
      <w:r w:rsidRPr="003623F3">
        <w:rPr>
          <w:sz w:val="28"/>
          <w:szCs w:val="28"/>
        </w:rPr>
        <w:t xml:space="preserve"> la mejor selección del torneo, acabó segundo en el Grupo B con 10 unidades – solo un empate </w:t>
      </w:r>
      <w:r w:rsidR="0095446C" w:rsidRPr="003623F3">
        <w:rPr>
          <w:sz w:val="28"/>
          <w:szCs w:val="28"/>
        </w:rPr>
        <w:t>–,</w:t>
      </w:r>
      <w:r w:rsidRPr="003623F3">
        <w:rPr>
          <w:sz w:val="28"/>
          <w:szCs w:val="28"/>
        </w:rPr>
        <w:t xml:space="preserve"> en las semifinales doblegó en penales a Brasil y en el partido final superó al equipo anfitrión, en un gran partido.</w:t>
      </w:r>
    </w:p>
    <w:p w:rsidR="003623F3" w:rsidRDefault="003623F3" w:rsidP="00954E5C">
      <w:pPr>
        <w:rPr>
          <w:sz w:val="28"/>
          <w:szCs w:val="28"/>
        </w:rPr>
      </w:pPr>
    </w:p>
    <w:p w:rsidR="00954E5C" w:rsidRPr="00954E5C" w:rsidRDefault="00954E5C" w:rsidP="00954E5C">
      <w:pPr>
        <w:rPr>
          <w:sz w:val="28"/>
          <w:szCs w:val="28"/>
        </w:rPr>
      </w:pPr>
      <w:r w:rsidRPr="00954E5C">
        <w:rPr>
          <w:sz w:val="28"/>
          <w:szCs w:val="28"/>
        </w:rPr>
        <w:t>El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 xml:space="preserve"> futsal como disciplina deportiva ha </w:t>
      </w:r>
      <w:r w:rsidR="008F5C1B" w:rsidRPr="00954E5C">
        <w:rPr>
          <w:sz w:val="28"/>
          <w:szCs w:val="28"/>
        </w:rPr>
        <w:t>arribado</w:t>
      </w:r>
      <w:r w:rsidR="00643807">
        <w:rPr>
          <w:sz w:val="28"/>
          <w:szCs w:val="28"/>
        </w:rPr>
        <w:t xml:space="preserve"> </w:t>
      </w:r>
      <w:r w:rsidR="008F5C1B">
        <w:rPr>
          <w:sz w:val="28"/>
          <w:szCs w:val="28"/>
        </w:rPr>
        <w:t xml:space="preserve">a un </w:t>
      </w:r>
      <w:r w:rsidRPr="00954E5C">
        <w:rPr>
          <w:sz w:val="28"/>
          <w:szCs w:val="28"/>
        </w:rPr>
        <w:t xml:space="preserve">creciendo </w:t>
      </w:r>
      <w:r w:rsidR="008F5C1B">
        <w:rPr>
          <w:sz w:val="28"/>
          <w:szCs w:val="28"/>
        </w:rPr>
        <w:t xml:space="preserve">sostenido </w:t>
      </w:r>
      <w:r w:rsidRPr="00954E5C">
        <w:rPr>
          <w:sz w:val="28"/>
          <w:szCs w:val="28"/>
        </w:rPr>
        <w:t>en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 xml:space="preserve">nuestro país y elevado al máximo su nivel competitivo, tal como lo demuestra </w:t>
      </w:r>
      <w:r w:rsidR="003623F3">
        <w:rPr>
          <w:sz w:val="28"/>
          <w:szCs w:val="28"/>
        </w:rPr>
        <w:t>ésta</w:t>
      </w:r>
      <w:r w:rsidR="00643807">
        <w:rPr>
          <w:sz w:val="28"/>
          <w:szCs w:val="28"/>
        </w:rPr>
        <w:t xml:space="preserve"> </w:t>
      </w:r>
      <w:r w:rsidR="003623F3">
        <w:rPr>
          <w:sz w:val="28"/>
          <w:szCs w:val="28"/>
        </w:rPr>
        <w:t>nueva coronación</w:t>
      </w:r>
      <w:r w:rsidRPr="00954E5C">
        <w:rPr>
          <w:sz w:val="28"/>
          <w:szCs w:val="28"/>
        </w:rPr>
        <w:t xml:space="preserve"> obtenid</w:t>
      </w:r>
      <w:r w:rsidR="003623F3">
        <w:rPr>
          <w:sz w:val="28"/>
          <w:szCs w:val="28"/>
        </w:rPr>
        <w:t>a</w:t>
      </w:r>
      <w:r w:rsidRPr="00954E5C">
        <w:rPr>
          <w:sz w:val="28"/>
          <w:szCs w:val="28"/>
        </w:rPr>
        <w:t>, a través</w:t>
      </w:r>
      <w:r w:rsidR="00643807">
        <w:rPr>
          <w:sz w:val="28"/>
          <w:szCs w:val="28"/>
        </w:rPr>
        <w:t xml:space="preserve">  </w:t>
      </w:r>
      <w:r w:rsidRPr="00954E5C">
        <w:rPr>
          <w:sz w:val="28"/>
          <w:szCs w:val="28"/>
        </w:rPr>
        <w:t xml:space="preserve">de un trabajo </w:t>
      </w:r>
      <w:r w:rsidR="008F5C1B" w:rsidRPr="00954E5C">
        <w:rPr>
          <w:sz w:val="28"/>
          <w:szCs w:val="28"/>
        </w:rPr>
        <w:t>compacto</w:t>
      </w:r>
      <w:r w:rsidRPr="00954E5C">
        <w:rPr>
          <w:sz w:val="28"/>
          <w:szCs w:val="28"/>
        </w:rPr>
        <w:t xml:space="preserve"> y </w:t>
      </w:r>
      <w:r w:rsidR="008F5C1B" w:rsidRPr="00954E5C">
        <w:rPr>
          <w:sz w:val="28"/>
          <w:szCs w:val="28"/>
        </w:rPr>
        <w:t>continuado</w:t>
      </w:r>
      <w:r w:rsidRPr="00954E5C">
        <w:rPr>
          <w:sz w:val="28"/>
          <w:szCs w:val="28"/>
        </w:rPr>
        <w:t xml:space="preserve"> que merece ser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>destacado, toda vez que el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 xml:space="preserve">seleccionado argentino 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 xml:space="preserve">de 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>este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 xml:space="preserve"> deporte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 xml:space="preserve"> ha representado con jerarquía deportiva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>a nuestro país.</w:t>
      </w:r>
    </w:p>
    <w:p w:rsidR="00954E5C" w:rsidRPr="00954E5C" w:rsidRDefault="00954E5C" w:rsidP="00954E5C">
      <w:pPr>
        <w:rPr>
          <w:sz w:val="28"/>
          <w:szCs w:val="28"/>
        </w:rPr>
      </w:pPr>
    </w:p>
    <w:p w:rsidR="00E74AD5" w:rsidRPr="00954E5C" w:rsidRDefault="00954E5C" w:rsidP="00954E5C">
      <w:pPr>
        <w:rPr>
          <w:sz w:val="28"/>
          <w:szCs w:val="28"/>
        </w:rPr>
      </w:pPr>
      <w:r w:rsidRPr="00954E5C">
        <w:rPr>
          <w:sz w:val="28"/>
          <w:szCs w:val="28"/>
        </w:rPr>
        <w:t>Por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 xml:space="preserve"> los motivos expuestos, y con el deseo de que este gran logro sirva de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 xml:space="preserve">estímulo para nuestros jóvenes, solicito a </w:t>
      </w:r>
      <w:r w:rsidR="008F5C1B">
        <w:rPr>
          <w:sz w:val="28"/>
          <w:szCs w:val="28"/>
        </w:rPr>
        <w:t>las señoras y señores legisladores</w:t>
      </w:r>
      <w:r w:rsidRPr="00954E5C">
        <w:rPr>
          <w:sz w:val="28"/>
          <w:szCs w:val="28"/>
        </w:rPr>
        <w:t xml:space="preserve"> acompañen en el</w:t>
      </w:r>
      <w:r w:rsidR="00643807">
        <w:rPr>
          <w:sz w:val="28"/>
          <w:szCs w:val="28"/>
        </w:rPr>
        <w:t xml:space="preserve"> </w:t>
      </w:r>
      <w:r w:rsidRPr="00954E5C">
        <w:rPr>
          <w:sz w:val="28"/>
          <w:szCs w:val="28"/>
        </w:rPr>
        <w:t xml:space="preserve">presente </w:t>
      </w:r>
      <w:r w:rsidR="008F5C1B">
        <w:rPr>
          <w:sz w:val="28"/>
          <w:szCs w:val="28"/>
        </w:rPr>
        <w:t>beneplácito</w:t>
      </w:r>
      <w:r w:rsidRPr="00954E5C">
        <w:rPr>
          <w:sz w:val="28"/>
          <w:szCs w:val="28"/>
        </w:rPr>
        <w:t>.</w:t>
      </w:r>
    </w:p>
    <w:p w:rsidR="00954E5C" w:rsidRPr="00954E5C" w:rsidRDefault="00954E5C" w:rsidP="00954E5C">
      <w:pPr>
        <w:rPr>
          <w:sz w:val="28"/>
          <w:szCs w:val="28"/>
        </w:rPr>
      </w:pPr>
    </w:p>
    <w:sectPr w:rsidR="00954E5C" w:rsidRPr="00954E5C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79D" w:rsidRDefault="0033579D">
      <w:r>
        <w:separator/>
      </w:r>
    </w:p>
  </w:endnote>
  <w:endnote w:type="continuationSeparator" w:id="1">
    <w:p w:rsidR="0033579D" w:rsidRDefault="003357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43B" w:rsidRDefault="00DE343B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9D" w:rsidRPr="001C19C4" w:rsidRDefault="0033579D">
    <w:pPr>
      <w:pStyle w:val="Piedepgina"/>
      <w:rPr>
        <w:color w:val="333333"/>
        <w:sz w:val="20"/>
      </w:rPr>
    </w:pPr>
    <w:bookmarkStart w:id="1" w:name="Proyecto"/>
    <w:bookmarkEnd w:id="1"/>
  </w:p>
  <w:p w:rsidR="0033579D" w:rsidRPr="001C19C4" w:rsidRDefault="0033579D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E4B7D" w:rsidRPr="003E4B7D">
        <w:rPr>
          <w:noProof/>
          <w:color w:val="333333"/>
          <w:sz w:val="20"/>
          <w:rPrChange w:id="2" w:author="madaer" w:date="2022-03-02T16:01:00Z">
            <w:rPr/>
          </w:rPrChange>
        </w:rPr>
        <w:t>02/03/2022 12:44:00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DE343B" w:rsidRPr="00DE343B">
        <w:rPr>
          <w:noProof/>
          <w:color w:val="333333"/>
          <w:sz w:val="20"/>
        </w:rPr>
        <w:t>1139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DE343B" w:rsidRPr="00DE343B">
        <w:rPr>
          <w:noProof/>
          <w:color w:val="333333"/>
          <w:sz w:val="20"/>
        </w:rPr>
        <w:t>223</w:t>
      </w:r>
    </w:fldSimple>
  </w:p>
  <w:p w:rsidR="0033579D" w:rsidRPr="0033579D" w:rsidRDefault="0033579D" w:rsidP="0033579D">
    <w:pPr>
      <w:pStyle w:val="Piedepgina"/>
      <w:tabs>
        <w:tab w:val="left" w:pos="3565"/>
      </w:tabs>
      <w:rPr>
        <w:color w:val="333333"/>
      </w:rPr>
    </w:pPr>
    <w:r w:rsidRPr="001C19C4">
      <w:rPr>
        <w:color w:val="333333"/>
        <w:sz w:val="20"/>
      </w:rPr>
      <w:tab/>
      <w:t>Pág.</w:t>
    </w:r>
    <w:r w:rsidR="007C206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C206C" w:rsidRPr="001C19C4">
      <w:rPr>
        <w:rStyle w:val="Nmerodepgina"/>
        <w:color w:val="333333"/>
      </w:rPr>
      <w:fldChar w:fldCharType="separate"/>
    </w:r>
    <w:r w:rsidR="00DE343B">
      <w:rPr>
        <w:rStyle w:val="Nmerodepgina"/>
        <w:noProof/>
        <w:color w:val="333333"/>
      </w:rPr>
      <w:t>1</w:t>
    </w:r>
    <w:r w:rsidR="007C206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DE343B" w:rsidRPr="00DE343B">
        <w:rPr>
          <w:rStyle w:val="Nmerodepgina"/>
          <w:noProof/>
          <w:color w:val="333333"/>
        </w:rPr>
        <w:t>2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43B" w:rsidRDefault="00DE343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79D" w:rsidRDefault="0033579D">
      <w:r>
        <w:separator/>
      </w:r>
    </w:p>
  </w:footnote>
  <w:footnote w:type="continuationSeparator" w:id="1">
    <w:p w:rsidR="0033579D" w:rsidRDefault="003357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43B" w:rsidRDefault="00DE343B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9D" w:rsidRDefault="0033579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33579D" w:rsidRDefault="0033579D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43B" w:rsidRDefault="00DE343B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/>
  <w:rsids>
    <w:rsidRoot w:val="00E74AD5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36CB0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79D"/>
    <w:rsid w:val="00335CD9"/>
    <w:rsid w:val="00340F54"/>
    <w:rsid w:val="0035681D"/>
    <w:rsid w:val="00361201"/>
    <w:rsid w:val="003623F3"/>
    <w:rsid w:val="00395843"/>
    <w:rsid w:val="003A7311"/>
    <w:rsid w:val="003B471C"/>
    <w:rsid w:val="003D10AB"/>
    <w:rsid w:val="003D4000"/>
    <w:rsid w:val="003E4B7D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43807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206C"/>
    <w:rsid w:val="007D2459"/>
    <w:rsid w:val="007E2AB2"/>
    <w:rsid w:val="007E3534"/>
    <w:rsid w:val="007E36D1"/>
    <w:rsid w:val="008019FD"/>
    <w:rsid w:val="008034F8"/>
    <w:rsid w:val="00812683"/>
    <w:rsid w:val="00820A3A"/>
    <w:rsid w:val="00824FD9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F5C1B"/>
    <w:rsid w:val="008F7454"/>
    <w:rsid w:val="00906685"/>
    <w:rsid w:val="00910E0F"/>
    <w:rsid w:val="0091690E"/>
    <w:rsid w:val="00947238"/>
    <w:rsid w:val="0095446C"/>
    <w:rsid w:val="00954E5C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26FE4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44AB"/>
    <w:rsid w:val="00D55ECB"/>
    <w:rsid w:val="00D67721"/>
    <w:rsid w:val="00D758CE"/>
    <w:rsid w:val="00D76A86"/>
    <w:rsid w:val="00D927D4"/>
    <w:rsid w:val="00DD2795"/>
    <w:rsid w:val="00DD4DE2"/>
    <w:rsid w:val="00DD520D"/>
    <w:rsid w:val="00DE343B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74AD5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ivero\Downloads\ib2awgx1el_1587595525.1739%20(2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A07C3A-DCE2-47D0-96E8-4D1B805BA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(2)</Template>
  <TotalTime>24</TotalTime>
  <Pages>2</Pages>
  <Words>223</Words>
  <Characters>1139</Characters>
  <Application>Microsoft Office Word</Application>
  <DocSecurity>0</DocSecurity>
  <Lines>79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Administrador</dc:creator>
  <cp:lastModifiedBy>madaer</cp:lastModifiedBy>
  <cp:revision>7</cp:revision>
  <cp:lastPrinted>2020-02-28T17:24:00Z</cp:lastPrinted>
  <dcterms:created xsi:type="dcterms:W3CDTF">2022-03-01T14:56:00Z</dcterms:created>
  <dcterms:modified xsi:type="dcterms:W3CDTF">2022-03-02T19:08:00Z</dcterms:modified>
</cp:coreProperties>
</file>