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F67" w:rsidRDefault="00963F67" w:rsidP="00963F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p w:rsidR="00963F67" w:rsidRDefault="00963F67" w:rsidP="00963F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p w:rsidR="00963F67" w:rsidRDefault="00963F67" w:rsidP="00963F67">
      <w:pPr>
        <w:rPr>
          <w:b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color w:val="000000"/>
        </w:rPr>
      </w:pPr>
      <w:r>
        <w:rPr>
          <w:b/>
          <w:color w:val="000000"/>
        </w:rPr>
        <w:t>PROYECTO DE DECLARACIÓN</w:t>
      </w: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</w:p>
    <w:p w:rsidR="00963F67" w:rsidRDefault="00963F67" w:rsidP="00963F67">
      <w:pPr>
        <w:tabs>
          <w:tab w:val="left" w:pos="3375"/>
        </w:tabs>
        <w:rPr>
          <w:highlight w:val="white"/>
        </w:rPr>
      </w:pPr>
      <w:r>
        <w:t xml:space="preserve">La Legislatura de la Ciudad Autónoma de Buenos Aires conmemora </w:t>
      </w:r>
      <w:r>
        <w:rPr>
          <w:highlight w:val="white"/>
        </w:rPr>
        <w:t>el 6 de octubre como el “Día Mundial de la Parálisis Cerebral”.</w:t>
      </w:r>
    </w:p>
    <w:p w:rsidR="00963F67" w:rsidRDefault="00963F67" w:rsidP="00963F67">
      <w:pPr>
        <w:tabs>
          <w:tab w:val="left" w:pos="3375"/>
        </w:tabs>
        <w:rPr>
          <w:highlight w:val="white"/>
        </w:rPr>
      </w:pPr>
    </w:p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/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</w:p>
    <w:p w:rsidR="00963F67" w:rsidRDefault="00963F67" w:rsidP="00963F67"/>
    <w:p w:rsidR="00963F67" w:rsidRDefault="00963F67" w:rsidP="00963F67"/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  <w:r>
        <w:br w:type="page"/>
      </w: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b/>
          <w:color w:val="000000"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color w:val="000000"/>
        </w:rPr>
      </w:pPr>
      <w:r>
        <w:rPr>
          <w:b/>
          <w:color w:val="000000"/>
        </w:rPr>
        <w:t>FUNDAMENTOS</w:t>
      </w: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rPr>
          <w:color w:val="000000"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76" w:lineRule="auto"/>
        <w:rPr>
          <w:color w:val="000000"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76" w:lineRule="auto"/>
        <w:rPr>
          <w:color w:val="000000"/>
        </w:rPr>
      </w:pPr>
      <w:r>
        <w:rPr>
          <w:color w:val="000000"/>
        </w:rPr>
        <w:t>Señor Presidente:</w:t>
      </w: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76" w:lineRule="auto"/>
        <w:rPr>
          <w:color w:val="000000"/>
        </w:rPr>
      </w:pP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76" w:lineRule="auto"/>
        <w:rPr>
          <w:highlight w:val="white"/>
        </w:rPr>
      </w:pPr>
      <w:r>
        <w:rPr>
          <w:highlight w:val="white"/>
        </w:rPr>
        <w:t>El día 6 de octubre se celebra como cada año, el Día Mundial de la Parálisis Cerebral. La Parálisis Cerebral se define como un trastorno neuromotor no progresivo debido a una lesión o una anomalía en el desarrollo del cerebro del feto, del recién nacido o del lactante. Pertenece a un grupo de trastornos permanentes del desarrollo, atribuibles a alteraciones no progresivas que ocurren durante el desarrollo cerebral del feto o del niño hasta los 3 años de edad, secundarias a lesión o disfunción del Sistema Nervioso Central (SNC).</w:t>
      </w: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76" w:lineRule="auto"/>
        <w:rPr>
          <w:highlight w:val="white"/>
        </w:rPr>
      </w:pPr>
      <w:r>
        <w:rPr>
          <w:highlight w:val="white"/>
        </w:rPr>
        <w:t xml:space="preserve"> </w:t>
      </w:r>
    </w:p>
    <w:p w:rsidR="00963F67" w:rsidRDefault="00963F67" w:rsidP="00963F67">
      <w:pPr>
        <w:spacing w:line="276" w:lineRule="auto"/>
        <w:rPr>
          <w:highlight w:val="white"/>
        </w:rPr>
      </w:pPr>
      <w:r>
        <w:rPr>
          <w:highlight w:val="white"/>
        </w:rPr>
        <w:t>En la Parálisis Cerebral, el trastorno motor está acompañado frecuentemente de otras comorbilidades cuya existencia o no, condicionarán de manera importante el pronóstico individual de niños y niñas.</w:t>
      </w:r>
    </w:p>
    <w:p w:rsidR="00963F67" w:rsidRDefault="00963F67" w:rsidP="00963F67">
      <w:pPr>
        <w:shd w:val="clear" w:color="auto" w:fill="FFFFFF"/>
        <w:spacing w:before="240" w:after="353" w:line="276" w:lineRule="auto"/>
      </w:pPr>
      <w:r>
        <w:t>Las personas con parálisis cerebral generalmente presentan algunas dificultades para coordinar o controlar sus movimientos o posturas, por ejemplo:</w:t>
      </w:r>
    </w:p>
    <w:p w:rsidR="00963F67" w:rsidRDefault="00963F67" w:rsidP="00963F67">
      <w:pPr>
        <w:shd w:val="clear" w:color="auto" w:fill="FFFFFF"/>
        <w:spacing w:before="240" w:after="353" w:line="276" w:lineRule="auto"/>
      </w:pPr>
      <w:r>
        <w:t>- Cuando el tono muscular es alto se presenta espasticidad.</w:t>
      </w:r>
      <w:r>
        <w:br/>
        <w:t>- Cuando hay movimientos involuntarios se presenta atetosis.</w:t>
      </w:r>
      <w:r>
        <w:br/>
        <w:t>- Cuando hay dificultades en el equilibrio y coordinación se presenta ataxia.</w:t>
      </w:r>
      <w:r>
        <w:br/>
        <w:t>- Cuando hay una combinación de las anteriores se trata de una parálisis cerebral mixta.</w:t>
      </w:r>
    </w:p>
    <w:p w:rsidR="00963F67" w:rsidRDefault="00963F67" w:rsidP="00963F67">
      <w:pPr>
        <w:spacing w:line="276" w:lineRule="auto"/>
        <w:rPr>
          <w:highlight w:val="white"/>
        </w:rPr>
      </w:pPr>
      <w:r>
        <w:rPr>
          <w:highlight w:val="white"/>
        </w:rPr>
        <w:t xml:space="preserve">Esto produce que el cerebro no pueda o tenga impedimentos en enviar los mensajes hacia los músculos, dificultando el movimiento de éstos. Además de los trastornos motores, también lleva asociados otros de tipo sensorial, perceptivo y psicológico. </w:t>
      </w:r>
    </w:p>
    <w:p w:rsidR="00963F67" w:rsidRDefault="00963F67" w:rsidP="00963F67">
      <w:pPr>
        <w:spacing w:line="276" w:lineRule="auto"/>
        <w:rPr>
          <w:highlight w:val="white"/>
        </w:rPr>
      </w:pPr>
      <w:r>
        <w:rPr>
          <w:highlight w:val="white"/>
        </w:rPr>
        <w:br/>
        <w:t>La Parálisis Cerebral no es progresiva, lo que significa que no se agravará cuando el/a niño/a sea más mayor, pero algunos problemas se pueden hacer más evidentes.</w:t>
      </w:r>
    </w:p>
    <w:p w:rsidR="00963F67" w:rsidRDefault="00963F67" w:rsidP="00963F67">
      <w:pPr>
        <w:spacing w:line="276" w:lineRule="auto"/>
        <w:rPr>
          <w:highlight w:val="white"/>
        </w:rPr>
      </w:pPr>
      <w:r>
        <w:rPr>
          <w:highlight w:val="white"/>
        </w:rPr>
        <w:br/>
        <w:t xml:space="preserve">Se conmemora el Día Mundial de la Parálisis Cerebral, con el objetivo de sensibilizar a la sociedad en  una de las causas más frecuentes de discapacidad motora y la más frecuente en niños/as, una de cada 500 personas tienen parálisis cerebral. Y, de esta manera, entender que con apoyos y ajustes necesarios las personas con parálisis cerebral pueden llevar una vida independiente, autónoma y en donde se garanticen todos sus derechos. </w:t>
      </w:r>
    </w:p>
    <w:p w:rsidR="00963F67" w:rsidRDefault="00963F67" w:rsidP="00963F6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76" w:lineRule="auto"/>
      </w:pPr>
      <w:r>
        <w:rPr>
          <w:highlight w:val="white"/>
        </w:rPr>
        <w:br/>
      </w:r>
      <w:r>
        <w:t>Es por lo anteriormente expuesto que solicito a mis pares la aprobación de este proyecto.</w:t>
      </w:r>
    </w:p>
    <w:p w:rsidR="00963F67" w:rsidRDefault="00963F67" w:rsidP="00963F67">
      <w:pPr>
        <w:spacing w:line="276" w:lineRule="auto"/>
      </w:pPr>
    </w:p>
    <w:p w:rsidR="00963F67" w:rsidRDefault="00963F67" w:rsidP="00963F67">
      <w:pPr>
        <w:spacing w:line="360" w:lineRule="auto"/>
        <w:rPr>
          <w:sz w:val="22"/>
          <w:szCs w:val="22"/>
        </w:rPr>
      </w:pP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302" w:rsidRDefault="00592302">
      <w:r>
        <w:separator/>
      </w:r>
    </w:p>
  </w:endnote>
  <w:endnote w:type="continuationSeparator" w:id="1">
    <w:p w:rsidR="00592302" w:rsidRDefault="00592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63F67" w:rsidRPr="00963F67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63F67" w:rsidRPr="00963F67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63F67" w:rsidRPr="00963F67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1524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1524A" w:rsidRPr="001C19C4">
      <w:rPr>
        <w:rStyle w:val="Nmerodepgina"/>
        <w:color w:val="333333"/>
      </w:rPr>
      <w:fldChar w:fldCharType="separate"/>
    </w:r>
    <w:r w:rsidR="00963F67">
      <w:rPr>
        <w:rStyle w:val="Nmerodepgina"/>
        <w:noProof/>
        <w:color w:val="333333"/>
      </w:rPr>
      <w:t>1</w:t>
    </w:r>
    <w:r w:rsidR="0081524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63F67" w:rsidRPr="00963F67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302" w:rsidRDefault="00592302">
      <w:r>
        <w:separator/>
      </w:r>
    </w:p>
  </w:footnote>
  <w:footnote w:type="continuationSeparator" w:id="1">
    <w:p w:rsidR="00592302" w:rsidRDefault="00592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59230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230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524A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3F67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F67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gravano\Desktop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</TotalTime>
  <Pages>2</Pages>
  <Words>395</Words>
  <Characters>1956</Characters>
  <Application>Microsoft Office Word</Application>
  <DocSecurity>0</DocSecurity>
  <Lines>122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lugravano</dc:creator>
  <cp:lastModifiedBy>lugravano</cp:lastModifiedBy>
  <cp:revision>1</cp:revision>
  <cp:lastPrinted>2020-02-28T17:24:00Z</cp:lastPrinted>
  <dcterms:created xsi:type="dcterms:W3CDTF">2022-02-25T19:24:00Z</dcterms:created>
  <dcterms:modified xsi:type="dcterms:W3CDTF">2022-02-25T19:25:00Z</dcterms:modified>
</cp:coreProperties>
</file>