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35E" w:rsidRPr="0067235E" w:rsidRDefault="0067235E" w:rsidP="0067235E">
      <w:pPr>
        <w:spacing w:line="360" w:lineRule="auto"/>
        <w:jc w:val="center"/>
        <w:rPr>
          <w:szCs w:val="24"/>
          <w:lang w:val="es-AR" w:eastAsia="es-AR"/>
        </w:rPr>
      </w:pPr>
      <w:bookmarkStart w:id="0" w:name="_GoBack"/>
      <w:bookmarkEnd w:id="0"/>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La Legislatura de la Ciudad Autónoma de Buenas Aires conmemora el cuadragésimo aniversario del hundimiento del "ARA General Belgrano" a celebrarse el 2 de mayo del corriente año y adhiere a todas las actividades que se realicen en el marco de dicha fecha.</w:t>
      </w: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t>FUNDAMENTOS</w:t>
      </w:r>
    </w:p>
    <w:p w:rsidR="0067235E" w:rsidRPr="0067235E" w:rsidRDefault="0067235E" w:rsidP="0067235E">
      <w:pPr>
        <w:spacing w:line="360" w:lineRule="auto"/>
        <w:rPr>
          <w:szCs w:val="24"/>
          <w:lang w:val="es-AR" w:eastAsia="es-AR"/>
        </w:rPr>
      </w:pP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Señor Presidente: </w:t>
      </w:r>
    </w:p>
    <w:p w:rsidR="00F823F7" w:rsidRPr="00F823F7" w:rsidRDefault="00F823F7" w:rsidP="00F823F7">
      <w:pPr>
        <w:spacing w:line="360" w:lineRule="auto"/>
        <w:rPr>
          <w:color w:val="000000"/>
          <w:szCs w:val="24"/>
          <w:lang w:val="es-AR" w:eastAsia="es-AR"/>
        </w:rPr>
      </w:pP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ab/>
        <w:t>El presente proyecto busca conmemorar el cuadragésimo aniversario del hundimiento del crucero "ARA General Belgrano" y homenajear a los marinos caídos en el cumplimiento del deber y en defensa de la soberanía nacional.</w:t>
      </w: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ab/>
        <w:t>En el marco de la Guerra de Malvinas, el "ARA General Belgrano" partió el 16 de abril de 1982 desde la base naval de Puerto Belgrano con 1093 tripulantes en dirección hacia Tierra del Fuego para reunirse con la flota de mar de la Armada Argentina. Su misión era la de mantenerse fuera del área de exclusión decretada por el Reino Unido, vigilando las costas de la República Argentina junto al "ARA Piedrabuena" y al "ARA Bouchard", zona de exclusión que había sido decretada por el Reino Unido el 28 de abril de 1982 con un radio de 200 millas alrededor de las Islas Malvinas.</w:t>
      </w: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ab/>
        <w:t>El 2 de mayo, mientras el "ARA General Belgrano" se encontraba en posición de espera, el submarino nuclear inglés "HMS Conqueror" recibió órdenes desde Londres de hundir al crucero argentino, violando la Carta de Naciones Unidas y el cese de hostilidades ordenado por la resolución 502 del Consejo de Seguridad de la ONU, convirtiéndolo en un alevoso acto de agresión, ya que el “ARA General Belgrano” se encontraba 36 millas fuera del área de exclusión marítima fijada por el gobierno inglés. El primer torpedo del submarino impactó a las 16.02 en la sala de máquinas del “ARA General Belgrano”; el segundo le destruyó la proa y el buque comenzó a irse a pique. A las 16:23, el Comandante dio la más triste y dolorosa orden que un comandante le puede dar a su tripulación, la de abandonar el buque. El crucero tardó una hora en irse a pique a 4200 metros bajo el mar, al sur de las Islas Malvinas. Fue la mayor tragedia naval de la historia de la Armada Argentina, en su hundimiento, fallecieron 323 personas, casi la mitad del total de muertos argentinos en la guerra. </w:t>
      </w: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ab/>
        <w:t>Lo que aconteció fueron los actos de heroísmo por parte de los tripulantes de los buques "ARA Piedrabuena" y "ARA Bouchard" para rescatar a los compañeros del crucero "ARA General Belgrano" que estuvieron hasta 48 horas en las balsas en medio de las heladas aguas del Atlántico Sur. </w:t>
      </w:r>
    </w:p>
    <w:p w:rsidR="00F823F7" w:rsidRPr="00F823F7" w:rsidRDefault="00F823F7" w:rsidP="00F823F7">
      <w:pPr>
        <w:spacing w:line="360" w:lineRule="auto"/>
        <w:rPr>
          <w:color w:val="000000"/>
          <w:szCs w:val="24"/>
          <w:lang w:val="es-AR" w:eastAsia="es-AR"/>
        </w:rPr>
      </w:pP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ab/>
        <w:t xml:space="preserve">Así mismo, creemos que se debe sostener la postura Argentina de reclamo por la soberanía de las Islas Malvinas; ya que, se sostiene que la Asamblea General de la Organización de las Naciones Unidas, a través de la resolución 2065, reconoció la </w:t>
      </w:r>
      <w:r w:rsidRPr="00F823F7">
        <w:rPr>
          <w:color w:val="000000"/>
          <w:szCs w:val="24"/>
          <w:lang w:val="es-AR" w:eastAsia="es-AR"/>
        </w:rPr>
        <w:lastRenderedPageBreak/>
        <w:t>existencia de una disputa de soberanía entre el Reino Unido y la Argentina el 16 de diciembre de 1965, y estableció que el caso se encuadra en una situación colonial y que se debe buscar una solución. La situación de las Islas constituye uno de los últimos casos de colonialismo aún vigente en el mundo.</w:t>
      </w:r>
    </w:p>
    <w:p w:rsidR="00F823F7" w:rsidRPr="00F823F7" w:rsidRDefault="00F823F7" w:rsidP="00F823F7">
      <w:pPr>
        <w:spacing w:line="360" w:lineRule="auto"/>
        <w:rPr>
          <w:color w:val="000000"/>
          <w:szCs w:val="24"/>
          <w:lang w:val="es-AR" w:eastAsia="es-AR"/>
        </w:rPr>
      </w:pPr>
    </w:p>
    <w:p w:rsidR="00F823F7" w:rsidRPr="00F823F7" w:rsidRDefault="00F823F7" w:rsidP="00F823F7">
      <w:pPr>
        <w:spacing w:line="360" w:lineRule="auto"/>
        <w:rPr>
          <w:color w:val="000000"/>
          <w:szCs w:val="24"/>
          <w:lang w:val="es-AR" w:eastAsia="es-AR"/>
        </w:rPr>
      </w:pPr>
      <w:r w:rsidRPr="00F823F7">
        <w:rPr>
          <w:color w:val="000000"/>
          <w:szCs w:val="24"/>
          <w:lang w:val="es-AR" w:eastAsia="es-AR"/>
        </w:rPr>
        <w:tab/>
        <w:t>Por lo expuesto, solicito la aprobación del presente proyecto de declaración.</w:t>
      </w:r>
    </w:p>
    <w:p w:rsidR="0067235E" w:rsidRDefault="0067235E"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Default="00F823F7" w:rsidP="00083D72">
      <w:pPr>
        <w:spacing w:line="360" w:lineRule="auto"/>
      </w:pPr>
    </w:p>
    <w:p w:rsidR="00F823F7" w:rsidRPr="00F823F7" w:rsidRDefault="00F823F7" w:rsidP="00F823F7">
      <w:pPr>
        <w:spacing w:line="360" w:lineRule="auto"/>
        <w:jc w:val="center"/>
        <w:rPr>
          <w:lang w:val="es-AR"/>
        </w:rPr>
      </w:pPr>
      <w:r w:rsidRPr="00F823F7">
        <w:rPr>
          <w:b/>
          <w:bCs/>
          <w:lang w:val="es-AR"/>
        </w:rPr>
        <w:lastRenderedPageBreak/>
        <w:t>ANEXO</w:t>
      </w:r>
    </w:p>
    <w:p w:rsidR="00F823F7" w:rsidRPr="00F823F7" w:rsidRDefault="00F823F7" w:rsidP="00F823F7">
      <w:pPr>
        <w:spacing w:line="360" w:lineRule="auto"/>
        <w:rPr>
          <w:u w:val="single"/>
          <w:lang w:val="es-AR"/>
        </w:rPr>
      </w:pPr>
      <w:r w:rsidRPr="00F823F7">
        <w:rPr>
          <w:u w:val="single"/>
          <w:lang w:val="es-AR"/>
        </w:rPr>
        <w:t>A continuación se detallan los nombres y el rango post-mortem de los marineros caídos en el cumplimiento del deber.</w:t>
      </w:r>
    </w:p>
    <w:p w:rsidR="00F823F7" w:rsidRPr="00F823F7" w:rsidRDefault="00F823F7" w:rsidP="00F823F7">
      <w:pPr>
        <w:spacing w:line="360" w:lineRule="auto"/>
        <w:rPr>
          <w:lang w:val="es-AR"/>
        </w:rPr>
      </w:pPr>
    </w:p>
    <w:p w:rsidR="00F823F7" w:rsidRPr="00F823F7" w:rsidRDefault="00F823F7" w:rsidP="00F823F7">
      <w:pPr>
        <w:spacing w:line="360" w:lineRule="auto"/>
        <w:rPr>
          <w:lang w:val="es-AR"/>
        </w:rPr>
      </w:pPr>
      <w:r w:rsidRPr="00F823F7">
        <w:rPr>
          <w:lang w:val="es-AR"/>
        </w:rPr>
        <w:t>Acevedo Ignacio Alfredo - Suboficial Segundo</w:t>
      </w:r>
    </w:p>
    <w:p w:rsidR="00F823F7" w:rsidRPr="00F823F7" w:rsidRDefault="00F823F7" w:rsidP="00F823F7">
      <w:pPr>
        <w:spacing w:line="360" w:lineRule="auto"/>
        <w:rPr>
          <w:lang w:val="es-AR"/>
        </w:rPr>
      </w:pPr>
      <w:r w:rsidRPr="00F823F7">
        <w:rPr>
          <w:lang w:val="es-AR"/>
        </w:rPr>
        <w:t>Aguirre Juan José - Teniente De Corbeta</w:t>
      </w:r>
    </w:p>
    <w:p w:rsidR="00F823F7" w:rsidRPr="00F823F7" w:rsidRDefault="00F823F7" w:rsidP="00F823F7">
      <w:pPr>
        <w:spacing w:line="360" w:lineRule="auto"/>
        <w:rPr>
          <w:lang w:val="es-AR"/>
        </w:rPr>
      </w:pPr>
      <w:r w:rsidRPr="00F823F7">
        <w:rPr>
          <w:lang w:val="es-AR"/>
        </w:rPr>
        <w:t>Ahumada Hugo Dardo - Cabo Primero</w:t>
      </w:r>
    </w:p>
    <w:p w:rsidR="00F823F7" w:rsidRPr="00F823F7" w:rsidRDefault="00F823F7" w:rsidP="00F823F7">
      <w:pPr>
        <w:spacing w:line="360" w:lineRule="auto"/>
        <w:rPr>
          <w:lang w:val="es-AR"/>
        </w:rPr>
      </w:pPr>
      <w:r w:rsidRPr="00F823F7">
        <w:rPr>
          <w:lang w:val="es-AR"/>
        </w:rPr>
        <w:t>Ahumada Julio Cesar - Cabo Segundo</w:t>
      </w:r>
    </w:p>
    <w:p w:rsidR="00F823F7" w:rsidRPr="00F823F7" w:rsidRDefault="00F823F7" w:rsidP="00F823F7">
      <w:pPr>
        <w:spacing w:line="360" w:lineRule="auto"/>
        <w:rPr>
          <w:lang w:val="es-AR"/>
        </w:rPr>
      </w:pPr>
      <w:r w:rsidRPr="00F823F7">
        <w:rPr>
          <w:lang w:val="es-AR"/>
        </w:rPr>
        <w:t>Alemán Humberto Cesar - Cabo Segundo</w:t>
      </w:r>
    </w:p>
    <w:p w:rsidR="00F823F7" w:rsidRPr="00F823F7" w:rsidRDefault="00F823F7" w:rsidP="00F823F7">
      <w:pPr>
        <w:spacing w:line="360" w:lineRule="auto"/>
        <w:rPr>
          <w:lang w:val="es-AR"/>
        </w:rPr>
      </w:pPr>
      <w:r w:rsidRPr="00F823F7">
        <w:rPr>
          <w:lang w:val="es-AR"/>
        </w:rPr>
        <w:t>Alfaro Miguel Alberto - Cabo Primero</w:t>
      </w:r>
    </w:p>
    <w:p w:rsidR="00F823F7" w:rsidRPr="00F823F7" w:rsidRDefault="00F823F7" w:rsidP="00F823F7">
      <w:pPr>
        <w:spacing w:line="360" w:lineRule="auto"/>
        <w:rPr>
          <w:lang w:val="es-AR"/>
        </w:rPr>
      </w:pPr>
      <w:r w:rsidRPr="00F823F7">
        <w:rPr>
          <w:lang w:val="es-AR"/>
        </w:rPr>
        <w:t>Almirón Walter Norberto - Cabo Segundo</w:t>
      </w:r>
    </w:p>
    <w:p w:rsidR="00F823F7" w:rsidRPr="00F823F7" w:rsidRDefault="00F823F7" w:rsidP="00F823F7">
      <w:pPr>
        <w:spacing w:line="360" w:lineRule="auto"/>
        <w:rPr>
          <w:lang w:val="es-AR"/>
        </w:rPr>
      </w:pPr>
      <w:r w:rsidRPr="00F823F7">
        <w:rPr>
          <w:lang w:val="es-AR"/>
        </w:rPr>
        <w:t>Álvarez Cesar Ernesto - Suboficial Primero</w:t>
      </w:r>
    </w:p>
    <w:p w:rsidR="00F823F7" w:rsidRPr="00F823F7" w:rsidRDefault="00F823F7" w:rsidP="00F823F7">
      <w:pPr>
        <w:spacing w:line="360" w:lineRule="auto"/>
        <w:rPr>
          <w:lang w:val="es-AR"/>
        </w:rPr>
      </w:pPr>
      <w:r w:rsidRPr="00F823F7">
        <w:rPr>
          <w:lang w:val="es-AR"/>
        </w:rPr>
        <w:t>Álvarez Oscar Manuel - Suboficial Segundo</w:t>
      </w:r>
    </w:p>
    <w:p w:rsidR="00F823F7" w:rsidRPr="00F823F7" w:rsidRDefault="00F823F7" w:rsidP="00F823F7">
      <w:pPr>
        <w:spacing w:line="360" w:lineRule="auto"/>
        <w:rPr>
          <w:lang w:val="es-AR"/>
        </w:rPr>
      </w:pPr>
      <w:r w:rsidRPr="00F823F7">
        <w:rPr>
          <w:lang w:val="es-AR"/>
        </w:rPr>
        <w:t>Álvarez Rubén Horacio - Cabo Segundo</w:t>
      </w:r>
    </w:p>
    <w:p w:rsidR="00F823F7" w:rsidRPr="00F823F7" w:rsidRDefault="00F823F7" w:rsidP="00F823F7">
      <w:pPr>
        <w:spacing w:line="360" w:lineRule="auto"/>
        <w:rPr>
          <w:lang w:val="es-AR"/>
        </w:rPr>
      </w:pPr>
      <w:r w:rsidRPr="00F823F7">
        <w:rPr>
          <w:lang w:val="es-AR"/>
        </w:rPr>
        <w:t>Amarilla Hipólito Jorge D. - Cabo Segundo</w:t>
      </w:r>
    </w:p>
    <w:p w:rsidR="00F823F7" w:rsidRPr="00F823F7" w:rsidRDefault="00F823F7" w:rsidP="00F823F7">
      <w:pPr>
        <w:spacing w:line="360" w:lineRule="auto"/>
        <w:rPr>
          <w:lang w:val="es-AR"/>
        </w:rPr>
      </w:pPr>
      <w:r w:rsidRPr="00F823F7">
        <w:rPr>
          <w:lang w:val="es-AR"/>
        </w:rPr>
        <w:t>Amesgaray Alberto Edgardo - Cabo Segundo</w:t>
      </w:r>
    </w:p>
    <w:p w:rsidR="00F823F7" w:rsidRPr="00F823F7" w:rsidRDefault="00F823F7" w:rsidP="00F823F7">
      <w:pPr>
        <w:spacing w:line="360" w:lineRule="auto"/>
        <w:rPr>
          <w:lang w:val="es-AR"/>
        </w:rPr>
      </w:pPr>
      <w:r w:rsidRPr="00F823F7">
        <w:rPr>
          <w:lang w:val="es-AR"/>
        </w:rPr>
        <w:t>Andrada Manuel Antonio - Suboficial Primero</w:t>
      </w:r>
    </w:p>
    <w:p w:rsidR="00F823F7" w:rsidRPr="00F823F7" w:rsidRDefault="00F823F7" w:rsidP="00F823F7">
      <w:pPr>
        <w:spacing w:line="360" w:lineRule="auto"/>
        <w:rPr>
          <w:lang w:val="es-AR"/>
        </w:rPr>
      </w:pPr>
      <w:r w:rsidRPr="00F823F7">
        <w:rPr>
          <w:lang w:val="es-AR"/>
        </w:rPr>
        <w:t>Andrada Norberto - Suboficial Segundo</w:t>
      </w:r>
    </w:p>
    <w:p w:rsidR="00F823F7" w:rsidRPr="00F823F7" w:rsidRDefault="00F823F7" w:rsidP="00F823F7">
      <w:pPr>
        <w:spacing w:line="360" w:lineRule="auto"/>
        <w:rPr>
          <w:lang w:val="es-AR"/>
        </w:rPr>
      </w:pPr>
      <w:r w:rsidRPr="00F823F7">
        <w:rPr>
          <w:lang w:val="es-AR"/>
        </w:rPr>
        <w:t>Arce Ángel Antonio - Suboficial Segundo</w:t>
      </w:r>
    </w:p>
    <w:p w:rsidR="00F823F7" w:rsidRPr="00F823F7" w:rsidRDefault="00F823F7" w:rsidP="00F823F7">
      <w:pPr>
        <w:spacing w:line="360" w:lineRule="auto"/>
        <w:rPr>
          <w:lang w:val="es-AR"/>
        </w:rPr>
      </w:pPr>
      <w:r w:rsidRPr="00F823F7">
        <w:rPr>
          <w:lang w:val="es-AR"/>
        </w:rPr>
        <w:t>Ávila Heriberto - Cantinero Civil</w:t>
      </w:r>
    </w:p>
    <w:p w:rsidR="00F823F7" w:rsidRPr="00F823F7" w:rsidRDefault="00F823F7" w:rsidP="00F823F7">
      <w:pPr>
        <w:spacing w:line="360" w:lineRule="auto"/>
        <w:rPr>
          <w:lang w:val="es-AR"/>
        </w:rPr>
      </w:pPr>
      <w:r w:rsidRPr="00F823F7">
        <w:rPr>
          <w:lang w:val="es-AR"/>
        </w:rPr>
        <w:t>Ávila Leopoldo - Cantinero Civil</w:t>
      </w:r>
    </w:p>
    <w:p w:rsidR="00F823F7" w:rsidRPr="00F823F7" w:rsidRDefault="00F823F7" w:rsidP="00F823F7">
      <w:pPr>
        <w:spacing w:line="360" w:lineRule="auto"/>
        <w:rPr>
          <w:lang w:val="es-AR"/>
        </w:rPr>
      </w:pPr>
      <w:r w:rsidRPr="00F823F7">
        <w:rPr>
          <w:lang w:val="es-AR"/>
        </w:rPr>
        <w:t>Azar Domingo Miguel - Cabo Segundo</w:t>
      </w:r>
    </w:p>
    <w:p w:rsidR="00F823F7" w:rsidRPr="00F823F7" w:rsidRDefault="00F823F7" w:rsidP="00F823F7">
      <w:pPr>
        <w:spacing w:line="360" w:lineRule="auto"/>
        <w:rPr>
          <w:lang w:val="es-AR"/>
        </w:rPr>
      </w:pPr>
      <w:r w:rsidRPr="00F823F7">
        <w:rPr>
          <w:lang w:val="es-AR"/>
        </w:rPr>
        <w:t>Báez Roberto Antonio - Cabo Primero</w:t>
      </w:r>
    </w:p>
    <w:p w:rsidR="00F823F7" w:rsidRPr="00F823F7" w:rsidRDefault="00F823F7" w:rsidP="00F823F7">
      <w:pPr>
        <w:spacing w:line="360" w:lineRule="auto"/>
        <w:rPr>
          <w:lang w:val="es-AR"/>
        </w:rPr>
      </w:pPr>
      <w:r w:rsidRPr="00F823F7">
        <w:rPr>
          <w:lang w:val="es-AR"/>
        </w:rPr>
        <w:t>Baiud Jorge Carlos - Suboficial Segundo</w:t>
      </w:r>
    </w:p>
    <w:p w:rsidR="00F823F7" w:rsidRPr="00F823F7" w:rsidRDefault="00F823F7" w:rsidP="00F823F7">
      <w:pPr>
        <w:spacing w:line="360" w:lineRule="auto"/>
        <w:rPr>
          <w:lang w:val="es-AR"/>
        </w:rPr>
      </w:pPr>
      <w:r w:rsidRPr="00F823F7">
        <w:rPr>
          <w:lang w:val="es-AR"/>
        </w:rPr>
        <w:t>Balmaceda Argentino Antonio - Suboficial Segundo</w:t>
      </w:r>
    </w:p>
    <w:p w:rsidR="00F823F7" w:rsidRPr="00F823F7" w:rsidRDefault="00F823F7" w:rsidP="00F823F7">
      <w:pPr>
        <w:spacing w:line="360" w:lineRule="auto"/>
        <w:rPr>
          <w:lang w:val="es-AR"/>
        </w:rPr>
      </w:pPr>
      <w:r w:rsidRPr="00F823F7">
        <w:rPr>
          <w:lang w:val="es-AR"/>
        </w:rPr>
        <w:t>Barrionuevo Juan Edelmiro - Suboficial Segundo</w:t>
      </w:r>
    </w:p>
    <w:p w:rsidR="00F823F7" w:rsidRPr="00F823F7" w:rsidRDefault="00F823F7" w:rsidP="00F823F7">
      <w:pPr>
        <w:spacing w:line="360" w:lineRule="auto"/>
        <w:rPr>
          <w:lang w:val="es-AR"/>
        </w:rPr>
      </w:pPr>
      <w:r w:rsidRPr="00F823F7">
        <w:rPr>
          <w:lang w:val="es-AR"/>
        </w:rPr>
        <w:t>Barrionuevo Robustiano A. - Suboficial Primero</w:t>
      </w:r>
    </w:p>
    <w:p w:rsidR="00F823F7" w:rsidRPr="00F823F7" w:rsidRDefault="00F823F7" w:rsidP="00F823F7">
      <w:pPr>
        <w:spacing w:line="360" w:lineRule="auto"/>
        <w:rPr>
          <w:lang w:val="es-AR"/>
        </w:rPr>
      </w:pPr>
      <w:r w:rsidRPr="00F823F7">
        <w:rPr>
          <w:lang w:val="es-AR"/>
        </w:rPr>
        <w:t>Barrios Ramón - Suboficial Mayor</w:t>
      </w:r>
    </w:p>
    <w:p w:rsidR="00F823F7" w:rsidRPr="00F823F7" w:rsidRDefault="00F823F7" w:rsidP="00F823F7">
      <w:pPr>
        <w:spacing w:line="360" w:lineRule="auto"/>
        <w:rPr>
          <w:lang w:val="es-AR"/>
        </w:rPr>
      </w:pPr>
      <w:r w:rsidRPr="00F823F7">
        <w:rPr>
          <w:lang w:val="es-AR"/>
        </w:rPr>
        <w:t>Bedini Juan Domingo - Suboficial Segundo</w:t>
      </w:r>
    </w:p>
    <w:p w:rsidR="00F823F7" w:rsidRPr="00F823F7" w:rsidRDefault="00F823F7" w:rsidP="00F823F7">
      <w:pPr>
        <w:spacing w:line="360" w:lineRule="auto"/>
        <w:rPr>
          <w:lang w:val="es-AR"/>
        </w:rPr>
      </w:pPr>
      <w:r w:rsidRPr="00F823F7">
        <w:rPr>
          <w:lang w:val="es-AR"/>
        </w:rPr>
        <w:t>Behrendt Eduardo Gustavo - Cabo Primero</w:t>
      </w:r>
    </w:p>
    <w:p w:rsidR="00F823F7" w:rsidRPr="00F823F7" w:rsidRDefault="00F823F7" w:rsidP="00F823F7">
      <w:pPr>
        <w:spacing w:line="360" w:lineRule="auto"/>
        <w:rPr>
          <w:lang w:val="es-AR"/>
        </w:rPr>
      </w:pPr>
      <w:r w:rsidRPr="00F823F7">
        <w:rPr>
          <w:lang w:val="es-AR"/>
        </w:rPr>
        <w:t>Benítez Juan Rogelio  - Cabo Primero</w:t>
      </w:r>
    </w:p>
    <w:p w:rsidR="00F823F7" w:rsidRPr="00F823F7" w:rsidRDefault="00F823F7" w:rsidP="00F823F7">
      <w:pPr>
        <w:spacing w:line="360" w:lineRule="auto"/>
        <w:rPr>
          <w:lang w:val="es-AR"/>
        </w:rPr>
      </w:pPr>
      <w:r w:rsidRPr="00F823F7">
        <w:rPr>
          <w:lang w:val="es-AR"/>
        </w:rPr>
        <w:t>Benítez Pantaleón  - Suboficial Segundo</w:t>
      </w:r>
    </w:p>
    <w:p w:rsidR="00F823F7" w:rsidRPr="00F823F7" w:rsidRDefault="00F823F7" w:rsidP="00F823F7">
      <w:pPr>
        <w:spacing w:line="360" w:lineRule="auto"/>
        <w:rPr>
          <w:lang w:val="es-AR"/>
        </w:rPr>
      </w:pPr>
      <w:r w:rsidRPr="00F823F7">
        <w:rPr>
          <w:lang w:val="es-AR"/>
        </w:rPr>
        <w:t>Bollo Juan Carlos  - Cabo Primero</w:t>
      </w:r>
    </w:p>
    <w:p w:rsidR="00F823F7" w:rsidRPr="00F823F7" w:rsidRDefault="00F823F7" w:rsidP="00F823F7">
      <w:pPr>
        <w:spacing w:line="360" w:lineRule="auto"/>
        <w:rPr>
          <w:lang w:val="es-AR"/>
        </w:rPr>
      </w:pPr>
      <w:r w:rsidRPr="00F823F7">
        <w:rPr>
          <w:lang w:val="es-AR"/>
        </w:rPr>
        <w:t>Bordón Antonio Mario  - Suboficial Segundo</w:t>
      </w:r>
    </w:p>
    <w:p w:rsidR="00F823F7" w:rsidRPr="00F823F7" w:rsidRDefault="00F823F7" w:rsidP="00F823F7">
      <w:pPr>
        <w:spacing w:line="360" w:lineRule="auto"/>
        <w:rPr>
          <w:lang w:val="es-AR"/>
        </w:rPr>
      </w:pPr>
      <w:r w:rsidRPr="00F823F7">
        <w:rPr>
          <w:lang w:val="es-AR"/>
        </w:rPr>
        <w:t>Bordón Miguel Ángel  - Suboficial Segundo</w:t>
      </w:r>
    </w:p>
    <w:p w:rsidR="00F823F7" w:rsidRPr="00F823F7" w:rsidRDefault="00F823F7" w:rsidP="00F823F7">
      <w:pPr>
        <w:spacing w:line="360" w:lineRule="auto"/>
        <w:rPr>
          <w:lang w:val="es-AR"/>
        </w:rPr>
      </w:pPr>
      <w:r w:rsidRPr="00F823F7">
        <w:rPr>
          <w:lang w:val="es-AR"/>
        </w:rPr>
        <w:t>Bordoy Roberto Aldo  - Cabo Segundo</w:t>
      </w:r>
    </w:p>
    <w:p w:rsidR="00F823F7" w:rsidRPr="00F823F7" w:rsidRDefault="00F823F7" w:rsidP="00F823F7">
      <w:pPr>
        <w:spacing w:line="360" w:lineRule="auto"/>
        <w:rPr>
          <w:lang w:val="es-AR"/>
        </w:rPr>
      </w:pPr>
      <w:r w:rsidRPr="00F823F7">
        <w:rPr>
          <w:lang w:val="es-AR"/>
        </w:rPr>
        <w:t>Boutron Rubén Isidoro  - Suboficial Segundo</w:t>
      </w:r>
    </w:p>
    <w:p w:rsidR="00F823F7" w:rsidRPr="00F823F7" w:rsidRDefault="00F823F7" w:rsidP="00F823F7">
      <w:pPr>
        <w:spacing w:line="360" w:lineRule="auto"/>
        <w:rPr>
          <w:lang w:val="es-AR"/>
        </w:rPr>
      </w:pPr>
      <w:r w:rsidRPr="00F823F7">
        <w:rPr>
          <w:lang w:val="es-AR"/>
        </w:rPr>
        <w:lastRenderedPageBreak/>
        <w:t>Brizuela Luis Osvaldo  - Cabo Primero</w:t>
      </w:r>
    </w:p>
    <w:p w:rsidR="00F823F7" w:rsidRPr="00F823F7" w:rsidRDefault="00F823F7" w:rsidP="00F823F7">
      <w:pPr>
        <w:spacing w:line="360" w:lineRule="auto"/>
        <w:rPr>
          <w:lang w:val="es-AR"/>
        </w:rPr>
      </w:pPr>
      <w:r w:rsidRPr="00F823F7">
        <w:rPr>
          <w:lang w:val="es-AR"/>
        </w:rPr>
        <w:t>Brouchoud Delis Héctor  - Suboficial Segundo</w:t>
      </w:r>
    </w:p>
    <w:p w:rsidR="00F823F7" w:rsidRPr="00F823F7" w:rsidRDefault="00F823F7" w:rsidP="00F823F7">
      <w:pPr>
        <w:spacing w:line="360" w:lineRule="auto"/>
        <w:rPr>
          <w:lang w:val="es-AR"/>
        </w:rPr>
      </w:pPr>
      <w:r w:rsidRPr="00F823F7">
        <w:rPr>
          <w:lang w:val="es-AR"/>
        </w:rPr>
        <w:t>Caballero Héctor Ricardo  - Cabo Segundo</w:t>
      </w:r>
    </w:p>
    <w:p w:rsidR="00F823F7" w:rsidRPr="00F823F7" w:rsidRDefault="00F823F7" w:rsidP="00F823F7">
      <w:pPr>
        <w:spacing w:line="360" w:lineRule="auto"/>
        <w:rPr>
          <w:lang w:val="es-AR"/>
        </w:rPr>
      </w:pPr>
      <w:r w:rsidRPr="00F823F7">
        <w:rPr>
          <w:lang w:val="es-AR"/>
        </w:rPr>
        <w:t>Caballero Roberto Marcelino  - Cabo Segundo</w:t>
      </w:r>
    </w:p>
    <w:p w:rsidR="00F823F7" w:rsidRPr="00F823F7" w:rsidRDefault="00F823F7" w:rsidP="00F823F7">
      <w:pPr>
        <w:spacing w:line="360" w:lineRule="auto"/>
        <w:rPr>
          <w:lang w:val="es-AR"/>
        </w:rPr>
      </w:pPr>
      <w:r w:rsidRPr="00F823F7">
        <w:rPr>
          <w:lang w:val="es-AR"/>
        </w:rPr>
        <w:t>Cáceres Luis Martin  - Suboficial Segundo</w:t>
      </w:r>
    </w:p>
    <w:p w:rsidR="00F823F7" w:rsidRPr="00F823F7" w:rsidRDefault="00F823F7" w:rsidP="00F823F7">
      <w:pPr>
        <w:spacing w:line="360" w:lineRule="auto"/>
        <w:rPr>
          <w:lang w:val="es-AR"/>
        </w:rPr>
      </w:pPr>
      <w:r w:rsidRPr="00F823F7">
        <w:rPr>
          <w:lang w:val="es-AR"/>
        </w:rPr>
        <w:t>Cacerez Francisco  - Suboficial Segundo</w:t>
      </w:r>
    </w:p>
    <w:p w:rsidR="00F823F7" w:rsidRPr="00F823F7" w:rsidRDefault="00F823F7" w:rsidP="00F823F7">
      <w:pPr>
        <w:spacing w:line="360" w:lineRule="auto"/>
        <w:rPr>
          <w:lang w:val="es-AR"/>
        </w:rPr>
      </w:pPr>
      <w:r w:rsidRPr="00F823F7">
        <w:rPr>
          <w:lang w:val="es-AR"/>
        </w:rPr>
        <w:t>Campos Bernardino Isidoro  - Suboficial Segundo</w:t>
      </w:r>
    </w:p>
    <w:p w:rsidR="00F823F7" w:rsidRPr="00F823F7" w:rsidRDefault="00F823F7" w:rsidP="00F823F7">
      <w:pPr>
        <w:spacing w:line="360" w:lineRule="auto"/>
        <w:rPr>
          <w:lang w:val="es-AR"/>
        </w:rPr>
      </w:pPr>
      <w:r w:rsidRPr="00F823F7">
        <w:rPr>
          <w:lang w:val="es-AR"/>
        </w:rPr>
        <w:t>Cardozo José Daniel - Cabo Segundo</w:t>
      </w:r>
    </w:p>
    <w:p w:rsidR="00F823F7" w:rsidRPr="00F823F7" w:rsidRDefault="00F823F7" w:rsidP="00F823F7">
      <w:pPr>
        <w:spacing w:line="360" w:lineRule="auto"/>
        <w:rPr>
          <w:lang w:val="es-AR"/>
        </w:rPr>
      </w:pPr>
      <w:r w:rsidRPr="00F823F7">
        <w:rPr>
          <w:lang w:val="es-AR"/>
        </w:rPr>
        <w:t>Cardozo Julio Antonio  - Cabo Principal</w:t>
      </w:r>
    </w:p>
    <w:p w:rsidR="00F823F7" w:rsidRPr="00F823F7" w:rsidRDefault="00F823F7" w:rsidP="00F823F7">
      <w:pPr>
        <w:spacing w:line="360" w:lineRule="auto"/>
        <w:rPr>
          <w:lang w:val="es-AR"/>
        </w:rPr>
      </w:pPr>
      <w:r w:rsidRPr="00F823F7">
        <w:rPr>
          <w:lang w:val="es-AR"/>
        </w:rPr>
        <w:t>Casali Héctor Aníbal  - Cabo Segundo</w:t>
      </w:r>
    </w:p>
    <w:p w:rsidR="00F823F7" w:rsidRPr="00F823F7" w:rsidRDefault="00F823F7" w:rsidP="00F823F7">
      <w:pPr>
        <w:spacing w:line="360" w:lineRule="auto"/>
        <w:rPr>
          <w:lang w:val="es-AR"/>
        </w:rPr>
      </w:pPr>
      <w:r w:rsidRPr="00F823F7">
        <w:rPr>
          <w:lang w:val="es-AR"/>
        </w:rPr>
        <w:t>Cassano Julio Ernesto  - Suboficial Segundo</w:t>
      </w:r>
    </w:p>
    <w:p w:rsidR="00F823F7" w:rsidRPr="00F823F7" w:rsidRDefault="00F823F7" w:rsidP="00F823F7">
      <w:pPr>
        <w:spacing w:line="360" w:lineRule="auto"/>
        <w:rPr>
          <w:lang w:val="es-AR"/>
        </w:rPr>
      </w:pPr>
      <w:r w:rsidRPr="00F823F7">
        <w:rPr>
          <w:lang w:val="es-AR"/>
        </w:rPr>
        <w:t>Castillo Osvaldo Roque  - Cabo Primero</w:t>
      </w:r>
    </w:p>
    <w:p w:rsidR="00F823F7" w:rsidRPr="00F823F7" w:rsidRDefault="00F823F7" w:rsidP="00F823F7">
      <w:pPr>
        <w:spacing w:line="360" w:lineRule="auto"/>
        <w:rPr>
          <w:lang w:val="es-AR"/>
        </w:rPr>
      </w:pPr>
      <w:r w:rsidRPr="00F823F7">
        <w:rPr>
          <w:lang w:val="es-AR"/>
        </w:rPr>
        <w:t>Castro Néstor Daniel  - Cabo Primero</w:t>
      </w:r>
    </w:p>
    <w:p w:rsidR="00F823F7" w:rsidRPr="00F823F7" w:rsidRDefault="00F823F7" w:rsidP="00F823F7">
      <w:pPr>
        <w:spacing w:line="360" w:lineRule="auto"/>
        <w:rPr>
          <w:lang w:val="es-AR"/>
        </w:rPr>
      </w:pPr>
      <w:r w:rsidRPr="00F823F7">
        <w:rPr>
          <w:lang w:val="es-AR"/>
        </w:rPr>
        <w:t>Castro Pedro Antonio  - Suboficial Segundo</w:t>
      </w:r>
    </w:p>
    <w:p w:rsidR="00F823F7" w:rsidRPr="00F823F7" w:rsidRDefault="00F823F7" w:rsidP="00F823F7">
      <w:pPr>
        <w:spacing w:line="360" w:lineRule="auto"/>
        <w:rPr>
          <w:lang w:val="es-AR"/>
        </w:rPr>
      </w:pPr>
      <w:r w:rsidRPr="00F823F7">
        <w:rPr>
          <w:lang w:val="es-AR"/>
        </w:rPr>
        <w:t>Caticha Rubén Darío  - Cabo Segundo</w:t>
      </w:r>
    </w:p>
    <w:p w:rsidR="00F823F7" w:rsidRPr="00F823F7" w:rsidRDefault="00F823F7" w:rsidP="00F823F7">
      <w:pPr>
        <w:spacing w:line="360" w:lineRule="auto"/>
        <w:rPr>
          <w:lang w:val="es-AR"/>
        </w:rPr>
      </w:pPr>
      <w:r w:rsidRPr="00F823F7">
        <w:rPr>
          <w:lang w:val="es-AR"/>
        </w:rPr>
        <w:t>Chaile José Francisco  - Cabo Primero</w:t>
      </w:r>
    </w:p>
    <w:p w:rsidR="00F823F7" w:rsidRPr="00F823F7" w:rsidRDefault="00F823F7" w:rsidP="00F823F7">
      <w:pPr>
        <w:spacing w:line="360" w:lineRule="auto"/>
        <w:rPr>
          <w:lang w:val="es-AR"/>
        </w:rPr>
      </w:pPr>
      <w:r w:rsidRPr="00F823F7">
        <w:rPr>
          <w:lang w:val="es-AR"/>
        </w:rPr>
        <w:t>Chaile Omar Andrés  - Cabo Segundo</w:t>
      </w:r>
    </w:p>
    <w:p w:rsidR="00F823F7" w:rsidRPr="00F823F7" w:rsidRDefault="00F823F7" w:rsidP="00F823F7">
      <w:pPr>
        <w:spacing w:line="360" w:lineRule="auto"/>
        <w:rPr>
          <w:lang w:val="es-AR"/>
        </w:rPr>
      </w:pPr>
      <w:r w:rsidRPr="00F823F7">
        <w:rPr>
          <w:lang w:val="es-AR"/>
        </w:rPr>
        <w:t>Cicotti Jorge Enrique  - Cabo Principal</w:t>
      </w:r>
    </w:p>
    <w:p w:rsidR="00F823F7" w:rsidRPr="00F823F7" w:rsidRDefault="00F823F7" w:rsidP="00F823F7">
      <w:pPr>
        <w:spacing w:line="360" w:lineRule="auto"/>
        <w:rPr>
          <w:lang w:val="es-AR"/>
        </w:rPr>
      </w:pPr>
      <w:r w:rsidRPr="00F823F7">
        <w:rPr>
          <w:lang w:val="es-AR"/>
        </w:rPr>
        <w:t>Cisneros Omar Santiago  - Suboficial Primero</w:t>
      </w:r>
    </w:p>
    <w:p w:rsidR="00F823F7" w:rsidRPr="00F823F7" w:rsidRDefault="00F823F7" w:rsidP="00F823F7">
      <w:pPr>
        <w:spacing w:line="360" w:lineRule="auto"/>
        <w:rPr>
          <w:lang w:val="es-AR"/>
        </w:rPr>
      </w:pPr>
      <w:r w:rsidRPr="00F823F7">
        <w:rPr>
          <w:lang w:val="es-AR"/>
        </w:rPr>
        <w:t>Colombo Oscar Aldo  - Cabo Segundo</w:t>
      </w:r>
    </w:p>
    <w:p w:rsidR="00F823F7" w:rsidRPr="00F823F7" w:rsidRDefault="00F823F7" w:rsidP="00F823F7">
      <w:pPr>
        <w:spacing w:line="360" w:lineRule="auto"/>
        <w:rPr>
          <w:lang w:val="es-AR"/>
        </w:rPr>
      </w:pPr>
      <w:r w:rsidRPr="00F823F7">
        <w:rPr>
          <w:lang w:val="es-AR"/>
        </w:rPr>
        <w:t>Condori Nieve Claudio  - Cabo Primero</w:t>
      </w:r>
    </w:p>
    <w:p w:rsidR="00F823F7" w:rsidRPr="00F823F7" w:rsidRDefault="00F823F7" w:rsidP="00F823F7">
      <w:pPr>
        <w:spacing w:line="360" w:lineRule="auto"/>
        <w:rPr>
          <w:lang w:val="es-AR"/>
        </w:rPr>
      </w:pPr>
      <w:r w:rsidRPr="00F823F7">
        <w:rPr>
          <w:lang w:val="es-AR"/>
        </w:rPr>
        <w:t>Córdoba Juan Carlos  - Suboficial Primero</w:t>
      </w:r>
    </w:p>
    <w:p w:rsidR="00F823F7" w:rsidRPr="00F823F7" w:rsidRDefault="00F823F7" w:rsidP="00F823F7">
      <w:pPr>
        <w:spacing w:line="360" w:lineRule="auto"/>
        <w:rPr>
          <w:lang w:val="es-AR"/>
        </w:rPr>
      </w:pPr>
      <w:r w:rsidRPr="00F823F7">
        <w:rPr>
          <w:lang w:val="es-AR"/>
        </w:rPr>
        <w:t>Córdoba Néstor David  - Cabo Segundo</w:t>
      </w:r>
    </w:p>
    <w:p w:rsidR="00F823F7" w:rsidRPr="00F823F7" w:rsidRDefault="00F823F7" w:rsidP="00F823F7">
      <w:pPr>
        <w:spacing w:line="360" w:lineRule="auto"/>
        <w:rPr>
          <w:lang w:val="es-AR"/>
        </w:rPr>
      </w:pPr>
      <w:r w:rsidRPr="00F823F7">
        <w:rPr>
          <w:lang w:val="es-AR"/>
        </w:rPr>
        <w:t>Coronel Abel Eugenio  - Suboficial Segundo</w:t>
      </w:r>
    </w:p>
    <w:p w:rsidR="00F823F7" w:rsidRPr="00F823F7" w:rsidRDefault="00F823F7" w:rsidP="00F823F7">
      <w:pPr>
        <w:spacing w:line="360" w:lineRule="auto"/>
        <w:rPr>
          <w:lang w:val="es-AR"/>
        </w:rPr>
      </w:pPr>
      <w:r w:rsidRPr="00F823F7">
        <w:rPr>
          <w:lang w:val="es-AR"/>
        </w:rPr>
        <w:t>Correa Héctor Basilio  - Suboficial Segundo</w:t>
      </w:r>
    </w:p>
    <w:p w:rsidR="00F823F7" w:rsidRPr="00F823F7" w:rsidRDefault="00F823F7" w:rsidP="00F823F7">
      <w:pPr>
        <w:spacing w:line="360" w:lineRule="auto"/>
        <w:rPr>
          <w:lang w:val="es-AR"/>
        </w:rPr>
      </w:pPr>
      <w:r w:rsidRPr="00F823F7">
        <w:rPr>
          <w:lang w:val="es-AR"/>
        </w:rPr>
        <w:t>Corvalan Néstor Daniel  - Cabo Primero</w:t>
      </w:r>
    </w:p>
    <w:p w:rsidR="00F823F7" w:rsidRPr="00F823F7" w:rsidRDefault="00F823F7" w:rsidP="00F823F7">
      <w:pPr>
        <w:spacing w:line="360" w:lineRule="auto"/>
        <w:rPr>
          <w:lang w:val="es-AR"/>
        </w:rPr>
      </w:pPr>
      <w:r w:rsidRPr="00F823F7">
        <w:rPr>
          <w:lang w:val="es-AR"/>
        </w:rPr>
        <w:t>Cuello Julio Cesar  - Cabo Segundo</w:t>
      </w:r>
    </w:p>
    <w:p w:rsidR="00F823F7" w:rsidRPr="00F823F7" w:rsidRDefault="00F823F7" w:rsidP="00F823F7">
      <w:pPr>
        <w:spacing w:line="360" w:lineRule="auto"/>
        <w:rPr>
          <w:lang w:val="es-AR"/>
        </w:rPr>
      </w:pPr>
      <w:r w:rsidRPr="00F823F7">
        <w:rPr>
          <w:lang w:val="es-AR"/>
        </w:rPr>
        <w:t>Cueva Carlos A. Del Rosario  - Cabo Principal</w:t>
      </w:r>
    </w:p>
    <w:p w:rsidR="00F823F7" w:rsidRPr="00F823F7" w:rsidRDefault="00F823F7" w:rsidP="00F823F7">
      <w:pPr>
        <w:spacing w:line="360" w:lineRule="auto"/>
        <w:rPr>
          <w:lang w:val="es-AR"/>
        </w:rPr>
      </w:pPr>
      <w:r w:rsidRPr="00F823F7">
        <w:rPr>
          <w:lang w:val="es-AR"/>
        </w:rPr>
        <w:t>De Chiara Orlando  - Cabo Segundo</w:t>
      </w:r>
    </w:p>
    <w:p w:rsidR="00F823F7" w:rsidRPr="00F823F7" w:rsidRDefault="00F823F7" w:rsidP="00F823F7">
      <w:pPr>
        <w:spacing w:line="360" w:lineRule="auto"/>
        <w:rPr>
          <w:lang w:val="es-AR"/>
        </w:rPr>
      </w:pPr>
      <w:r w:rsidRPr="00F823F7">
        <w:rPr>
          <w:lang w:val="es-AR"/>
        </w:rPr>
        <w:t>De Rosa Rubén Norberto  - Suboficial Primero</w:t>
      </w:r>
    </w:p>
    <w:p w:rsidR="00F823F7" w:rsidRPr="00F823F7" w:rsidRDefault="00F823F7" w:rsidP="00F823F7">
      <w:pPr>
        <w:spacing w:line="360" w:lineRule="auto"/>
        <w:rPr>
          <w:lang w:val="es-AR"/>
        </w:rPr>
      </w:pPr>
      <w:r w:rsidRPr="00F823F7">
        <w:rPr>
          <w:lang w:val="es-AR"/>
        </w:rPr>
        <w:t>Díaz Antonio María  - Cabo Segundo</w:t>
      </w:r>
    </w:p>
    <w:p w:rsidR="00F823F7" w:rsidRPr="00F823F7" w:rsidRDefault="00F823F7" w:rsidP="00F823F7">
      <w:pPr>
        <w:spacing w:line="360" w:lineRule="auto"/>
        <w:rPr>
          <w:lang w:val="es-AR"/>
        </w:rPr>
      </w:pPr>
      <w:r w:rsidRPr="00F823F7">
        <w:rPr>
          <w:lang w:val="es-AR"/>
        </w:rPr>
        <w:t>Díaz Luis Roberto  - Cabo Segundo</w:t>
      </w:r>
    </w:p>
    <w:p w:rsidR="00F823F7" w:rsidRPr="00F823F7" w:rsidRDefault="00F823F7" w:rsidP="00F823F7">
      <w:pPr>
        <w:spacing w:line="360" w:lineRule="auto"/>
        <w:rPr>
          <w:lang w:val="es-AR"/>
        </w:rPr>
      </w:pPr>
      <w:r w:rsidRPr="00F823F7">
        <w:rPr>
          <w:lang w:val="es-AR"/>
        </w:rPr>
        <w:t>Diez Gómez Héctor Hugo  - Cabo Segundo</w:t>
      </w:r>
    </w:p>
    <w:p w:rsidR="00F823F7" w:rsidRPr="00F823F7" w:rsidRDefault="00F823F7" w:rsidP="00F823F7">
      <w:pPr>
        <w:spacing w:line="360" w:lineRule="auto"/>
        <w:rPr>
          <w:lang w:val="es-AR"/>
        </w:rPr>
      </w:pPr>
      <w:r w:rsidRPr="00F823F7">
        <w:rPr>
          <w:lang w:val="es-AR"/>
        </w:rPr>
        <w:t>Dorgambide Fernando  - Cabo Primero</w:t>
      </w:r>
    </w:p>
    <w:p w:rsidR="00F823F7" w:rsidRPr="00F823F7" w:rsidRDefault="00F823F7" w:rsidP="00F823F7">
      <w:pPr>
        <w:spacing w:line="360" w:lineRule="auto"/>
        <w:rPr>
          <w:lang w:val="es-AR"/>
        </w:rPr>
      </w:pPr>
      <w:r w:rsidRPr="00F823F7">
        <w:rPr>
          <w:lang w:val="es-AR"/>
        </w:rPr>
        <w:t>Duks Jorge Carlos  - Cabo Segundo</w:t>
      </w:r>
    </w:p>
    <w:p w:rsidR="00F823F7" w:rsidRPr="00F823F7" w:rsidRDefault="00F823F7" w:rsidP="00F823F7">
      <w:pPr>
        <w:spacing w:line="360" w:lineRule="auto"/>
        <w:rPr>
          <w:lang w:val="es-AR"/>
        </w:rPr>
      </w:pPr>
      <w:r w:rsidRPr="00F823F7">
        <w:rPr>
          <w:lang w:val="es-AR"/>
        </w:rPr>
        <w:t>Escobar Orlando Adrian  - Suboficial Segundo</w:t>
      </w:r>
    </w:p>
    <w:p w:rsidR="00F823F7" w:rsidRPr="00F823F7" w:rsidRDefault="00F823F7" w:rsidP="00F823F7">
      <w:pPr>
        <w:spacing w:line="360" w:lineRule="auto"/>
        <w:rPr>
          <w:lang w:val="es-AR"/>
        </w:rPr>
      </w:pPr>
      <w:r w:rsidRPr="00F823F7">
        <w:rPr>
          <w:lang w:val="es-AR"/>
        </w:rPr>
        <w:t>Escobar René Antonio  - Cabo Segundo</w:t>
      </w:r>
    </w:p>
    <w:p w:rsidR="00F823F7" w:rsidRPr="00F823F7" w:rsidRDefault="00F823F7" w:rsidP="00F823F7">
      <w:pPr>
        <w:spacing w:line="360" w:lineRule="auto"/>
        <w:rPr>
          <w:lang w:val="es-AR"/>
        </w:rPr>
      </w:pPr>
      <w:r w:rsidRPr="00F823F7">
        <w:rPr>
          <w:lang w:val="es-AR"/>
        </w:rPr>
        <w:lastRenderedPageBreak/>
        <w:t>Escudero Juan Miguel  - Cabo Principal</w:t>
      </w:r>
    </w:p>
    <w:p w:rsidR="00F823F7" w:rsidRPr="00F823F7" w:rsidRDefault="00F823F7" w:rsidP="00F823F7">
      <w:pPr>
        <w:spacing w:line="360" w:lineRule="auto"/>
        <w:rPr>
          <w:lang w:val="es-AR"/>
        </w:rPr>
      </w:pPr>
      <w:r w:rsidRPr="00F823F7">
        <w:rPr>
          <w:lang w:val="es-AR"/>
        </w:rPr>
        <w:t>Esturel Daniel Osvaldo  - Cabo Primero</w:t>
      </w:r>
    </w:p>
    <w:p w:rsidR="00F823F7" w:rsidRPr="00F823F7" w:rsidRDefault="00F823F7" w:rsidP="00F823F7">
      <w:pPr>
        <w:spacing w:line="360" w:lineRule="auto"/>
        <w:rPr>
          <w:lang w:val="es-AR"/>
        </w:rPr>
      </w:pPr>
      <w:r w:rsidRPr="00F823F7">
        <w:rPr>
          <w:lang w:val="es-AR"/>
        </w:rPr>
        <w:t>Fabián Ramón Vicente  - Cabo Segundo</w:t>
      </w:r>
    </w:p>
    <w:p w:rsidR="00F823F7" w:rsidRPr="00F823F7" w:rsidRDefault="00F823F7" w:rsidP="00F823F7">
      <w:pPr>
        <w:spacing w:line="360" w:lineRule="auto"/>
        <w:rPr>
          <w:lang w:val="es-AR"/>
        </w:rPr>
      </w:pPr>
      <w:r w:rsidRPr="00F823F7">
        <w:rPr>
          <w:lang w:val="es-AR"/>
        </w:rPr>
        <w:t>Fajardo Sixto Javier  - Cabo Segundo</w:t>
      </w:r>
    </w:p>
    <w:p w:rsidR="00F823F7" w:rsidRPr="00F823F7" w:rsidRDefault="00F823F7" w:rsidP="00F823F7">
      <w:pPr>
        <w:spacing w:line="360" w:lineRule="auto"/>
        <w:rPr>
          <w:lang w:val="es-AR"/>
        </w:rPr>
      </w:pPr>
      <w:r w:rsidRPr="00F823F7">
        <w:rPr>
          <w:lang w:val="es-AR"/>
        </w:rPr>
        <w:t>Farfán Raúl Aristóbulo  - Cabo Segundo</w:t>
      </w:r>
    </w:p>
    <w:p w:rsidR="00F823F7" w:rsidRPr="00F823F7" w:rsidRDefault="00F823F7" w:rsidP="00F823F7">
      <w:pPr>
        <w:spacing w:line="360" w:lineRule="auto"/>
        <w:rPr>
          <w:lang w:val="es-AR"/>
        </w:rPr>
      </w:pPr>
      <w:r w:rsidRPr="00F823F7">
        <w:rPr>
          <w:lang w:val="es-AR"/>
        </w:rPr>
        <w:t>Fattori Gabriel Gustavo  - Cabo Segundo</w:t>
      </w:r>
    </w:p>
    <w:p w:rsidR="00F823F7" w:rsidRPr="00F823F7" w:rsidRDefault="00F823F7" w:rsidP="00F823F7">
      <w:pPr>
        <w:spacing w:line="360" w:lineRule="auto"/>
        <w:rPr>
          <w:lang w:val="es-AR"/>
        </w:rPr>
      </w:pPr>
      <w:r w:rsidRPr="00F823F7">
        <w:rPr>
          <w:lang w:val="es-AR"/>
        </w:rPr>
        <w:t>Faur José Dante - Suboficial Primero</w:t>
      </w:r>
    </w:p>
    <w:p w:rsidR="00F823F7" w:rsidRPr="00F823F7" w:rsidRDefault="00F823F7" w:rsidP="00F823F7">
      <w:pPr>
        <w:spacing w:line="360" w:lineRule="auto"/>
        <w:rPr>
          <w:lang w:val="es-AR"/>
        </w:rPr>
      </w:pPr>
      <w:r w:rsidRPr="00F823F7">
        <w:rPr>
          <w:lang w:val="es-AR"/>
        </w:rPr>
        <w:t>Fernández Francisco Velindo  - Suboficial Segundo</w:t>
      </w:r>
    </w:p>
    <w:p w:rsidR="00F823F7" w:rsidRPr="00F823F7" w:rsidRDefault="00F823F7" w:rsidP="00F823F7">
      <w:pPr>
        <w:spacing w:line="360" w:lineRule="auto"/>
        <w:rPr>
          <w:lang w:val="es-AR"/>
        </w:rPr>
      </w:pPr>
      <w:r w:rsidRPr="00F823F7">
        <w:rPr>
          <w:lang w:val="es-AR"/>
        </w:rPr>
        <w:t>Fernández Hugo Ramón  - Cabo Primero</w:t>
      </w:r>
    </w:p>
    <w:p w:rsidR="00F823F7" w:rsidRPr="00F823F7" w:rsidRDefault="00F823F7" w:rsidP="00F823F7">
      <w:pPr>
        <w:spacing w:line="360" w:lineRule="auto"/>
        <w:rPr>
          <w:lang w:val="es-AR"/>
        </w:rPr>
      </w:pPr>
      <w:r w:rsidRPr="00F823F7">
        <w:rPr>
          <w:lang w:val="es-AR"/>
        </w:rPr>
        <w:t>Fernández Manuel Domingo  - Suboficial Primero</w:t>
      </w:r>
    </w:p>
    <w:p w:rsidR="00F823F7" w:rsidRPr="00F823F7" w:rsidRDefault="00F823F7" w:rsidP="00F823F7">
      <w:pPr>
        <w:spacing w:line="360" w:lineRule="auto"/>
        <w:rPr>
          <w:lang w:val="es-AR"/>
        </w:rPr>
      </w:pPr>
      <w:r w:rsidRPr="00F823F7">
        <w:rPr>
          <w:lang w:val="es-AR"/>
        </w:rPr>
        <w:t>Ferreyra Gerardo Ramón  - Suboficial Primero</w:t>
      </w:r>
    </w:p>
    <w:p w:rsidR="00F823F7" w:rsidRPr="00F823F7" w:rsidRDefault="00F823F7" w:rsidP="00F823F7">
      <w:pPr>
        <w:spacing w:line="360" w:lineRule="auto"/>
        <w:rPr>
          <w:lang w:val="es-AR"/>
        </w:rPr>
      </w:pPr>
      <w:r w:rsidRPr="00F823F7">
        <w:rPr>
          <w:lang w:val="es-AR"/>
        </w:rPr>
        <w:t>Figueroa Carlos Ignacio  - Cabo Segundo</w:t>
      </w:r>
    </w:p>
    <w:p w:rsidR="00F823F7" w:rsidRPr="00F823F7" w:rsidRDefault="00F823F7" w:rsidP="00F823F7">
      <w:pPr>
        <w:spacing w:line="360" w:lineRule="auto"/>
        <w:rPr>
          <w:lang w:val="es-AR"/>
        </w:rPr>
      </w:pPr>
      <w:r w:rsidRPr="00F823F7">
        <w:rPr>
          <w:lang w:val="es-AR"/>
        </w:rPr>
        <w:t>Fleita Matías  - Suboficial Primero</w:t>
      </w:r>
    </w:p>
    <w:p w:rsidR="00F823F7" w:rsidRPr="00F823F7" w:rsidRDefault="00F823F7" w:rsidP="00F823F7">
      <w:pPr>
        <w:spacing w:line="360" w:lineRule="auto"/>
        <w:rPr>
          <w:lang w:val="es-AR"/>
        </w:rPr>
      </w:pPr>
      <w:r w:rsidRPr="00F823F7">
        <w:rPr>
          <w:lang w:val="es-AR"/>
        </w:rPr>
        <w:t>Flores Luis Rolando  - Cabo Primero</w:t>
      </w:r>
    </w:p>
    <w:p w:rsidR="00F823F7" w:rsidRPr="00F823F7" w:rsidRDefault="00F823F7" w:rsidP="00F823F7">
      <w:pPr>
        <w:spacing w:line="360" w:lineRule="auto"/>
        <w:rPr>
          <w:lang w:val="es-AR"/>
        </w:rPr>
      </w:pPr>
      <w:r w:rsidRPr="00F823F7">
        <w:rPr>
          <w:lang w:val="es-AR"/>
        </w:rPr>
        <w:t>Flores Mario Enrique  - Suboficial Primero</w:t>
      </w:r>
    </w:p>
    <w:p w:rsidR="00F823F7" w:rsidRPr="00F823F7" w:rsidRDefault="00F823F7" w:rsidP="00F823F7">
      <w:pPr>
        <w:spacing w:line="360" w:lineRule="auto"/>
        <w:rPr>
          <w:lang w:val="es-AR"/>
        </w:rPr>
      </w:pPr>
      <w:r w:rsidRPr="00F823F7">
        <w:rPr>
          <w:lang w:val="es-AR"/>
        </w:rPr>
        <w:t>Florice Raúl Omar  - Cabo Primero</w:t>
      </w:r>
    </w:p>
    <w:p w:rsidR="00F823F7" w:rsidRPr="00F823F7" w:rsidRDefault="00F823F7" w:rsidP="00F823F7">
      <w:pPr>
        <w:spacing w:line="360" w:lineRule="auto"/>
        <w:rPr>
          <w:lang w:val="es-AR"/>
        </w:rPr>
      </w:pPr>
      <w:r w:rsidRPr="00F823F7">
        <w:rPr>
          <w:lang w:val="es-AR"/>
        </w:rPr>
        <w:t>Francisquez Néstor Lujan  - Cabo Segundo</w:t>
      </w:r>
    </w:p>
    <w:p w:rsidR="00F823F7" w:rsidRPr="00F823F7" w:rsidRDefault="00F823F7" w:rsidP="00F823F7">
      <w:pPr>
        <w:spacing w:line="360" w:lineRule="auto"/>
        <w:rPr>
          <w:lang w:val="es-AR"/>
        </w:rPr>
      </w:pPr>
      <w:r w:rsidRPr="00F823F7">
        <w:rPr>
          <w:lang w:val="es-AR"/>
        </w:rPr>
        <w:t>Fregote Osvaldo Luis  - Cabo Primero</w:t>
      </w:r>
    </w:p>
    <w:p w:rsidR="00F823F7" w:rsidRPr="00F823F7" w:rsidRDefault="00F823F7" w:rsidP="00F823F7">
      <w:pPr>
        <w:spacing w:line="360" w:lineRule="auto"/>
        <w:rPr>
          <w:lang w:val="es-AR"/>
        </w:rPr>
      </w:pPr>
      <w:r w:rsidRPr="00F823F7">
        <w:rPr>
          <w:lang w:val="es-AR"/>
        </w:rPr>
        <w:t>Freites Cesar Julio  - Cabo Primero</w:t>
      </w:r>
    </w:p>
    <w:p w:rsidR="00F823F7" w:rsidRPr="00F823F7" w:rsidRDefault="00F823F7" w:rsidP="00F823F7">
      <w:pPr>
        <w:spacing w:line="360" w:lineRule="auto"/>
        <w:rPr>
          <w:lang w:val="es-AR"/>
        </w:rPr>
      </w:pPr>
      <w:r w:rsidRPr="00F823F7">
        <w:rPr>
          <w:lang w:val="es-AR"/>
        </w:rPr>
        <w:t>Frola Mario Esteban  - Cabo Primero</w:t>
      </w:r>
    </w:p>
    <w:p w:rsidR="00F823F7" w:rsidRPr="00F823F7" w:rsidRDefault="00F823F7" w:rsidP="00F823F7">
      <w:pPr>
        <w:spacing w:line="360" w:lineRule="auto"/>
        <w:rPr>
          <w:lang w:val="es-AR"/>
        </w:rPr>
      </w:pPr>
      <w:r w:rsidRPr="00F823F7">
        <w:rPr>
          <w:lang w:val="es-AR"/>
        </w:rPr>
        <w:t>Fuentes Julio Cesar  - Suboficial Segundo</w:t>
      </w:r>
    </w:p>
    <w:p w:rsidR="00F823F7" w:rsidRPr="00F823F7" w:rsidRDefault="00F823F7" w:rsidP="00F823F7">
      <w:pPr>
        <w:spacing w:line="360" w:lineRule="auto"/>
        <w:rPr>
          <w:lang w:val="es-AR"/>
        </w:rPr>
      </w:pPr>
      <w:r w:rsidRPr="00F823F7">
        <w:rPr>
          <w:lang w:val="es-AR"/>
        </w:rPr>
        <w:t>Fúnez Mario Alberto  - Cabo Primero</w:t>
      </w:r>
    </w:p>
    <w:p w:rsidR="00F823F7" w:rsidRPr="00F823F7" w:rsidRDefault="00F823F7" w:rsidP="00F823F7">
      <w:pPr>
        <w:spacing w:line="360" w:lineRule="auto"/>
        <w:rPr>
          <w:lang w:val="es-AR"/>
        </w:rPr>
      </w:pPr>
      <w:r w:rsidRPr="00F823F7">
        <w:rPr>
          <w:lang w:val="es-AR"/>
        </w:rPr>
        <w:t>Gaglianone Marcelo Claudio - Cabo Segundo</w:t>
      </w:r>
    </w:p>
    <w:p w:rsidR="00F823F7" w:rsidRPr="00F823F7" w:rsidRDefault="00F823F7" w:rsidP="00F823F7">
      <w:pPr>
        <w:spacing w:line="360" w:lineRule="auto"/>
        <w:rPr>
          <w:lang w:val="es-AR"/>
        </w:rPr>
      </w:pPr>
      <w:r w:rsidRPr="00F823F7">
        <w:rPr>
          <w:lang w:val="es-AR"/>
        </w:rPr>
        <w:t>Galeano José Mario  - Suboficial Segundo</w:t>
      </w:r>
    </w:p>
    <w:p w:rsidR="00F823F7" w:rsidRPr="00F823F7" w:rsidRDefault="00F823F7" w:rsidP="00F823F7">
      <w:pPr>
        <w:spacing w:line="360" w:lineRule="auto"/>
        <w:rPr>
          <w:lang w:val="es-AR"/>
        </w:rPr>
      </w:pPr>
      <w:r w:rsidRPr="00F823F7">
        <w:rPr>
          <w:lang w:val="es-AR"/>
        </w:rPr>
        <w:t>Gallardo Ricardo Gabriel - Suboficial Segundo</w:t>
      </w:r>
    </w:p>
    <w:p w:rsidR="00F823F7" w:rsidRPr="00F823F7" w:rsidRDefault="00F823F7" w:rsidP="00F823F7">
      <w:pPr>
        <w:spacing w:line="360" w:lineRule="auto"/>
        <w:rPr>
          <w:lang w:val="es-AR"/>
        </w:rPr>
      </w:pPr>
      <w:r w:rsidRPr="00F823F7">
        <w:rPr>
          <w:lang w:val="es-AR"/>
        </w:rPr>
        <w:t>Galliano Hugo Alberto  - Cabo Segundo</w:t>
      </w:r>
    </w:p>
    <w:p w:rsidR="00F823F7" w:rsidRPr="00F823F7" w:rsidRDefault="00F823F7" w:rsidP="00F823F7">
      <w:pPr>
        <w:spacing w:line="360" w:lineRule="auto"/>
        <w:rPr>
          <w:lang w:val="es-AR"/>
        </w:rPr>
      </w:pPr>
      <w:r w:rsidRPr="00F823F7">
        <w:rPr>
          <w:lang w:val="es-AR"/>
        </w:rPr>
        <w:t>Gallo Felipe Santiago  - Cabo Principal</w:t>
      </w:r>
    </w:p>
    <w:p w:rsidR="00F823F7" w:rsidRPr="00F823F7" w:rsidRDefault="00F823F7" w:rsidP="00F823F7">
      <w:pPr>
        <w:spacing w:line="360" w:lineRule="auto"/>
        <w:rPr>
          <w:lang w:val="es-AR"/>
        </w:rPr>
      </w:pPr>
      <w:r w:rsidRPr="00F823F7">
        <w:rPr>
          <w:lang w:val="es-AR"/>
        </w:rPr>
        <w:t>Gallo Luis Antonio Ramón  - Suboficial Principal</w:t>
      </w:r>
    </w:p>
    <w:p w:rsidR="00F823F7" w:rsidRPr="00F823F7" w:rsidRDefault="00F823F7" w:rsidP="00F823F7">
      <w:pPr>
        <w:spacing w:line="360" w:lineRule="auto"/>
        <w:rPr>
          <w:lang w:val="es-AR"/>
        </w:rPr>
      </w:pPr>
      <w:r w:rsidRPr="00F823F7">
        <w:rPr>
          <w:lang w:val="es-AR"/>
        </w:rPr>
        <w:t>Galván Juan Rolando  - Cabo Primero</w:t>
      </w:r>
    </w:p>
    <w:p w:rsidR="00F823F7" w:rsidRPr="00F823F7" w:rsidRDefault="00F823F7" w:rsidP="00F823F7">
      <w:pPr>
        <w:spacing w:line="360" w:lineRule="auto"/>
        <w:rPr>
          <w:lang w:val="es-AR"/>
        </w:rPr>
      </w:pPr>
      <w:r w:rsidRPr="00F823F7">
        <w:rPr>
          <w:lang w:val="es-AR"/>
        </w:rPr>
        <w:t>Galvarne Osvaldo Aníbal  - Cabo Segundo</w:t>
      </w:r>
    </w:p>
    <w:p w:rsidR="00F823F7" w:rsidRPr="00F823F7" w:rsidRDefault="00F823F7" w:rsidP="00F823F7">
      <w:pPr>
        <w:spacing w:line="360" w:lineRule="auto"/>
        <w:rPr>
          <w:lang w:val="es-AR"/>
        </w:rPr>
      </w:pPr>
      <w:r w:rsidRPr="00F823F7">
        <w:rPr>
          <w:lang w:val="es-AR"/>
        </w:rPr>
        <w:t>Gálvez Francisco Alfredo  - Cabo Segundo</w:t>
      </w:r>
    </w:p>
    <w:p w:rsidR="00F823F7" w:rsidRPr="00F823F7" w:rsidRDefault="00F823F7" w:rsidP="00F823F7">
      <w:pPr>
        <w:spacing w:line="360" w:lineRule="auto"/>
        <w:rPr>
          <w:lang w:val="es-AR"/>
        </w:rPr>
      </w:pPr>
      <w:r w:rsidRPr="00F823F7">
        <w:rPr>
          <w:lang w:val="es-AR"/>
        </w:rPr>
        <w:t>Gaona José Antonio  - Cabo Segundo</w:t>
      </w:r>
    </w:p>
    <w:p w:rsidR="00F823F7" w:rsidRPr="00F823F7" w:rsidRDefault="00F823F7" w:rsidP="00F823F7">
      <w:pPr>
        <w:spacing w:line="360" w:lineRule="auto"/>
        <w:rPr>
          <w:lang w:val="es-AR"/>
        </w:rPr>
      </w:pPr>
      <w:r w:rsidRPr="00F823F7">
        <w:rPr>
          <w:lang w:val="es-AR"/>
        </w:rPr>
        <w:t>García Antonio Fernando  - Cabo Principal</w:t>
      </w:r>
    </w:p>
    <w:p w:rsidR="00F823F7" w:rsidRPr="00F823F7" w:rsidRDefault="00F823F7" w:rsidP="00F823F7">
      <w:pPr>
        <w:spacing w:line="360" w:lineRule="auto"/>
        <w:rPr>
          <w:lang w:val="es-AR"/>
        </w:rPr>
      </w:pPr>
      <w:r w:rsidRPr="00F823F7">
        <w:rPr>
          <w:lang w:val="es-AR"/>
        </w:rPr>
        <w:t>García José Luis  - Cabo Primero</w:t>
      </w:r>
    </w:p>
    <w:p w:rsidR="00F823F7" w:rsidRPr="00F823F7" w:rsidRDefault="00F823F7" w:rsidP="00F823F7">
      <w:pPr>
        <w:spacing w:line="360" w:lineRule="auto"/>
        <w:rPr>
          <w:lang w:val="es-AR"/>
        </w:rPr>
      </w:pPr>
      <w:r w:rsidRPr="00F823F7">
        <w:rPr>
          <w:lang w:val="es-AR"/>
        </w:rPr>
        <w:t>García Omar Luis  - Cabo Primero</w:t>
      </w:r>
    </w:p>
    <w:p w:rsidR="00F823F7" w:rsidRPr="00F823F7" w:rsidRDefault="00F823F7" w:rsidP="00F823F7">
      <w:pPr>
        <w:spacing w:line="360" w:lineRule="auto"/>
        <w:rPr>
          <w:lang w:val="es-AR"/>
        </w:rPr>
      </w:pPr>
      <w:r w:rsidRPr="00F823F7">
        <w:rPr>
          <w:lang w:val="es-AR"/>
        </w:rPr>
        <w:t>Gatica Hugo Ramón  - Cabo Segundo</w:t>
      </w:r>
    </w:p>
    <w:p w:rsidR="00F823F7" w:rsidRPr="00F823F7" w:rsidRDefault="00F823F7" w:rsidP="00F823F7">
      <w:pPr>
        <w:spacing w:line="360" w:lineRule="auto"/>
        <w:rPr>
          <w:lang w:val="es-AR"/>
        </w:rPr>
      </w:pPr>
      <w:r w:rsidRPr="00F823F7">
        <w:rPr>
          <w:lang w:val="es-AR"/>
        </w:rPr>
        <w:t>Gazal Enrique Omar  - Cabo Segundo</w:t>
      </w:r>
    </w:p>
    <w:p w:rsidR="00F823F7" w:rsidRPr="00F823F7" w:rsidRDefault="00F823F7" w:rsidP="00F823F7">
      <w:pPr>
        <w:spacing w:line="360" w:lineRule="auto"/>
        <w:rPr>
          <w:lang w:val="es-AR"/>
        </w:rPr>
      </w:pPr>
      <w:r w:rsidRPr="00F823F7">
        <w:rPr>
          <w:lang w:val="es-AR"/>
        </w:rPr>
        <w:lastRenderedPageBreak/>
        <w:t>Gemma Carlos Leonardo  - Cabo Segundo</w:t>
      </w:r>
    </w:p>
    <w:p w:rsidR="00F823F7" w:rsidRPr="00F823F7" w:rsidRDefault="00F823F7" w:rsidP="00F823F7">
      <w:pPr>
        <w:spacing w:line="360" w:lineRule="auto"/>
        <w:rPr>
          <w:lang w:val="es-AR"/>
        </w:rPr>
      </w:pPr>
      <w:r w:rsidRPr="00F823F7">
        <w:rPr>
          <w:lang w:val="es-AR"/>
        </w:rPr>
        <w:t>Gianotti Luis Armando  - Cabo Segundo</w:t>
      </w:r>
    </w:p>
    <w:p w:rsidR="00F823F7" w:rsidRPr="00F823F7" w:rsidRDefault="00F823F7" w:rsidP="00F823F7">
      <w:pPr>
        <w:spacing w:line="360" w:lineRule="auto"/>
        <w:rPr>
          <w:lang w:val="es-AR"/>
        </w:rPr>
      </w:pPr>
      <w:r w:rsidRPr="00F823F7">
        <w:rPr>
          <w:lang w:val="es-AR"/>
        </w:rPr>
        <w:t>Giaretti Claudio Marcelo  - Cabo Segundo</w:t>
      </w:r>
    </w:p>
    <w:p w:rsidR="00F823F7" w:rsidRPr="00F823F7" w:rsidRDefault="00F823F7" w:rsidP="00F823F7">
      <w:pPr>
        <w:spacing w:line="360" w:lineRule="auto"/>
        <w:rPr>
          <w:lang w:val="es-AR"/>
        </w:rPr>
      </w:pPr>
      <w:r w:rsidRPr="00F823F7">
        <w:rPr>
          <w:lang w:val="es-AR"/>
        </w:rPr>
        <w:t>Giorgi Humberto Omar  - Cabo Segundo</w:t>
      </w:r>
    </w:p>
    <w:p w:rsidR="00F823F7" w:rsidRPr="00F823F7" w:rsidRDefault="00F823F7" w:rsidP="00F823F7">
      <w:pPr>
        <w:spacing w:line="360" w:lineRule="auto"/>
        <w:rPr>
          <w:lang w:val="es-AR"/>
        </w:rPr>
      </w:pPr>
      <w:r w:rsidRPr="00F823F7">
        <w:rPr>
          <w:lang w:val="es-AR"/>
        </w:rPr>
        <w:t>Godoy Rubén Oscar  - Cabo Primero</w:t>
      </w:r>
    </w:p>
    <w:p w:rsidR="00F823F7" w:rsidRPr="00F823F7" w:rsidRDefault="00F823F7" w:rsidP="00F823F7">
      <w:pPr>
        <w:spacing w:line="360" w:lineRule="auto"/>
        <w:rPr>
          <w:lang w:val="es-AR"/>
        </w:rPr>
      </w:pPr>
      <w:r w:rsidRPr="00F823F7">
        <w:rPr>
          <w:lang w:val="es-AR"/>
        </w:rPr>
        <w:t>Gómez Alberto Edmundo  - Suboficial Primero</w:t>
      </w:r>
    </w:p>
    <w:p w:rsidR="00F823F7" w:rsidRPr="00F823F7" w:rsidRDefault="00F823F7" w:rsidP="00F823F7">
      <w:pPr>
        <w:spacing w:line="360" w:lineRule="auto"/>
        <w:rPr>
          <w:lang w:val="es-AR"/>
        </w:rPr>
      </w:pPr>
      <w:r w:rsidRPr="00F823F7">
        <w:rPr>
          <w:lang w:val="es-AR"/>
        </w:rPr>
        <w:t>Gómez Alcides Romualdo - Cabo Segundo</w:t>
      </w:r>
    </w:p>
    <w:p w:rsidR="00F823F7" w:rsidRPr="00F823F7" w:rsidRDefault="00F823F7" w:rsidP="00F823F7">
      <w:pPr>
        <w:spacing w:line="360" w:lineRule="auto"/>
        <w:rPr>
          <w:lang w:val="es-AR"/>
        </w:rPr>
      </w:pPr>
      <w:r w:rsidRPr="00F823F7">
        <w:rPr>
          <w:lang w:val="es-AR"/>
        </w:rPr>
        <w:t>Gómez José Edgardo  - Cabo Primero</w:t>
      </w:r>
    </w:p>
    <w:p w:rsidR="00F823F7" w:rsidRPr="00F823F7" w:rsidRDefault="00F823F7" w:rsidP="00F823F7">
      <w:pPr>
        <w:spacing w:line="360" w:lineRule="auto"/>
        <w:rPr>
          <w:lang w:val="es-AR"/>
        </w:rPr>
      </w:pPr>
      <w:r w:rsidRPr="00F823F7">
        <w:rPr>
          <w:lang w:val="es-AR"/>
        </w:rPr>
        <w:t>Gómez José Luis  - Cabo Primero</w:t>
      </w:r>
    </w:p>
    <w:p w:rsidR="00F823F7" w:rsidRPr="00F823F7" w:rsidRDefault="00F823F7" w:rsidP="00F823F7">
      <w:pPr>
        <w:spacing w:line="360" w:lineRule="auto"/>
        <w:rPr>
          <w:lang w:val="es-AR"/>
        </w:rPr>
      </w:pPr>
      <w:r w:rsidRPr="00F823F7">
        <w:rPr>
          <w:lang w:val="es-AR"/>
        </w:rPr>
        <w:t>Gómez Juan Alberto  - Suboficial Primero</w:t>
      </w:r>
    </w:p>
    <w:p w:rsidR="00F823F7" w:rsidRPr="00F823F7" w:rsidRDefault="00F823F7" w:rsidP="00F823F7">
      <w:pPr>
        <w:spacing w:line="360" w:lineRule="auto"/>
        <w:rPr>
          <w:lang w:val="es-AR"/>
        </w:rPr>
      </w:pPr>
      <w:r w:rsidRPr="00F823F7">
        <w:rPr>
          <w:lang w:val="es-AR"/>
        </w:rPr>
        <w:t>Gómez Juan José  - Cabo Primero</w:t>
      </w:r>
    </w:p>
    <w:p w:rsidR="00F823F7" w:rsidRPr="00F823F7" w:rsidRDefault="00F823F7" w:rsidP="00F823F7">
      <w:pPr>
        <w:spacing w:line="360" w:lineRule="auto"/>
        <w:rPr>
          <w:lang w:val="es-AR"/>
        </w:rPr>
      </w:pPr>
      <w:r w:rsidRPr="00F823F7">
        <w:rPr>
          <w:lang w:val="es-AR"/>
        </w:rPr>
        <w:t>Gómez Miguel Ángel  - Suboficial Segundo</w:t>
      </w:r>
    </w:p>
    <w:p w:rsidR="00F823F7" w:rsidRPr="00F823F7" w:rsidRDefault="00F823F7" w:rsidP="00F823F7">
      <w:pPr>
        <w:spacing w:line="360" w:lineRule="auto"/>
        <w:rPr>
          <w:lang w:val="es-AR"/>
        </w:rPr>
      </w:pPr>
      <w:r w:rsidRPr="00F823F7">
        <w:rPr>
          <w:lang w:val="es-AR"/>
        </w:rPr>
        <w:t>González Alfredo Alejandro  - Cabo Primero</w:t>
      </w:r>
    </w:p>
    <w:p w:rsidR="00F823F7" w:rsidRPr="00F823F7" w:rsidRDefault="00F823F7" w:rsidP="00F823F7">
      <w:pPr>
        <w:spacing w:line="360" w:lineRule="auto"/>
        <w:rPr>
          <w:lang w:val="es-AR"/>
        </w:rPr>
      </w:pPr>
      <w:r w:rsidRPr="00F823F7">
        <w:rPr>
          <w:lang w:val="es-AR"/>
        </w:rPr>
        <w:t>González Antonio Raúl  - Cabo Principal</w:t>
      </w:r>
    </w:p>
    <w:p w:rsidR="00F823F7" w:rsidRPr="00F823F7" w:rsidRDefault="00F823F7" w:rsidP="00F823F7">
      <w:pPr>
        <w:spacing w:line="360" w:lineRule="auto"/>
        <w:rPr>
          <w:lang w:val="es-AR"/>
        </w:rPr>
      </w:pPr>
      <w:r w:rsidRPr="00F823F7">
        <w:rPr>
          <w:lang w:val="es-AR"/>
        </w:rPr>
        <w:t>González Carlos Ángel  - Cabo Segundo</w:t>
      </w:r>
    </w:p>
    <w:p w:rsidR="00F823F7" w:rsidRPr="00F823F7" w:rsidRDefault="00F823F7" w:rsidP="00F823F7">
      <w:pPr>
        <w:spacing w:line="360" w:lineRule="auto"/>
        <w:rPr>
          <w:lang w:val="es-AR"/>
        </w:rPr>
      </w:pPr>
      <w:r w:rsidRPr="00F823F7">
        <w:rPr>
          <w:lang w:val="es-AR"/>
        </w:rPr>
        <w:t>González Evaristo  - Cabo Principal</w:t>
      </w:r>
    </w:p>
    <w:p w:rsidR="00F823F7" w:rsidRPr="00F823F7" w:rsidRDefault="00F823F7" w:rsidP="00F823F7">
      <w:pPr>
        <w:spacing w:line="360" w:lineRule="auto"/>
        <w:rPr>
          <w:lang w:val="es-AR"/>
        </w:rPr>
      </w:pPr>
      <w:r w:rsidRPr="00F823F7">
        <w:rPr>
          <w:lang w:val="es-AR"/>
        </w:rPr>
        <w:t>González Ignacio Eloy  - Suboficial Primero</w:t>
      </w:r>
    </w:p>
    <w:p w:rsidR="00F823F7" w:rsidRPr="00F823F7" w:rsidRDefault="00F823F7" w:rsidP="00F823F7">
      <w:pPr>
        <w:spacing w:line="360" w:lineRule="auto"/>
        <w:rPr>
          <w:lang w:val="es-AR"/>
        </w:rPr>
      </w:pPr>
      <w:r w:rsidRPr="00F823F7">
        <w:rPr>
          <w:lang w:val="es-AR"/>
        </w:rPr>
        <w:t>González Juan Carlos  - Suboficial Primero</w:t>
      </w:r>
    </w:p>
    <w:p w:rsidR="00F823F7" w:rsidRPr="00F823F7" w:rsidRDefault="00F823F7" w:rsidP="00F823F7">
      <w:pPr>
        <w:spacing w:line="360" w:lineRule="auto"/>
        <w:rPr>
          <w:lang w:val="es-AR"/>
        </w:rPr>
      </w:pPr>
      <w:r w:rsidRPr="00F823F7">
        <w:rPr>
          <w:lang w:val="es-AR"/>
        </w:rPr>
        <w:t>González Mario Luis  - Suboficial Primero</w:t>
      </w:r>
    </w:p>
    <w:p w:rsidR="00F823F7" w:rsidRPr="00F823F7" w:rsidRDefault="00F823F7" w:rsidP="00F823F7">
      <w:pPr>
        <w:spacing w:line="360" w:lineRule="auto"/>
        <w:rPr>
          <w:lang w:val="es-AR"/>
        </w:rPr>
      </w:pPr>
      <w:r w:rsidRPr="00F823F7">
        <w:rPr>
          <w:lang w:val="es-AR"/>
        </w:rPr>
        <w:t>González Miguel Antonio  - Cabo Segundo</w:t>
      </w:r>
    </w:p>
    <w:p w:rsidR="00F823F7" w:rsidRPr="00F823F7" w:rsidRDefault="00F823F7" w:rsidP="00F823F7">
      <w:pPr>
        <w:spacing w:line="360" w:lineRule="auto"/>
        <w:rPr>
          <w:lang w:val="es-AR"/>
        </w:rPr>
      </w:pPr>
      <w:r w:rsidRPr="00F823F7">
        <w:rPr>
          <w:lang w:val="es-AR"/>
        </w:rPr>
        <w:t>Gorordo Raúl Omar  - Suboficial Segundo</w:t>
      </w:r>
    </w:p>
    <w:p w:rsidR="00F823F7" w:rsidRPr="00F823F7" w:rsidRDefault="00F823F7" w:rsidP="00F823F7">
      <w:pPr>
        <w:spacing w:line="360" w:lineRule="auto"/>
        <w:rPr>
          <w:lang w:val="es-AR"/>
        </w:rPr>
      </w:pPr>
      <w:r w:rsidRPr="00F823F7">
        <w:rPr>
          <w:lang w:val="es-AR"/>
        </w:rPr>
        <w:t>Gorosito Héctor Omar  - Cabo Primero</w:t>
      </w:r>
    </w:p>
    <w:p w:rsidR="00F823F7" w:rsidRPr="00F823F7" w:rsidRDefault="00F823F7" w:rsidP="00F823F7">
      <w:pPr>
        <w:spacing w:line="360" w:lineRule="auto"/>
        <w:rPr>
          <w:lang w:val="es-AR"/>
        </w:rPr>
      </w:pPr>
      <w:r w:rsidRPr="00F823F7">
        <w:rPr>
          <w:lang w:val="es-AR"/>
        </w:rPr>
        <w:t>Gorosito Néstor Cesar  - Cabo Primero</w:t>
      </w:r>
    </w:p>
    <w:p w:rsidR="00F823F7" w:rsidRPr="00F823F7" w:rsidRDefault="00F823F7" w:rsidP="00F823F7">
      <w:pPr>
        <w:spacing w:line="360" w:lineRule="auto"/>
        <w:rPr>
          <w:lang w:val="es-AR"/>
        </w:rPr>
      </w:pPr>
      <w:r w:rsidRPr="00F823F7">
        <w:rPr>
          <w:lang w:val="es-AR"/>
        </w:rPr>
        <w:t>Gorosito Omar Hilario  - Cabo Primero</w:t>
      </w:r>
    </w:p>
    <w:p w:rsidR="00F823F7" w:rsidRPr="00F823F7" w:rsidRDefault="00F823F7" w:rsidP="00F823F7">
      <w:pPr>
        <w:spacing w:line="360" w:lineRule="auto"/>
        <w:rPr>
          <w:lang w:val="es-AR"/>
        </w:rPr>
      </w:pPr>
      <w:r w:rsidRPr="00F823F7">
        <w:rPr>
          <w:lang w:val="es-AR"/>
        </w:rPr>
        <w:t>Granado José Carlos  - Cabo Segundo</w:t>
      </w:r>
    </w:p>
    <w:p w:rsidR="00F823F7" w:rsidRPr="00F823F7" w:rsidRDefault="00F823F7" w:rsidP="00F823F7">
      <w:pPr>
        <w:spacing w:line="360" w:lineRule="auto"/>
        <w:rPr>
          <w:lang w:val="es-AR"/>
        </w:rPr>
      </w:pPr>
      <w:r w:rsidRPr="00F823F7">
        <w:rPr>
          <w:lang w:val="es-AR"/>
        </w:rPr>
        <w:t>Granic Claudio  - Cabo Segundo</w:t>
      </w:r>
    </w:p>
    <w:p w:rsidR="00F823F7" w:rsidRPr="00F823F7" w:rsidRDefault="00F823F7" w:rsidP="00F823F7">
      <w:pPr>
        <w:spacing w:line="360" w:lineRule="auto"/>
        <w:rPr>
          <w:lang w:val="es-AR"/>
        </w:rPr>
      </w:pPr>
      <w:r w:rsidRPr="00F823F7">
        <w:rPr>
          <w:lang w:val="es-AR"/>
        </w:rPr>
        <w:t>Gregori Juan Luis  - Cabo Primero</w:t>
      </w:r>
    </w:p>
    <w:p w:rsidR="00F823F7" w:rsidRPr="00F823F7" w:rsidRDefault="00F823F7" w:rsidP="00F823F7">
      <w:pPr>
        <w:spacing w:line="360" w:lineRule="auto"/>
        <w:rPr>
          <w:lang w:val="es-AR"/>
        </w:rPr>
      </w:pPr>
      <w:r w:rsidRPr="00F823F7">
        <w:rPr>
          <w:lang w:val="es-AR"/>
        </w:rPr>
        <w:t>Grimoldi Claudio Ariel  - Cabo Primero</w:t>
      </w:r>
    </w:p>
    <w:p w:rsidR="00F823F7" w:rsidRPr="00F823F7" w:rsidRDefault="00F823F7" w:rsidP="00F823F7">
      <w:pPr>
        <w:spacing w:line="360" w:lineRule="auto"/>
        <w:rPr>
          <w:lang w:val="es-AR"/>
        </w:rPr>
      </w:pPr>
      <w:r w:rsidRPr="00F823F7">
        <w:rPr>
          <w:lang w:val="es-AR"/>
        </w:rPr>
        <w:t>Grosso Claudio Norberto  - Cabo Segundo</w:t>
      </w:r>
    </w:p>
    <w:p w:rsidR="00F823F7" w:rsidRPr="00F823F7" w:rsidRDefault="00F823F7" w:rsidP="00F823F7">
      <w:pPr>
        <w:spacing w:line="360" w:lineRule="auto"/>
        <w:rPr>
          <w:lang w:val="es-AR"/>
        </w:rPr>
      </w:pPr>
      <w:r w:rsidRPr="00F823F7">
        <w:rPr>
          <w:lang w:val="es-AR"/>
        </w:rPr>
        <w:t>Guerrero Marcelino  - Suboficial Segundo</w:t>
      </w:r>
    </w:p>
    <w:p w:rsidR="00F823F7" w:rsidRPr="00F823F7" w:rsidRDefault="00F823F7" w:rsidP="00F823F7">
      <w:pPr>
        <w:spacing w:line="360" w:lineRule="auto"/>
        <w:rPr>
          <w:lang w:val="es-AR"/>
        </w:rPr>
      </w:pPr>
      <w:r w:rsidRPr="00F823F7">
        <w:rPr>
          <w:lang w:val="es-AR"/>
        </w:rPr>
        <w:t>Guizzo Norberto Delfin  - Suboficial Segundo</w:t>
      </w:r>
    </w:p>
    <w:p w:rsidR="00F823F7" w:rsidRPr="00F823F7" w:rsidRDefault="00F823F7" w:rsidP="00F823F7">
      <w:pPr>
        <w:spacing w:line="360" w:lineRule="auto"/>
        <w:rPr>
          <w:lang w:val="es-AR"/>
        </w:rPr>
      </w:pPr>
      <w:r w:rsidRPr="00F823F7">
        <w:rPr>
          <w:lang w:val="es-AR"/>
        </w:rPr>
        <w:t>Gutiérrez Ramón  - Cabo Segundo</w:t>
      </w:r>
    </w:p>
    <w:p w:rsidR="00F823F7" w:rsidRPr="00F823F7" w:rsidRDefault="00F823F7" w:rsidP="00F823F7">
      <w:pPr>
        <w:spacing w:line="360" w:lineRule="auto"/>
        <w:rPr>
          <w:lang w:val="es-AR"/>
        </w:rPr>
      </w:pPr>
      <w:r w:rsidRPr="00F823F7">
        <w:rPr>
          <w:lang w:val="es-AR"/>
        </w:rPr>
        <w:t>Heredia Hugo Alberto  - Cabo Segundo</w:t>
      </w:r>
    </w:p>
    <w:p w:rsidR="00F823F7" w:rsidRPr="00F823F7" w:rsidRDefault="00F823F7" w:rsidP="00F823F7">
      <w:pPr>
        <w:spacing w:line="360" w:lineRule="auto"/>
        <w:rPr>
          <w:lang w:val="es-AR"/>
        </w:rPr>
      </w:pPr>
      <w:r w:rsidRPr="00F823F7">
        <w:rPr>
          <w:lang w:val="es-AR"/>
        </w:rPr>
        <w:t>Heredia José Luis  - Suboficial Primero</w:t>
      </w:r>
    </w:p>
    <w:p w:rsidR="00F823F7" w:rsidRPr="00F823F7" w:rsidRDefault="00F823F7" w:rsidP="00F823F7">
      <w:pPr>
        <w:spacing w:line="360" w:lineRule="auto"/>
        <w:rPr>
          <w:lang w:val="es-AR"/>
        </w:rPr>
      </w:pPr>
      <w:r w:rsidRPr="00F823F7">
        <w:rPr>
          <w:lang w:val="es-AR"/>
        </w:rPr>
        <w:t>Horszczaruk Pedro Ricardo S.  - Cabo Segundo</w:t>
      </w:r>
    </w:p>
    <w:p w:rsidR="00F823F7" w:rsidRPr="00F823F7" w:rsidRDefault="00F823F7" w:rsidP="00F823F7">
      <w:pPr>
        <w:spacing w:line="360" w:lineRule="auto"/>
        <w:rPr>
          <w:lang w:val="es-AR"/>
        </w:rPr>
      </w:pPr>
      <w:r w:rsidRPr="00F823F7">
        <w:rPr>
          <w:lang w:val="es-AR"/>
        </w:rPr>
        <w:t>Ibáñez Luis Alberto  - Cabo Segundo</w:t>
      </w:r>
    </w:p>
    <w:p w:rsidR="00F823F7" w:rsidRPr="00F823F7" w:rsidRDefault="00F823F7" w:rsidP="00F823F7">
      <w:pPr>
        <w:spacing w:line="360" w:lineRule="auto"/>
        <w:rPr>
          <w:lang w:val="es-AR"/>
        </w:rPr>
      </w:pPr>
      <w:r w:rsidRPr="00F823F7">
        <w:rPr>
          <w:lang w:val="es-AR"/>
        </w:rPr>
        <w:t>Illanes Orlando Antonio  - Cabo Segundo</w:t>
      </w:r>
    </w:p>
    <w:p w:rsidR="00F823F7" w:rsidRPr="00F823F7" w:rsidRDefault="00F823F7" w:rsidP="00F823F7">
      <w:pPr>
        <w:spacing w:line="360" w:lineRule="auto"/>
        <w:rPr>
          <w:lang w:val="es-AR"/>
        </w:rPr>
      </w:pPr>
      <w:r w:rsidRPr="00F823F7">
        <w:rPr>
          <w:lang w:val="es-AR"/>
        </w:rPr>
        <w:lastRenderedPageBreak/>
        <w:t>Insaurralde Mario De Jesús  - Cabo Primero</w:t>
      </w:r>
    </w:p>
    <w:p w:rsidR="00F823F7" w:rsidRPr="00F823F7" w:rsidRDefault="00F823F7" w:rsidP="00F823F7">
      <w:pPr>
        <w:spacing w:line="360" w:lineRule="auto"/>
        <w:rPr>
          <w:lang w:val="es-AR"/>
        </w:rPr>
      </w:pPr>
      <w:r w:rsidRPr="00F823F7">
        <w:rPr>
          <w:lang w:val="es-AR"/>
        </w:rPr>
        <w:t>Interlichia Jorge Alberto  - Cabo Principal</w:t>
      </w:r>
    </w:p>
    <w:p w:rsidR="00F823F7" w:rsidRPr="00F823F7" w:rsidRDefault="00F823F7" w:rsidP="00F823F7">
      <w:pPr>
        <w:spacing w:line="360" w:lineRule="auto"/>
        <w:rPr>
          <w:lang w:val="es-AR"/>
        </w:rPr>
      </w:pPr>
      <w:r w:rsidRPr="00F823F7">
        <w:rPr>
          <w:lang w:val="es-AR"/>
        </w:rPr>
        <w:t>Iselli Sergio Luis  - Cabo Primero</w:t>
      </w:r>
    </w:p>
    <w:p w:rsidR="00F823F7" w:rsidRPr="00F823F7" w:rsidRDefault="00F823F7" w:rsidP="00F823F7">
      <w:pPr>
        <w:spacing w:line="360" w:lineRule="auto"/>
        <w:rPr>
          <w:lang w:val="es-AR"/>
        </w:rPr>
      </w:pPr>
      <w:r w:rsidRPr="00F823F7">
        <w:rPr>
          <w:lang w:val="es-AR"/>
        </w:rPr>
        <w:t>Jira Isaac Flavio  - Cabo Principal</w:t>
      </w:r>
    </w:p>
    <w:p w:rsidR="00F823F7" w:rsidRPr="00F823F7" w:rsidRDefault="00F823F7" w:rsidP="00F823F7">
      <w:pPr>
        <w:spacing w:line="360" w:lineRule="auto"/>
        <w:rPr>
          <w:lang w:val="es-AR"/>
        </w:rPr>
      </w:pPr>
      <w:r w:rsidRPr="00F823F7">
        <w:rPr>
          <w:lang w:val="es-AR"/>
        </w:rPr>
        <w:t>Juárez Ángel Ricardo  - Cabo Segundo</w:t>
      </w:r>
    </w:p>
    <w:p w:rsidR="00F823F7" w:rsidRPr="00F823F7" w:rsidRDefault="00F823F7" w:rsidP="00F823F7">
      <w:pPr>
        <w:spacing w:line="360" w:lineRule="auto"/>
        <w:rPr>
          <w:lang w:val="es-AR"/>
        </w:rPr>
      </w:pPr>
      <w:r w:rsidRPr="00F823F7">
        <w:rPr>
          <w:lang w:val="es-AR"/>
        </w:rPr>
        <w:t>Jurio Alfredo - Cabo Segundo</w:t>
      </w:r>
    </w:p>
    <w:p w:rsidR="00F823F7" w:rsidRPr="00F823F7" w:rsidRDefault="00F823F7" w:rsidP="00F823F7">
      <w:pPr>
        <w:spacing w:line="360" w:lineRule="auto"/>
        <w:rPr>
          <w:lang w:val="es-AR"/>
        </w:rPr>
      </w:pPr>
      <w:r w:rsidRPr="00F823F7">
        <w:rPr>
          <w:lang w:val="es-AR"/>
        </w:rPr>
        <w:t>Lacroix Tulio Esteban  - Cabo Principal</w:t>
      </w:r>
    </w:p>
    <w:p w:rsidR="00F823F7" w:rsidRPr="00F823F7" w:rsidRDefault="00F823F7" w:rsidP="00F823F7">
      <w:pPr>
        <w:spacing w:line="360" w:lineRule="auto"/>
        <w:rPr>
          <w:lang w:val="es-AR"/>
        </w:rPr>
      </w:pPr>
      <w:r w:rsidRPr="00F823F7">
        <w:rPr>
          <w:lang w:val="es-AR"/>
        </w:rPr>
        <w:t>Lagos Daniel Enrique  - Cabo Segundo</w:t>
      </w:r>
    </w:p>
    <w:p w:rsidR="00F823F7" w:rsidRPr="00F823F7" w:rsidRDefault="00F823F7" w:rsidP="00F823F7">
      <w:pPr>
        <w:spacing w:line="360" w:lineRule="auto"/>
        <w:rPr>
          <w:lang w:val="es-AR"/>
        </w:rPr>
      </w:pPr>
      <w:r w:rsidRPr="00F823F7">
        <w:rPr>
          <w:lang w:val="es-AR"/>
        </w:rPr>
        <w:t>Laguna Teodoro  - Cabo Segundo</w:t>
      </w:r>
    </w:p>
    <w:p w:rsidR="00F823F7" w:rsidRPr="00F823F7" w:rsidRDefault="00F823F7" w:rsidP="00F823F7">
      <w:pPr>
        <w:spacing w:line="360" w:lineRule="auto"/>
        <w:rPr>
          <w:lang w:val="es-AR"/>
        </w:rPr>
      </w:pPr>
      <w:r w:rsidRPr="00F823F7">
        <w:rPr>
          <w:lang w:val="es-AR"/>
        </w:rPr>
        <w:t>Lamas Marcos Antonio  - Cabo Segundo</w:t>
      </w:r>
    </w:p>
    <w:p w:rsidR="00F823F7" w:rsidRPr="00F823F7" w:rsidRDefault="00F823F7" w:rsidP="00F823F7">
      <w:pPr>
        <w:spacing w:line="360" w:lineRule="auto"/>
        <w:rPr>
          <w:lang w:val="es-AR"/>
        </w:rPr>
      </w:pPr>
      <w:r w:rsidRPr="00F823F7">
        <w:rPr>
          <w:lang w:val="es-AR"/>
        </w:rPr>
        <w:t>Laporte Osmar Lorenzo  - Cabo Segundo</w:t>
      </w:r>
    </w:p>
    <w:p w:rsidR="00F823F7" w:rsidRPr="00F823F7" w:rsidRDefault="00F823F7" w:rsidP="00F823F7">
      <w:pPr>
        <w:spacing w:line="360" w:lineRule="auto"/>
        <w:rPr>
          <w:lang w:val="es-AR"/>
        </w:rPr>
      </w:pPr>
      <w:r w:rsidRPr="00F823F7">
        <w:rPr>
          <w:lang w:val="es-AR"/>
        </w:rPr>
        <w:t>Laziar Antonio Hilario  - Suboficial Segundo</w:t>
      </w:r>
    </w:p>
    <w:p w:rsidR="00F823F7" w:rsidRPr="00F823F7" w:rsidRDefault="00F823F7" w:rsidP="00F823F7">
      <w:pPr>
        <w:spacing w:line="360" w:lineRule="auto"/>
        <w:rPr>
          <w:lang w:val="es-AR"/>
        </w:rPr>
      </w:pPr>
      <w:r w:rsidRPr="00F823F7">
        <w:rPr>
          <w:lang w:val="es-AR"/>
        </w:rPr>
        <w:t>Leguizamo Raúl Alberto  - Cabo Principal</w:t>
      </w:r>
    </w:p>
    <w:p w:rsidR="00F823F7" w:rsidRPr="00F823F7" w:rsidRDefault="00F823F7" w:rsidP="00F823F7">
      <w:pPr>
        <w:spacing w:line="360" w:lineRule="auto"/>
        <w:rPr>
          <w:lang w:val="es-AR"/>
        </w:rPr>
      </w:pPr>
      <w:r w:rsidRPr="00F823F7">
        <w:rPr>
          <w:lang w:val="es-AR"/>
        </w:rPr>
        <w:t>Lena Juan Carlos  - Cabo Segundo</w:t>
      </w:r>
    </w:p>
    <w:p w:rsidR="00F823F7" w:rsidRPr="00F823F7" w:rsidRDefault="00F823F7" w:rsidP="00F823F7">
      <w:pPr>
        <w:spacing w:line="360" w:lineRule="auto"/>
        <w:rPr>
          <w:lang w:val="es-AR"/>
        </w:rPr>
      </w:pPr>
      <w:r w:rsidRPr="00F823F7">
        <w:rPr>
          <w:lang w:val="es-AR"/>
        </w:rPr>
        <w:t>Lencina Juan Carlos  - Cabo Principal</w:t>
      </w:r>
    </w:p>
    <w:p w:rsidR="00F823F7" w:rsidRPr="00F823F7" w:rsidRDefault="00F823F7" w:rsidP="00F823F7">
      <w:pPr>
        <w:spacing w:line="360" w:lineRule="auto"/>
        <w:rPr>
          <w:lang w:val="es-AR"/>
        </w:rPr>
      </w:pPr>
      <w:r w:rsidRPr="00F823F7">
        <w:rPr>
          <w:lang w:val="es-AR"/>
        </w:rPr>
        <w:t>Lezcano Arcelio Esteban  - Suboficial Primero</w:t>
      </w:r>
    </w:p>
    <w:p w:rsidR="00F823F7" w:rsidRPr="00F823F7" w:rsidRDefault="00F823F7" w:rsidP="00F823F7">
      <w:pPr>
        <w:spacing w:line="360" w:lineRule="auto"/>
        <w:rPr>
          <w:lang w:val="es-AR"/>
        </w:rPr>
      </w:pPr>
      <w:r w:rsidRPr="00F823F7">
        <w:rPr>
          <w:lang w:val="es-AR"/>
        </w:rPr>
        <w:t>Llanos Hugo Ángel León  - Suboficial Primero</w:t>
      </w:r>
    </w:p>
    <w:p w:rsidR="00F823F7" w:rsidRPr="00F823F7" w:rsidRDefault="00F823F7" w:rsidP="00F823F7">
      <w:pPr>
        <w:spacing w:line="360" w:lineRule="auto"/>
        <w:rPr>
          <w:lang w:val="es-AR"/>
        </w:rPr>
      </w:pPr>
      <w:r w:rsidRPr="00F823F7">
        <w:rPr>
          <w:lang w:val="es-AR"/>
        </w:rPr>
        <w:t>Lobo Roberto Segundo  - Suboficial Primero</w:t>
      </w:r>
    </w:p>
    <w:p w:rsidR="00F823F7" w:rsidRPr="00F823F7" w:rsidRDefault="00F823F7" w:rsidP="00F823F7">
      <w:pPr>
        <w:spacing w:line="360" w:lineRule="auto"/>
        <w:rPr>
          <w:lang w:val="es-AR"/>
        </w:rPr>
      </w:pPr>
      <w:r w:rsidRPr="00F823F7">
        <w:rPr>
          <w:lang w:val="es-AR"/>
        </w:rPr>
        <w:t>Lobos Julio Cesar  - Cabo Segundo</w:t>
      </w:r>
    </w:p>
    <w:p w:rsidR="00F823F7" w:rsidRPr="00F823F7" w:rsidRDefault="00F823F7" w:rsidP="00F823F7">
      <w:pPr>
        <w:spacing w:line="360" w:lineRule="auto"/>
        <w:rPr>
          <w:lang w:val="es-AR"/>
        </w:rPr>
      </w:pPr>
      <w:r w:rsidRPr="00F823F7">
        <w:rPr>
          <w:lang w:val="es-AR"/>
        </w:rPr>
        <w:t>López Cristóbal Castulo  - Suboficial Primero</w:t>
      </w:r>
    </w:p>
    <w:p w:rsidR="00F823F7" w:rsidRPr="00F823F7" w:rsidRDefault="00F823F7" w:rsidP="00F823F7">
      <w:pPr>
        <w:spacing w:line="360" w:lineRule="auto"/>
        <w:rPr>
          <w:lang w:val="es-AR"/>
        </w:rPr>
      </w:pPr>
      <w:r w:rsidRPr="00F823F7">
        <w:rPr>
          <w:lang w:val="es-AR"/>
        </w:rPr>
        <w:t>Loreiro Rubén Alberto  - Cabo Primero</w:t>
      </w:r>
    </w:p>
    <w:p w:rsidR="00F823F7" w:rsidRPr="00F823F7" w:rsidRDefault="00F823F7" w:rsidP="00F823F7">
      <w:pPr>
        <w:spacing w:line="360" w:lineRule="auto"/>
        <w:rPr>
          <w:lang w:val="es-AR"/>
        </w:rPr>
      </w:pPr>
      <w:r w:rsidRPr="00F823F7">
        <w:rPr>
          <w:lang w:val="es-AR"/>
        </w:rPr>
        <w:t>Lucero José Esteban  - Cabo Primero</w:t>
      </w:r>
    </w:p>
    <w:p w:rsidR="00F823F7" w:rsidRPr="00F823F7" w:rsidRDefault="00F823F7" w:rsidP="00F823F7">
      <w:pPr>
        <w:spacing w:line="360" w:lineRule="auto"/>
        <w:rPr>
          <w:lang w:val="es-AR"/>
        </w:rPr>
      </w:pPr>
      <w:r w:rsidRPr="00F823F7">
        <w:rPr>
          <w:lang w:val="es-AR"/>
        </w:rPr>
        <w:t>Lugo Fernando Esteban  - Cabo Primero</w:t>
      </w:r>
    </w:p>
    <w:p w:rsidR="00F823F7" w:rsidRPr="00F823F7" w:rsidRDefault="00F823F7" w:rsidP="00F823F7">
      <w:pPr>
        <w:spacing w:line="360" w:lineRule="auto"/>
        <w:rPr>
          <w:lang w:val="es-AR"/>
        </w:rPr>
      </w:pPr>
      <w:r w:rsidRPr="00F823F7">
        <w:rPr>
          <w:lang w:val="es-AR"/>
        </w:rPr>
        <w:t>Maciel Enrique Alejandro  - Cabo Segundo</w:t>
      </w:r>
    </w:p>
    <w:p w:rsidR="00F823F7" w:rsidRPr="00F823F7" w:rsidRDefault="00F823F7" w:rsidP="00F823F7">
      <w:pPr>
        <w:spacing w:line="360" w:lineRule="auto"/>
        <w:rPr>
          <w:lang w:val="es-AR"/>
        </w:rPr>
      </w:pPr>
      <w:r w:rsidRPr="00F823F7">
        <w:rPr>
          <w:lang w:val="es-AR"/>
        </w:rPr>
        <w:t>Maciel Martin Omar Augusto  - Cabo Primero</w:t>
      </w:r>
    </w:p>
    <w:p w:rsidR="00F823F7" w:rsidRPr="00F823F7" w:rsidRDefault="00F823F7" w:rsidP="00F823F7">
      <w:pPr>
        <w:spacing w:line="360" w:lineRule="auto"/>
        <w:rPr>
          <w:lang w:val="es-AR"/>
        </w:rPr>
      </w:pPr>
      <w:r w:rsidRPr="00F823F7">
        <w:rPr>
          <w:lang w:val="es-AR"/>
        </w:rPr>
        <w:t>Madrid Omar Alfredo  - Cabo Segundo</w:t>
      </w:r>
    </w:p>
    <w:p w:rsidR="00F823F7" w:rsidRPr="00F823F7" w:rsidRDefault="00F823F7" w:rsidP="00F823F7">
      <w:pPr>
        <w:spacing w:line="360" w:lineRule="auto"/>
        <w:rPr>
          <w:lang w:val="es-AR"/>
        </w:rPr>
      </w:pPr>
      <w:r w:rsidRPr="00F823F7">
        <w:rPr>
          <w:lang w:val="es-AR"/>
        </w:rPr>
        <w:t>Magliotti Sergio Daniel  - Cabo Primero</w:t>
      </w:r>
    </w:p>
    <w:p w:rsidR="00F823F7" w:rsidRPr="00F823F7" w:rsidRDefault="00F823F7" w:rsidP="00F823F7">
      <w:pPr>
        <w:spacing w:line="360" w:lineRule="auto"/>
        <w:rPr>
          <w:lang w:val="es-AR"/>
        </w:rPr>
      </w:pPr>
      <w:r w:rsidRPr="00F823F7">
        <w:rPr>
          <w:lang w:val="es-AR"/>
        </w:rPr>
        <w:t>Mamani Justo Eustaquio  - Suboficial Primero</w:t>
      </w:r>
    </w:p>
    <w:p w:rsidR="00F823F7" w:rsidRPr="00F823F7" w:rsidRDefault="00F823F7" w:rsidP="00F823F7">
      <w:pPr>
        <w:spacing w:line="360" w:lineRule="auto"/>
        <w:rPr>
          <w:lang w:val="es-AR"/>
        </w:rPr>
      </w:pPr>
      <w:r w:rsidRPr="00F823F7">
        <w:rPr>
          <w:lang w:val="es-AR"/>
        </w:rPr>
        <w:t>Maragliano Saverio  - Cabo Segundo</w:t>
      </w:r>
    </w:p>
    <w:p w:rsidR="00F823F7" w:rsidRPr="00F823F7" w:rsidRDefault="00F823F7" w:rsidP="00F823F7">
      <w:pPr>
        <w:spacing w:line="360" w:lineRule="auto"/>
        <w:rPr>
          <w:lang w:val="es-AR"/>
        </w:rPr>
      </w:pPr>
      <w:r w:rsidRPr="00F823F7">
        <w:rPr>
          <w:lang w:val="es-AR"/>
        </w:rPr>
        <w:t>Marchisio Gerardo Marcelo  - Cabo Segundo</w:t>
      </w:r>
    </w:p>
    <w:p w:rsidR="00F823F7" w:rsidRPr="00F823F7" w:rsidRDefault="00F823F7" w:rsidP="00F823F7">
      <w:pPr>
        <w:spacing w:line="360" w:lineRule="auto"/>
        <w:rPr>
          <w:lang w:val="es-AR"/>
        </w:rPr>
      </w:pPr>
      <w:r w:rsidRPr="00F823F7">
        <w:rPr>
          <w:lang w:val="es-AR"/>
        </w:rPr>
        <w:t>Martinez Osvaldo Francisco  - Cabo Primero</w:t>
      </w:r>
    </w:p>
    <w:p w:rsidR="00F823F7" w:rsidRPr="00F823F7" w:rsidRDefault="00F823F7" w:rsidP="00F823F7">
      <w:pPr>
        <w:spacing w:line="360" w:lineRule="auto"/>
        <w:rPr>
          <w:lang w:val="es-AR"/>
        </w:rPr>
      </w:pPr>
      <w:r w:rsidRPr="00F823F7">
        <w:rPr>
          <w:lang w:val="es-AR"/>
        </w:rPr>
        <w:t>Martino Alberto  - Cabo Segundo</w:t>
      </w:r>
    </w:p>
    <w:p w:rsidR="00F823F7" w:rsidRPr="00F823F7" w:rsidRDefault="00F823F7" w:rsidP="00F823F7">
      <w:pPr>
        <w:spacing w:line="360" w:lineRule="auto"/>
        <w:rPr>
          <w:lang w:val="es-AR"/>
        </w:rPr>
      </w:pPr>
      <w:r w:rsidRPr="00F823F7">
        <w:rPr>
          <w:lang w:val="es-AR"/>
        </w:rPr>
        <w:t>Masin Felix Tarcisio  - Cabo Segundo</w:t>
      </w:r>
    </w:p>
    <w:p w:rsidR="00F823F7" w:rsidRPr="00F823F7" w:rsidRDefault="00F823F7" w:rsidP="00F823F7">
      <w:pPr>
        <w:spacing w:line="360" w:lineRule="auto"/>
        <w:rPr>
          <w:lang w:val="es-AR"/>
        </w:rPr>
      </w:pPr>
      <w:r w:rsidRPr="00F823F7">
        <w:rPr>
          <w:lang w:val="es-AR"/>
        </w:rPr>
        <w:t>Mecca Adolfo Eduardo  - Cabo Segundo</w:t>
      </w:r>
    </w:p>
    <w:p w:rsidR="00F823F7" w:rsidRPr="00F823F7" w:rsidRDefault="00F823F7" w:rsidP="00F823F7">
      <w:pPr>
        <w:spacing w:line="360" w:lineRule="auto"/>
        <w:rPr>
          <w:lang w:val="es-AR"/>
        </w:rPr>
      </w:pPr>
      <w:r w:rsidRPr="00F823F7">
        <w:rPr>
          <w:lang w:val="es-AR"/>
        </w:rPr>
        <w:t>Medina Carlos Hugo  - Suboficial Primero</w:t>
      </w:r>
    </w:p>
    <w:p w:rsidR="00F823F7" w:rsidRPr="00F823F7" w:rsidRDefault="00F823F7" w:rsidP="00F823F7">
      <w:pPr>
        <w:spacing w:line="360" w:lineRule="auto"/>
        <w:rPr>
          <w:lang w:val="es-AR"/>
        </w:rPr>
      </w:pPr>
      <w:r w:rsidRPr="00F823F7">
        <w:rPr>
          <w:lang w:val="es-AR"/>
        </w:rPr>
        <w:t>Medina Manuel Alberto  - Cabo Segundo</w:t>
      </w:r>
    </w:p>
    <w:p w:rsidR="00F823F7" w:rsidRPr="00F823F7" w:rsidRDefault="00F823F7" w:rsidP="00F823F7">
      <w:pPr>
        <w:spacing w:line="360" w:lineRule="auto"/>
        <w:rPr>
          <w:lang w:val="es-AR"/>
        </w:rPr>
      </w:pPr>
      <w:r w:rsidRPr="00F823F7">
        <w:rPr>
          <w:lang w:val="es-AR"/>
        </w:rPr>
        <w:t>Melian Anselmo Nicomedes  - Cabo Primero</w:t>
      </w:r>
    </w:p>
    <w:p w:rsidR="00F823F7" w:rsidRPr="00F823F7" w:rsidRDefault="00F823F7" w:rsidP="00F823F7">
      <w:pPr>
        <w:spacing w:line="360" w:lineRule="auto"/>
        <w:rPr>
          <w:lang w:val="es-AR"/>
        </w:rPr>
      </w:pPr>
      <w:r w:rsidRPr="00F823F7">
        <w:rPr>
          <w:lang w:val="es-AR"/>
        </w:rPr>
        <w:lastRenderedPageBreak/>
        <w:t>Mendez José Alberto  - Cabo Segundo</w:t>
      </w:r>
    </w:p>
    <w:p w:rsidR="00F823F7" w:rsidRPr="00F823F7" w:rsidRDefault="00F823F7" w:rsidP="00F823F7">
      <w:pPr>
        <w:spacing w:line="360" w:lineRule="auto"/>
        <w:rPr>
          <w:lang w:val="es-AR"/>
        </w:rPr>
      </w:pPr>
      <w:r w:rsidRPr="00F823F7">
        <w:rPr>
          <w:lang w:val="es-AR"/>
        </w:rPr>
        <w:t>Mendieta Héctor Eduardo  - Cabo Segundo</w:t>
      </w:r>
    </w:p>
    <w:p w:rsidR="00F823F7" w:rsidRPr="00F823F7" w:rsidRDefault="00F823F7" w:rsidP="00F823F7">
      <w:pPr>
        <w:spacing w:line="360" w:lineRule="auto"/>
        <w:rPr>
          <w:lang w:val="es-AR"/>
        </w:rPr>
      </w:pPr>
      <w:r w:rsidRPr="00F823F7">
        <w:rPr>
          <w:lang w:val="es-AR"/>
        </w:rPr>
        <w:t>Mendieta Jorge Lorenzo  - Cabo Segundo</w:t>
      </w:r>
    </w:p>
    <w:p w:rsidR="00F823F7" w:rsidRPr="00F823F7" w:rsidRDefault="00F823F7" w:rsidP="00F823F7">
      <w:pPr>
        <w:spacing w:line="360" w:lineRule="auto"/>
        <w:rPr>
          <w:lang w:val="es-AR"/>
        </w:rPr>
      </w:pPr>
      <w:r w:rsidRPr="00F823F7">
        <w:rPr>
          <w:lang w:val="es-AR"/>
        </w:rPr>
        <w:t>Mendoza Julio Martin  - Cabo Primero</w:t>
      </w:r>
    </w:p>
    <w:p w:rsidR="00F823F7" w:rsidRPr="00F823F7" w:rsidRDefault="00F823F7" w:rsidP="00F823F7">
      <w:pPr>
        <w:spacing w:line="360" w:lineRule="auto"/>
        <w:rPr>
          <w:lang w:val="es-AR"/>
        </w:rPr>
      </w:pPr>
      <w:r w:rsidRPr="00F823F7">
        <w:rPr>
          <w:lang w:val="es-AR"/>
        </w:rPr>
        <w:t>Meraviglia Ricardo  - Cabo Segundo</w:t>
      </w:r>
    </w:p>
    <w:p w:rsidR="00F823F7" w:rsidRPr="00F823F7" w:rsidRDefault="00F823F7" w:rsidP="00F823F7">
      <w:pPr>
        <w:spacing w:line="360" w:lineRule="auto"/>
        <w:rPr>
          <w:lang w:val="es-AR"/>
        </w:rPr>
      </w:pPr>
      <w:r w:rsidRPr="00F823F7">
        <w:rPr>
          <w:lang w:val="es-AR"/>
        </w:rPr>
        <w:t>Meza Miguel Ángel  - Cabo Principal</w:t>
      </w:r>
    </w:p>
    <w:p w:rsidR="00F823F7" w:rsidRPr="00F823F7" w:rsidRDefault="00F823F7" w:rsidP="00F823F7">
      <w:pPr>
        <w:spacing w:line="360" w:lineRule="auto"/>
        <w:rPr>
          <w:lang w:val="es-AR"/>
        </w:rPr>
      </w:pPr>
      <w:r w:rsidRPr="00F823F7">
        <w:rPr>
          <w:lang w:val="es-AR"/>
        </w:rPr>
        <w:t>Miguel Eduardo Elias  - Suboficial Segundo</w:t>
      </w:r>
    </w:p>
    <w:p w:rsidR="00F823F7" w:rsidRPr="00F823F7" w:rsidRDefault="00F823F7" w:rsidP="00F823F7">
      <w:pPr>
        <w:spacing w:line="360" w:lineRule="auto"/>
        <w:rPr>
          <w:lang w:val="es-AR"/>
        </w:rPr>
      </w:pPr>
      <w:r w:rsidRPr="00F823F7">
        <w:rPr>
          <w:lang w:val="es-AR"/>
        </w:rPr>
        <w:t>Miranda Gerardo Nicolás  - Cabo Primero</w:t>
      </w:r>
    </w:p>
    <w:p w:rsidR="00F823F7" w:rsidRPr="00F823F7" w:rsidRDefault="00F823F7" w:rsidP="00F823F7">
      <w:pPr>
        <w:spacing w:line="360" w:lineRule="auto"/>
        <w:rPr>
          <w:lang w:val="es-AR"/>
        </w:rPr>
      </w:pPr>
      <w:r w:rsidRPr="00F823F7">
        <w:rPr>
          <w:lang w:val="es-AR"/>
        </w:rPr>
        <w:t>Miretti Gustavo Osvaldo  - Cabo Segundo</w:t>
      </w:r>
    </w:p>
    <w:p w:rsidR="00F823F7" w:rsidRPr="00F823F7" w:rsidRDefault="00F823F7" w:rsidP="00F823F7">
      <w:pPr>
        <w:spacing w:line="360" w:lineRule="auto"/>
        <w:rPr>
          <w:lang w:val="es-AR"/>
        </w:rPr>
      </w:pPr>
      <w:r w:rsidRPr="00F823F7">
        <w:rPr>
          <w:lang w:val="es-AR"/>
        </w:rPr>
        <w:t>Molina Adolfo Ernesto  - Cabo Segundo</w:t>
      </w:r>
    </w:p>
    <w:p w:rsidR="00F823F7" w:rsidRPr="00F823F7" w:rsidRDefault="00F823F7" w:rsidP="00F823F7">
      <w:pPr>
        <w:spacing w:line="360" w:lineRule="auto"/>
        <w:rPr>
          <w:lang w:val="es-AR"/>
        </w:rPr>
      </w:pPr>
      <w:r w:rsidRPr="00F823F7">
        <w:rPr>
          <w:lang w:val="es-AR"/>
        </w:rPr>
        <w:t>Molina Jerónimo Ybar  - Suboficial Segundo</w:t>
      </w:r>
    </w:p>
    <w:p w:rsidR="00F823F7" w:rsidRPr="00F823F7" w:rsidRDefault="00F823F7" w:rsidP="00F823F7">
      <w:pPr>
        <w:spacing w:line="360" w:lineRule="auto"/>
        <w:rPr>
          <w:lang w:val="es-AR"/>
        </w:rPr>
      </w:pPr>
      <w:r w:rsidRPr="00F823F7">
        <w:rPr>
          <w:lang w:val="es-AR"/>
        </w:rPr>
        <w:t>Montegrosso Oscar Alfredo  - Cabo Segundo</w:t>
      </w:r>
    </w:p>
    <w:p w:rsidR="00F823F7" w:rsidRPr="00F823F7" w:rsidRDefault="00F823F7" w:rsidP="00F823F7">
      <w:pPr>
        <w:spacing w:line="360" w:lineRule="auto"/>
        <w:rPr>
          <w:lang w:val="es-AR"/>
        </w:rPr>
      </w:pPr>
      <w:r w:rsidRPr="00F823F7">
        <w:rPr>
          <w:lang w:val="es-AR"/>
        </w:rPr>
        <w:t>Monzón Julio Cesar  - Cabo Primero</w:t>
      </w:r>
    </w:p>
    <w:p w:rsidR="00F823F7" w:rsidRPr="00F823F7" w:rsidRDefault="00F823F7" w:rsidP="00F823F7">
      <w:pPr>
        <w:spacing w:line="360" w:lineRule="auto"/>
        <w:rPr>
          <w:lang w:val="es-AR"/>
        </w:rPr>
      </w:pPr>
      <w:r w:rsidRPr="00F823F7">
        <w:rPr>
          <w:lang w:val="es-AR"/>
        </w:rPr>
        <w:t>Morando Néstor Alberto  - Cabo Primero</w:t>
      </w:r>
    </w:p>
    <w:p w:rsidR="00F823F7" w:rsidRPr="00F823F7" w:rsidRDefault="00F823F7" w:rsidP="00F823F7">
      <w:pPr>
        <w:spacing w:line="360" w:lineRule="auto"/>
        <w:rPr>
          <w:lang w:val="es-AR"/>
        </w:rPr>
      </w:pPr>
      <w:r w:rsidRPr="00F823F7">
        <w:rPr>
          <w:lang w:val="es-AR"/>
        </w:rPr>
        <w:t>Moreno Edgardo Rubén  - Cabo Segundo</w:t>
      </w:r>
    </w:p>
    <w:p w:rsidR="00F823F7" w:rsidRPr="00F823F7" w:rsidRDefault="00F823F7" w:rsidP="00F823F7">
      <w:pPr>
        <w:spacing w:line="360" w:lineRule="auto"/>
        <w:rPr>
          <w:lang w:val="es-AR"/>
        </w:rPr>
      </w:pPr>
      <w:r w:rsidRPr="00F823F7">
        <w:rPr>
          <w:lang w:val="es-AR"/>
        </w:rPr>
        <w:t>Moreno Eduardo Waldo  - Cabo Principal</w:t>
      </w:r>
    </w:p>
    <w:p w:rsidR="00F823F7" w:rsidRPr="00F823F7" w:rsidRDefault="00F823F7" w:rsidP="00F823F7">
      <w:pPr>
        <w:spacing w:line="360" w:lineRule="auto"/>
        <w:rPr>
          <w:lang w:val="es-AR"/>
        </w:rPr>
      </w:pPr>
      <w:r w:rsidRPr="00F823F7">
        <w:rPr>
          <w:lang w:val="es-AR"/>
        </w:rPr>
        <w:t>Moreno Ramón Aldo  - Cabo Primero</w:t>
      </w:r>
    </w:p>
    <w:p w:rsidR="00F823F7" w:rsidRPr="00F823F7" w:rsidRDefault="00F823F7" w:rsidP="00F823F7">
      <w:pPr>
        <w:spacing w:line="360" w:lineRule="auto"/>
        <w:rPr>
          <w:lang w:val="es-AR"/>
        </w:rPr>
      </w:pPr>
      <w:r w:rsidRPr="00F823F7">
        <w:rPr>
          <w:lang w:val="es-AR"/>
        </w:rPr>
        <w:t>Moretto Hugo José  - Suboficial Segundo</w:t>
      </w:r>
    </w:p>
    <w:p w:rsidR="00F823F7" w:rsidRPr="00F823F7" w:rsidRDefault="00F823F7" w:rsidP="00F823F7">
      <w:pPr>
        <w:spacing w:line="360" w:lineRule="auto"/>
        <w:rPr>
          <w:lang w:val="es-AR"/>
        </w:rPr>
      </w:pPr>
      <w:r w:rsidRPr="00F823F7">
        <w:rPr>
          <w:lang w:val="es-AR"/>
        </w:rPr>
        <w:t>Motta Oscar Alfredo  - Suboficial Segundo</w:t>
      </w:r>
    </w:p>
    <w:p w:rsidR="00F823F7" w:rsidRPr="00F823F7" w:rsidRDefault="00F823F7" w:rsidP="00F823F7">
      <w:pPr>
        <w:spacing w:line="360" w:lineRule="auto"/>
        <w:rPr>
          <w:lang w:val="es-AR"/>
        </w:rPr>
      </w:pPr>
      <w:r w:rsidRPr="00F823F7">
        <w:rPr>
          <w:lang w:val="es-AR"/>
        </w:rPr>
        <w:t>Moyano Sergio Daniel  - Cabo Primero</w:t>
      </w:r>
    </w:p>
    <w:p w:rsidR="00F823F7" w:rsidRPr="00F823F7" w:rsidRDefault="00F823F7" w:rsidP="00F823F7">
      <w:pPr>
        <w:spacing w:line="360" w:lineRule="auto"/>
        <w:rPr>
          <w:lang w:val="es-AR"/>
        </w:rPr>
      </w:pPr>
      <w:r w:rsidRPr="00F823F7">
        <w:rPr>
          <w:lang w:val="es-AR"/>
        </w:rPr>
        <w:t>Muller René Omar  - Cabo Segundo</w:t>
      </w:r>
    </w:p>
    <w:p w:rsidR="00F823F7" w:rsidRPr="00F823F7" w:rsidRDefault="00F823F7" w:rsidP="00F823F7">
      <w:pPr>
        <w:spacing w:line="360" w:lineRule="auto"/>
        <w:rPr>
          <w:lang w:val="es-AR"/>
        </w:rPr>
      </w:pPr>
      <w:r w:rsidRPr="00F823F7">
        <w:rPr>
          <w:lang w:val="es-AR"/>
        </w:rPr>
        <w:t>Muñoz Juan Carlos  - Cabo Segundo</w:t>
      </w:r>
    </w:p>
    <w:p w:rsidR="00F823F7" w:rsidRPr="00F823F7" w:rsidRDefault="00F823F7" w:rsidP="00F823F7">
      <w:pPr>
        <w:spacing w:line="360" w:lineRule="auto"/>
        <w:rPr>
          <w:lang w:val="es-AR"/>
        </w:rPr>
      </w:pPr>
      <w:r w:rsidRPr="00F823F7">
        <w:rPr>
          <w:lang w:val="es-AR"/>
        </w:rPr>
        <w:t>Navarro Ibanor  - Suboficial Segundo</w:t>
      </w:r>
    </w:p>
    <w:p w:rsidR="00F823F7" w:rsidRPr="00F823F7" w:rsidRDefault="00F823F7" w:rsidP="00F823F7">
      <w:pPr>
        <w:spacing w:line="360" w:lineRule="auto"/>
        <w:rPr>
          <w:lang w:val="es-AR"/>
        </w:rPr>
      </w:pPr>
      <w:r w:rsidRPr="00F823F7">
        <w:rPr>
          <w:lang w:val="es-AR"/>
        </w:rPr>
        <w:t>Nieva Víctor Antonio  - Cabo Segundo</w:t>
      </w:r>
    </w:p>
    <w:p w:rsidR="00F823F7" w:rsidRPr="00F823F7" w:rsidRDefault="00F823F7" w:rsidP="00F823F7">
      <w:pPr>
        <w:spacing w:line="360" w:lineRule="auto"/>
        <w:rPr>
          <w:lang w:val="es-AR"/>
        </w:rPr>
      </w:pPr>
      <w:r w:rsidRPr="00F823F7">
        <w:rPr>
          <w:lang w:val="es-AR"/>
        </w:rPr>
        <w:t>Nuñez Tomas Ángel  - Suboficial Primero</w:t>
      </w:r>
    </w:p>
    <w:p w:rsidR="00F823F7" w:rsidRPr="00F823F7" w:rsidRDefault="00F823F7" w:rsidP="00F823F7">
      <w:pPr>
        <w:spacing w:line="360" w:lineRule="auto"/>
        <w:rPr>
          <w:lang w:val="es-AR"/>
        </w:rPr>
      </w:pPr>
      <w:r w:rsidRPr="00F823F7">
        <w:rPr>
          <w:lang w:val="es-AR"/>
        </w:rPr>
        <w:t>Nuñez Víctor Raúl  - Cabo Segundo</w:t>
      </w:r>
    </w:p>
    <w:p w:rsidR="00F823F7" w:rsidRPr="00F823F7" w:rsidRDefault="00F823F7" w:rsidP="00F823F7">
      <w:pPr>
        <w:spacing w:line="360" w:lineRule="auto"/>
        <w:rPr>
          <w:lang w:val="es-AR"/>
        </w:rPr>
      </w:pPr>
      <w:r w:rsidRPr="00F823F7">
        <w:rPr>
          <w:lang w:val="es-AR"/>
        </w:rPr>
        <w:t>Obregon Pablo  - Suboficial Primero</w:t>
      </w:r>
    </w:p>
    <w:p w:rsidR="00F823F7" w:rsidRPr="00F823F7" w:rsidRDefault="00F823F7" w:rsidP="00F823F7">
      <w:pPr>
        <w:spacing w:line="360" w:lineRule="auto"/>
        <w:rPr>
          <w:lang w:val="es-AR"/>
        </w:rPr>
      </w:pPr>
      <w:r w:rsidRPr="00F823F7">
        <w:rPr>
          <w:lang w:val="es-AR"/>
        </w:rPr>
        <w:t>Ocampo Julián Héctor  - Cabo Segundo</w:t>
      </w:r>
    </w:p>
    <w:p w:rsidR="00F823F7" w:rsidRPr="00F823F7" w:rsidRDefault="00F823F7" w:rsidP="00F823F7">
      <w:pPr>
        <w:spacing w:line="360" w:lineRule="auto"/>
        <w:rPr>
          <w:lang w:val="es-AR"/>
        </w:rPr>
      </w:pPr>
      <w:r w:rsidRPr="00F823F7">
        <w:rPr>
          <w:lang w:val="es-AR"/>
        </w:rPr>
        <w:t>Ojeda Antonio Javier  - Suboficial Primero</w:t>
      </w:r>
    </w:p>
    <w:p w:rsidR="00F823F7" w:rsidRPr="00F823F7" w:rsidRDefault="00F823F7" w:rsidP="00F823F7">
      <w:pPr>
        <w:spacing w:line="360" w:lineRule="auto"/>
        <w:rPr>
          <w:lang w:val="es-AR"/>
        </w:rPr>
      </w:pPr>
      <w:r w:rsidRPr="00F823F7">
        <w:rPr>
          <w:lang w:val="es-AR"/>
        </w:rPr>
        <w:t>Olariaga Roberto Nicolás  - Suboficial Primero</w:t>
      </w:r>
    </w:p>
    <w:p w:rsidR="00F823F7" w:rsidRPr="00F823F7" w:rsidRDefault="00F823F7" w:rsidP="00F823F7">
      <w:pPr>
        <w:spacing w:line="360" w:lineRule="auto"/>
        <w:rPr>
          <w:lang w:val="es-AR"/>
        </w:rPr>
      </w:pPr>
      <w:r w:rsidRPr="00F823F7">
        <w:rPr>
          <w:lang w:val="es-AR"/>
        </w:rPr>
        <w:t>Orellana José Del Carmen  - Suboficial Primero</w:t>
      </w:r>
    </w:p>
    <w:p w:rsidR="00F823F7" w:rsidRPr="00F823F7" w:rsidRDefault="00F823F7" w:rsidP="00F823F7">
      <w:pPr>
        <w:spacing w:line="360" w:lineRule="auto"/>
        <w:rPr>
          <w:lang w:val="es-AR"/>
        </w:rPr>
      </w:pPr>
      <w:r w:rsidRPr="00F823F7">
        <w:rPr>
          <w:lang w:val="es-AR"/>
        </w:rPr>
        <w:t>Orellano José Alberto  - Cabo Principal</w:t>
      </w:r>
    </w:p>
    <w:p w:rsidR="00F823F7" w:rsidRPr="00F823F7" w:rsidRDefault="00F823F7" w:rsidP="00F823F7">
      <w:pPr>
        <w:spacing w:line="360" w:lineRule="auto"/>
        <w:rPr>
          <w:lang w:val="es-AR"/>
        </w:rPr>
      </w:pPr>
      <w:r w:rsidRPr="00F823F7">
        <w:rPr>
          <w:lang w:val="es-AR"/>
        </w:rPr>
        <w:t>Ortiz Pablo Armando  - Suboficial Primero</w:t>
      </w:r>
    </w:p>
    <w:p w:rsidR="00F823F7" w:rsidRPr="00F823F7" w:rsidRDefault="00F823F7" w:rsidP="00F823F7">
      <w:pPr>
        <w:spacing w:line="360" w:lineRule="auto"/>
        <w:rPr>
          <w:lang w:val="es-AR"/>
        </w:rPr>
      </w:pPr>
      <w:r w:rsidRPr="00F823F7">
        <w:rPr>
          <w:lang w:val="es-AR"/>
        </w:rPr>
        <w:t>Ortiz Restituto  - Suboficial Segundo</w:t>
      </w:r>
    </w:p>
    <w:p w:rsidR="00F823F7" w:rsidRPr="00F823F7" w:rsidRDefault="00F823F7" w:rsidP="00F823F7">
      <w:pPr>
        <w:spacing w:line="360" w:lineRule="auto"/>
        <w:rPr>
          <w:lang w:val="es-AR"/>
        </w:rPr>
      </w:pPr>
      <w:r w:rsidRPr="00F823F7">
        <w:rPr>
          <w:lang w:val="es-AR"/>
        </w:rPr>
        <w:t>Oviedo Cesar Augusto  - Suboficial Segundo</w:t>
      </w:r>
    </w:p>
    <w:p w:rsidR="00F823F7" w:rsidRPr="00F823F7" w:rsidRDefault="00F823F7" w:rsidP="00F823F7">
      <w:pPr>
        <w:spacing w:line="360" w:lineRule="auto"/>
        <w:rPr>
          <w:lang w:val="es-AR"/>
        </w:rPr>
      </w:pPr>
      <w:r w:rsidRPr="00F823F7">
        <w:rPr>
          <w:lang w:val="es-AR"/>
        </w:rPr>
        <w:t>Pallares Víctor Daniel  - Cabo Segundo</w:t>
      </w:r>
    </w:p>
    <w:p w:rsidR="00F823F7" w:rsidRPr="00F823F7" w:rsidRDefault="00F823F7" w:rsidP="00F823F7">
      <w:pPr>
        <w:spacing w:line="360" w:lineRule="auto"/>
        <w:rPr>
          <w:lang w:val="es-AR"/>
        </w:rPr>
      </w:pPr>
      <w:r w:rsidRPr="00F823F7">
        <w:rPr>
          <w:lang w:val="es-AR"/>
        </w:rPr>
        <w:t>Pardou Jorge Delfino  - Cabo Primero</w:t>
      </w:r>
    </w:p>
    <w:p w:rsidR="00F823F7" w:rsidRPr="00F823F7" w:rsidRDefault="00F823F7" w:rsidP="00F823F7">
      <w:pPr>
        <w:spacing w:line="360" w:lineRule="auto"/>
        <w:rPr>
          <w:lang w:val="es-AR"/>
        </w:rPr>
      </w:pPr>
      <w:r w:rsidRPr="00F823F7">
        <w:rPr>
          <w:lang w:val="es-AR"/>
        </w:rPr>
        <w:lastRenderedPageBreak/>
        <w:t>Paredes Roque Antonio  - Cabo Segundo</w:t>
      </w:r>
    </w:p>
    <w:p w:rsidR="00F823F7" w:rsidRPr="00F823F7" w:rsidRDefault="00F823F7" w:rsidP="00F823F7">
      <w:pPr>
        <w:spacing w:line="360" w:lineRule="auto"/>
        <w:rPr>
          <w:lang w:val="es-AR"/>
        </w:rPr>
      </w:pPr>
      <w:r w:rsidRPr="00F823F7">
        <w:rPr>
          <w:lang w:val="es-AR"/>
        </w:rPr>
        <w:t>Pasinato Jorge Oscar  - Cabo Segundo</w:t>
      </w:r>
    </w:p>
    <w:p w:rsidR="00F823F7" w:rsidRPr="00F823F7" w:rsidRDefault="00F823F7" w:rsidP="00F823F7">
      <w:pPr>
        <w:spacing w:line="360" w:lineRule="auto"/>
        <w:rPr>
          <w:lang w:val="es-AR"/>
        </w:rPr>
      </w:pPr>
      <w:r w:rsidRPr="00F823F7">
        <w:rPr>
          <w:lang w:val="es-AR"/>
        </w:rPr>
        <w:t>Paz Miguel Roberto  - Suboficial Primero</w:t>
      </w:r>
    </w:p>
    <w:p w:rsidR="00F823F7" w:rsidRPr="00F823F7" w:rsidRDefault="00F823F7" w:rsidP="00F823F7">
      <w:pPr>
        <w:spacing w:line="360" w:lineRule="auto"/>
        <w:rPr>
          <w:lang w:val="es-AR"/>
        </w:rPr>
      </w:pPr>
      <w:r w:rsidRPr="00F823F7">
        <w:rPr>
          <w:lang w:val="es-AR"/>
        </w:rPr>
        <w:t>Paz Ricardo Armando  - Cabo Segundo</w:t>
      </w:r>
    </w:p>
    <w:p w:rsidR="00F823F7" w:rsidRPr="00F823F7" w:rsidRDefault="00F823F7" w:rsidP="00F823F7">
      <w:pPr>
        <w:spacing w:line="360" w:lineRule="auto"/>
        <w:rPr>
          <w:lang w:val="es-AR"/>
        </w:rPr>
      </w:pPr>
      <w:r w:rsidRPr="00F823F7">
        <w:rPr>
          <w:lang w:val="es-AR"/>
        </w:rPr>
        <w:t>Peralta Jorge Carlos  - Cabo Segundo</w:t>
      </w:r>
    </w:p>
    <w:p w:rsidR="00F823F7" w:rsidRPr="00F823F7" w:rsidRDefault="00F823F7" w:rsidP="00F823F7">
      <w:pPr>
        <w:spacing w:line="360" w:lineRule="auto"/>
        <w:rPr>
          <w:lang w:val="es-AR"/>
        </w:rPr>
      </w:pPr>
      <w:r w:rsidRPr="00F823F7">
        <w:rPr>
          <w:lang w:val="es-AR"/>
        </w:rPr>
        <w:t>Peralta José Luis  - Cabo Segundo</w:t>
      </w:r>
    </w:p>
    <w:p w:rsidR="00F823F7" w:rsidRPr="00F823F7" w:rsidRDefault="00F823F7" w:rsidP="00F823F7">
      <w:pPr>
        <w:spacing w:line="360" w:lineRule="auto"/>
        <w:rPr>
          <w:lang w:val="es-AR"/>
        </w:rPr>
      </w:pPr>
      <w:r w:rsidRPr="00F823F7">
        <w:rPr>
          <w:lang w:val="es-AR"/>
        </w:rPr>
        <w:t>Perdomo Marcelo Fabián  - Cabo Primero</w:t>
      </w:r>
    </w:p>
    <w:p w:rsidR="00F823F7" w:rsidRPr="00F823F7" w:rsidRDefault="00F823F7" w:rsidP="00F823F7">
      <w:pPr>
        <w:spacing w:line="360" w:lineRule="auto"/>
        <w:rPr>
          <w:lang w:val="es-AR"/>
        </w:rPr>
      </w:pPr>
      <w:r w:rsidRPr="00F823F7">
        <w:rPr>
          <w:lang w:val="es-AR"/>
        </w:rPr>
        <w:t>Pereyra Enrique Omar  - Suboficial Segundo</w:t>
      </w:r>
    </w:p>
    <w:p w:rsidR="00F823F7" w:rsidRPr="00F823F7" w:rsidRDefault="00F823F7" w:rsidP="00F823F7">
      <w:pPr>
        <w:spacing w:line="360" w:lineRule="auto"/>
        <w:rPr>
          <w:lang w:val="es-AR"/>
        </w:rPr>
      </w:pPr>
      <w:r w:rsidRPr="00F823F7">
        <w:rPr>
          <w:lang w:val="es-AR"/>
        </w:rPr>
        <w:t>Pereyra Ramón Gregorio Ovidio  - Suboficial Primero</w:t>
      </w:r>
    </w:p>
    <w:p w:rsidR="00F823F7" w:rsidRPr="00F823F7" w:rsidRDefault="00F823F7" w:rsidP="00F823F7">
      <w:pPr>
        <w:spacing w:line="360" w:lineRule="auto"/>
        <w:rPr>
          <w:lang w:val="es-AR"/>
        </w:rPr>
      </w:pPr>
      <w:r w:rsidRPr="00F823F7">
        <w:rPr>
          <w:lang w:val="es-AR"/>
        </w:rPr>
        <w:t>Pereyra Ramón Osvaldo  - Suboficial Primero</w:t>
      </w:r>
    </w:p>
    <w:p w:rsidR="00F823F7" w:rsidRPr="00F823F7" w:rsidRDefault="00F823F7" w:rsidP="00F823F7">
      <w:pPr>
        <w:spacing w:line="360" w:lineRule="auto"/>
        <w:rPr>
          <w:lang w:val="es-AR"/>
        </w:rPr>
      </w:pPr>
      <w:r w:rsidRPr="00F823F7">
        <w:rPr>
          <w:lang w:val="es-AR"/>
        </w:rPr>
        <w:t>Perez Roberto Eulalio  - Cabo Segundo</w:t>
      </w:r>
    </w:p>
    <w:p w:rsidR="00F823F7" w:rsidRPr="00F823F7" w:rsidRDefault="00F823F7" w:rsidP="00F823F7">
      <w:pPr>
        <w:spacing w:line="360" w:lineRule="auto"/>
        <w:rPr>
          <w:lang w:val="es-AR"/>
        </w:rPr>
      </w:pPr>
      <w:r w:rsidRPr="00F823F7">
        <w:rPr>
          <w:lang w:val="es-AR"/>
        </w:rPr>
        <w:t>Peña Juan Efrain  - Cabo Segundo</w:t>
      </w:r>
    </w:p>
    <w:p w:rsidR="00F823F7" w:rsidRPr="00F823F7" w:rsidRDefault="00F823F7" w:rsidP="00F823F7">
      <w:pPr>
        <w:spacing w:line="360" w:lineRule="auto"/>
        <w:rPr>
          <w:lang w:val="es-AR"/>
        </w:rPr>
      </w:pPr>
      <w:r w:rsidRPr="00F823F7">
        <w:rPr>
          <w:lang w:val="es-AR"/>
        </w:rPr>
        <w:t>Piedrabuena Eduardo José Luis - Cabo Segundo</w:t>
      </w:r>
    </w:p>
    <w:p w:rsidR="00F823F7" w:rsidRPr="00F823F7" w:rsidRDefault="00F823F7" w:rsidP="00F823F7">
      <w:pPr>
        <w:spacing w:line="360" w:lineRule="auto"/>
        <w:rPr>
          <w:lang w:val="es-AR"/>
        </w:rPr>
      </w:pPr>
      <w:r w:rsidRPr="00F823F7">
        <w:rPr>
          <w:lang w:val="es-AR"/>
        </w:rPr>
        <w:t>Pineda Ricardo Lionel  - Cabo Segundo</w:t>
      </w:r>
    </w:p>
    <w:p w:rsidR="00F823F7" w:rsidRPr="00F823F7" w:rsidRDefault="00F823F7" w:rsidP="00F823F7">
      <w:pPr>
        <w:spacing w:line="360" w:lineRule="auto"/>
        <w:rPr>
          <w:lang w:val="es-AR"/>
        </w:rPr>
      </w:pPr>
      <w:r w:rsidRPr="00F823F7">
        <w:rPr>
          <w:lang w:val="es-AR"/>
        </w:rPr>
        <w:t>Pintos Fabián  - Cabo Primero</w:t>
      </w:r>
    </w:p>
    <w:p w:rsidR="00F823F7" w:rsidRPr="00F823F7" w:rsidRDefault="00F823F7" w:rsidP="00F823F7">
      <w:pPr>
        <w:spacing w:line="360" w:lineRule="auto"/>
        <w:rPr>
          <w:lang w:val="es-AR"/>
        </w:rPr>
      </w:pPr>
      <w:r w:rsidRPr="00F823F7">
        <w:rPr>
          <w:lang w:val="es-AR"/>
        </w:rPr>
        <w:t>Pramparo Edgardo Roberto  - Cabo Segundo</w:t>
      </w:r>
    </w:p>
    <w:p w:rsidR="00F823F7" w:rsidRPr="00F823F7" w:rsidRDefault="00F823F7" w:rsidP="00F823F7">
      <w:pPr>
        <w:spacing w:line="360" w:lineRule="auto"/>
        <w:rPr>
          <w:lang w:val="es-AR"/>
        </w:rPr>
      </w:pPr>
      <w:r w:rsidRPr="00F823F7">
        <w:rPr>
          <w:lang w:val="es-AR"/>
        </w:rPr>
        <w:t>Pucheta José Ernesto - Cabo Principal</w:t>
      </w:r>
    </w:p>
    <w:p w:rsidR="00F823F7" w:rsidRPr="00F823F7" w:rsidRDefault="00F823F7" w:rsidP="00F823F7">
      <w:pPr>
        <w:spacing w:line="360" w:lineRule="auto"/>
        <w:rPr>
          <w:lang w:val="es-AR"/>
        </w:rPr>
      </w:pPr>
      <w:r w:rsidRPr="00F823F7">
        <w:rPr>
          <w:lang w:val="es-AR"/>
        </w:rPr>
        <w:t>Quilahueque Isaias - Cabo Primero</w:t>
      </w:r>
    </w:p>
    <w:p w:rsidR="00F823F7" w:rsidRPr="00F823F7" w:rsidRDefault="00F823F7" w:rsidP="00F823F7">
      <w:pPr>
        <w:spacing w:line="360" w:lineRule="auto"/>
        <w:rPr>
          <w:lang w:val="es-AR"/>
        </w:rPr>
      </w:pPr>
      <w:r w:rsidRPr="00F823F7">
        <w:rPr>
          <w:lang w:val="es-AR"/>
        </w:rPr>
        <w:t>Quintana Roque Ramón  - Suboficial Segundo</w:t>
      </w:r>
    </w:p>
    <w:p w:rsidR="00F823F7" w:rsidRPr="00F823F7" w:rsidRDefault="00F823F7" w:rsidP="00F823F7">
      <w:pPr>
        <w:spacing w:line="360" w:lineRule="auto"/>
        <w:rPr>
          <w:lang w:val="es-AR"/>
        </w:rPr>
      </w:pPr>
      <w:r w:rsidRPr="00F823F7">
        <w:rPr>
          <w:lang w:val="es-AR"/>
        </w:rPr>
        <w:t>Quipildor Oscar Alberto  - Cabo Primero</w:t>
      </w:r>
    </w:p>
    <w:p w:rsidR="00F823F7" w:rsidRPr="00F823F7" w:rsidRDefault="00F823F7" w:rsidP="00F823F7">
      <w:pPr>
        <w:spacing w:line="360" w:lineRule="auto"/>
        <w:rPr>
          <w:lang w:val="es-AR"/>
        </w:rPr>
      </w:pPr>
      <w:r w:rsidRPr="00F823F7">
        <w:rPr>
          <w:lang w:val="es-AR"/>
        </w:rPr>
        <w:t>Ragni Héctor Osvaldo  - Cabo Primero</w:t>
      </w:r>
    </w:p>
    <w:p w:rsidR="00F823F7" w:rsidRPr="00F823F7" w:rsidRDefault="00F823F7" w:rsidP="00F823F7">
      <w:pPr>
        <w:spacing w:line="360" w:lineRule="auto"/>
        <w:rPr>
          <w:lang w:val="es-AR"/>
        </w:rPr>
      </w:pPr>
      <w:r w:rsidRPr="00F823F7">
        <w:rPr>
          <w:lang w:val="es-AR"/>
        </w:rPr>
        <w:t>Ramirez José Luis  - Cabo Principal</w:t>
      </w:r>
    </w:p>
    <w:p w:rsidR="00F823F7" w:rsidRPr="00F823F7" w:rsidRDefault="00F823F7" w:rsidP="00F823F7">
      <w:pPr>
        <w:spacing w:line="360" w:lineRule="auto"/>
        <w:rPr>
          <w:lang w:val="es-AR"/>
        </w:rPr>
      </w:pPr>
      <w:r w:rsidRPr="00F823F7">
        <w:rPr>
          <w:lang w:val="es-AR"/>
        </w:rPr>
        <w:t>Ramirez Ricardo  - Cabo Primero</w:t>
      </w:r>
    </w:p>
    <w:p w:rsidR="00F823F7" w:rsidRPr="00F823F7" w:rsidRDefault="00F823F7" w:rsidP="00F823F7">
      <w:pPr>
        <w:spacing w:line="360" w:lineRule="auto"/>
        <w:rPr>
          <w:lang w:val="es-AR"/>
        </w:rPr>
      </w:pPr>
      <w:r w:rsidRPr="00F823F7">
        <w:rPr>
          <w:lang w:val="es-AR"/>
        </w:rPr>
        <w:t>Ramos Eleuterio Hilario  - Cabo Segundo</w:t>
      </w:r>
    </w:p>
    <w:p w:rsidR="00F823F7" w:rsidRPr="00F823F7" w:rsidRDefault="00F823F7" w:rsidP="00F823F7">
      <w:pPr>
        <w:spacing w:line="360" w:lineRule="auto"/>
        <w:rPr>
          <w:lang w:val="es-AR"/>
        </w:rPr>
      </w:pPr>
      <w:r w:rsidRPr="00F823F7">
        <w:rPr>
          <w:lang w:val="es-AR"/>
        </w:rPr>
        <w:t>Reartes Ricardo Alfredo  - Cabo Segundo</w:t>
      </w:r>
    </w:p>
    <w:p w:rsidR="00F823F7" w:rsidRPr="00F823F7" w:rsidRDefault="00F823F7" w:rsidP="00F823F7">
      <w:pPr>
        <w:spacing w:line="360" w:lineRule="auto"/>
        <w:rPr>
          <w:lang w:val="es-AR"/>
        </w:rPr>
      </w:pPr>
      <w:r w:rsidRPr="00F823F7">
        <w:rPr>
          <w:lang w:val="es-AR"/>
        </w:rPr>
        <w:t>Reguera Juan Carlos  - Cabo Segundo</w:t>
      </w:r>
    </w:p>
    <w:p w:rsidR="00F823F7" w:rsidRPr="00F823F7" w:rsidRDefault="00F823F7" w:rsidP="00F823F7">
      <w:pPr>
        <w:spacing w:line="360" w:lineRule="auto"/>
        <w:rPr>
          <w:lang w:val="es-AR"/>
        </w:rPr>
      </w:pPr>
      <w:r w:rsidRPr="00F823F7">
        <w:rPr>
          <w:lang w:val="es-AR"/>
        </w:rPr>
        <w:t>Ricarte Martin Mauricio  - Cabo Segundo</w:t>
      </w:r>
    </w:p>
    <w:p w:rsidR="00F823F7" w:rsidRPr="00F823F7" w:rsidRDefault="00F823F7" w:rsidP="00F823F7">
      <w:pPr>
        <w:spacing w:line="360" w:lineRule="auto"/>
        <w:rPr>
          <w:lang w:val="es-AR"/>
        </w:rPr>
      </w:pPr>
      <w:r w:rsidRPr="00F823F7">
        <w:rPr>
          <w:lang w:val="es-AR"/>
        </w:rPr>
        <w:t>Ríos Héctor Rubén  - Cabo Segundo</w:t>
      </w:r>
    </w:p>
    <w:p w:rsidR="00F823F7" w:rsidRPr="00F823F7" w:rsidRDefault="00F823F7" w:rsidP="00F823F7">
      <w:pPr>
        <w:spacing w:line="360" w:lineRule="auto"/>
        <w:rPr>
          <w:lang w:val="es-AR"/>
        </w:rPr>
      </w:pPr>
      <w:r w:rsidRPr="00F823F7">
        <w:rPr>
          <w:lang w:val="es-AR"/>
        </w:rPr>
        <w:t>Rivas Abraham Rafael  - Suboficial Primero</w:t>
      </w:r>
    </w:p>
    <w:p w:rsidR="00F823F7" w:rsidRPr="00F823F7" w:rsidRDefault="00F823F7" w:rsidP="00F823F7">
      <w:pPr>
        <w:spacing w:line="360" w:lineRule="auto"/>
        <w:rPr>
          <w:lang w:val="es-AR"/>
        </w:rPr>
      </w:pPr>
      <w:r w:rsidRPr="00F823F7">
        <w:rPr>
          <w:lang w:val="es-AR"/>
        </w:rPr>
        <w:t>Rodriguez José Humberto  - Suboficial Primero</w:t>
      </w:r>
    </w:p>
    <w:p w:rsidR="00F823F7" w:rsidRPr="00F823F7" w:rsidRDefault="00F823F7" w:rsidP="00F823F7">
      <w:pPr>
        <w:spacing w:line="360" w:lineRule="auto"/>
        <w:rPr>
          <w:lang w:val="es-AR"/>
        </w:rPr>
      </w:pPr>
      <w:r w:rsidRPr="00F823F7">
        <w:rPr>
          <w:lang w:val="es-AR"/>
        </w:rPr>
        <w:t>Rodriguez Rubén Orlando  - Cabo Primero</w:t>
      </w:r>
    </w:p>
    <w:p w:rsidR="00F823F7" w:rsidRPr="00F823F7" w:rsidRDefault="00F823F7" w:rsidP="00F823F7">
      <w:pPr>
        <w:spacing w:line="360" w:lineRule="auto"/>
        <w:rPr>
          <w:lang w:val="es-AR"/>
        </w:rPr>
      </w:pPr>
      <w:r w:rsidRPr="00F823F7">
        <w:rPr>
          <w:lang w:val="es-AR"/>
        </w:rPr>
        <w:t>Rojas Rubén Horacio  - Cabo Segundo</w:t>
      </w:r>
    </w:p>
    <w:p w:rsidR="00F823F7" w:rsidRPr="00F823F7" w:rsidRDefault="00F823F7" w:rsidP="00F823F7">
      <w:pPr>
        <w:spacing w:line="360" w:lineRule="auto"/>
        <w:rPr>
          <w:lang w:val="es-AR"/>
        </w:rPr>
      </w:pPr>
      <w:r w:rsidRPr="00F823F7">
        <w:rPr>
          <w:lang w:val="es-AR"/>
        </w:rPr>
        <w:t>Rollheiser Carlos Enrique  - Cabo Primero</w:t>
      </w:r>
    </w:p>
    <w:p w:rsidR="00F823F7" w:rsidRPr="00F823F7" w:rsidRDefault="00F823F7" w:rsidP="00F823F7">
      <w:pPr>
        <w:spacing w:line="360" w:lineRule="auto"/>
        <w:rPr>
          <w:lang w:val="es-AR"/>
        </w:rPr>
      </w:pPr>
      <w:r w:rsidRPr="00F823F7">
        <w:rPr>
          <w:lang w:val="es-AR"/>
        </w:rPr>
        <w:t>Romano Aroldo Rubén  - Cabo Segundo</w:t>
      </w:r>
    </w:p>
    <w:p w:rsidR="00F823F7" w:rsidRPr="00F823F7" w:rsidRDefault="00F823F7" w:rsidP="00F823F7">
      <w:pPr>
        <w:spacing w:line="360" w:lineRule="auto"/>
        <w:rPr>
          <w:lang w:val="es-AR"/>
        </w:rPr>
      </w:pPr>
      <w:r w:rsidRPr="00F823F7">
        <w:rPr>
          <w:lang w:val="es-AR"/>
        </w:rPr>
        <w:t>Romero Daniel Alberto  - Cabo Principal</w:t>
      </w:r>
    </w:p>
    <w:p w:rsidR="00F823F7" w:rsidRPr="00F823F7" w:rsidRDefault="00F823F7" w:rsidP="00F823F7">
      <w:pPr>
        <w:spacing w:line="360" w:lineRule="auto"/>
        <w:rPr>
          <w:lang w:val="es-AR"/>
        </w:rPr>
      </w:pPr>
      <w:r w:rsidRPr="00F823F7">
        <w:rPr>
          <w:lang w:val="es-AR"/>
        </w:rPr>
        <w:t>Romero Francisco  - Cabo Primero</w:t>
      </w:r>
    </w:p>
    <w:p w:rsidR="00F823F7" w:rsidRPr="00F823F7" w:rsidRDefault="00F823F7" w:rsidP="00F823F7">
      <w:pPr>
        <w:spacing w:line="360" w:lineRule="auto"/>
        <w:rPr>
          <w:lang w:val="es-AR"/>
        </w:rPr>
      </w:pPr>
      <w:r w:rsidRPr="00F823F7">
        <w:rPr>
          <w:lang w:val="es-AR"/>
        </w:rPr>
        <w:t>Romero José Alberto  - Cabo Principal</w:t>
      </w:r>
    </w:p>
    <w:p w:rsidR="00F823F7" w:rsidRPr="00F823F7" w:rsidRDefault="00F823F7" w:rsidP="00F823F7">
      <w:pPr>
        <w:spacing w:line="360" w:lineRule="auto"/>
        <w:rPr>
          <w:lang w:val="es-AR"/>
        </w:rPr>
      </w:pPr>
      <w:r w:rsidRPr="00F823F7">
        <w:rPr>
          <w:lang w:val="es-AR"/>
        </w:rPr>
        <w:lastRenderedPageBreak/>
        <w:t>Romero Marcelo Oscar  - Cabo Segundo</w:t>
      </w:r>
    </w:p>
    <w:p w:rsidR="00F823F7" w:rsidRPr="00F823F7" w:rsidRDefault="00F823F7" w:rsidP="00F823F7">
      <w:pPr>
        <w:spacing w:line="360" w:lineRule="auto"/>
        <w:rPr>
          <w:lang w:val="es-AR"/>
        </w:rPr>
      </w:pPr>
      <w:r w:rsidRPr="00F823F7">
        <w:rPr>
          <w:lang w:val="es-AR"/>
        </w:rPr>
        <w:t>Romero Roberto Teodoro  - Cabo Primero</w:t>
      </w:r>
    </w:p>
    <w:p w:rsidR="00F823F7" w:rsidRPr="00F823F7" w:rsidRDefault="00F823F7" w:rsidP="00F823F7">
      <w:pPr>
        <w:spacing w:line="360" w:lineRule="auto"/>
        <w:rPr>
          <w:lang w:val="es-AR"/>
        </w:rPr>
      </w:pPr>
      <w:r w:rsidRPr="00F823F7">
        <w:rPr>
          <w:lang w:val="es-AR"/>
        </w:rPr>
        <w:t>Rubio Reinaldo Omar  - Cabo Segundo</w:t>
      </w:r>
    </w:p>
    <w:p w:rsidR="00F823F7" w:rsidRPr="00F823F7" w:rsidRDefault="00F823F7" w:rsidP="00F823F7">
      <w:pPr>
        <w:spacing w:line="360" w:lineRule="auto"/>
        <w:rPr>
          <w:lang w:val="es-AR"/>
        </w:rPr>
      </w:pPr>
      <w:r w:rsidRPr="00F823F7">
        <w:rPr>
          <w:lang w:val="es-AR"/>
        </w:rPr>
        <w:t>Ruiz Jorge Dennys  - Cabo Segundo</w:t>
      </w:r>
    </w:p>
    <w:p w:rsidR="00F823F7" w:rsidRPr="00F823F7" w:rsidRDefault="00F823F7" w:rsidP="00F823F7">
      <w:pPr>
        <w:spacing w:line="360" w:lineRule="auto"/>
        <w:rPr>
          <w:lang w:val="es-AR"/>
        </w:rPr>
      </w:pPr>
      <w:r w:rsidRPr="00F823F7">
        <w:rPr>
          <w:lang w:val="es-AR"/>
        </w:rPr>
        <w:t>Ruiz Ricardo Horacio  - Cabo Primero</w:t>
      </w:r>
    </w:p>
    <w:p w:rsidR="00F823F7" w:rsidRPr="00F823F7" w:rsidRDefault="00F823F7" w:rsidP="00F823F7">
      <w:pPr>
        <w:spacing w:line="360" w:lineRule="auto"/>
        <w:rPr>
          <w:lang w:val="es-AR"/>
        </w:rPr>
      </w:pPr>
      <w:r w:rsidRPr="00F823F7">
        <w:rPr>
          <w:lang w:val="es-AR"/>
        </w:rPr>
        <w:t>Sajama Antenor  - Cabo Segundo</w:t>
      </w:r>
    </w:p>
    <w:p w:rsidR="00F823F7" w:rsidRPr="00F823F7" w:rsidRDefault="00F823F7" w:rsidP="00F823F7">
      <w:pPr>
        <w:spacing w:line="360" w:lineRule="auto"/>
        <w:rPr>
          <w:lang w:val="es-AR"/>
        </w:rPr>
      </w:pPr>
      <w:r w:rsidRPr="00F823F7">
        <w:rPr>
          <w:lang w:val="es-AR"/>
        </w:rPr>
        <w:t>Salas Castro Jorge Luis  - Cabo Primero</w:t>
      </w:r>
    </w:p>
    <w:p w:rsidR="00F823F7" w:rsidRPr="00F823F7" w:rsidRDefault="00F823F7" w:rsidP="00F823F7">
      <w:pPr>
        <w:spacing w:line="360" w:lineRule="auto"/>
        <w:rPr>
          <w:lang w:val="es-AR"/>
        </w:rPr>
      </w:pPr>
      <w:r w:rsidRPr="00F823F7">
        <w:rPr>
          <w:lang w:val="es-AR"/>
        </w:rPr>
        <w:t>Sanabria Saturnino  - Cabo Principal</w:t>
      </w:r>
    </w:p>
    <w:p w:rsidR="00F823F7" w:rsidRPr="00F823F7" w:rsidRDefault="00F823F7" w:rsidP="00F823F7">
      <w:pPr>
        <w:spacing w:line="360" w:lineRule="auto"/>
        <w:rPr>
          <w:lang w:val="es-AR"/>
        </w:rPr>
      </w:pPr>
      <w:r w:rsidRPr="00F823F7">
        <w:rPr>
          <w:lang w:val="es-AR"/>
        </w:rPr>
        <w:t>Sánchez Juan Simón  - Cabo Segundo</w:t>
      </w:r>
    </w:p>
    <w:p w:rsidR="00F823F7" w:rsidRPr="00F823F7" w:rsidRDefault="00F823F7" w:rsidP="00F823F7">
      <w:pPr>
        <w:spacing w:line="360" w:lineRule="auto"/>
        <w:rPr>
          <w:lang w:val="es-AR"/>
        </w:rPr>
      </w:pPr>
      <w:r w:rsidRPr="00F823F7">
        <w:rPr>
          <w:lang w:val="es-AR"/>
        </w:rPr>
        <w:t>Sancho Roberto Enrique  - Cabo Segundo</w:t>
      </w:r>
    </w:p>
    <w:p w:rsidR="00F823F7" w:rsidRPr="00F823F7" w:rsidRDefault="00F823F7" w:rsidP="00F823F7">
      <w:pPr>
        <w:spacing w:line="360" w:lineRule="auto"/>
        <w:rPr>
          <w:lang w:val="es-AR"/>
        </w:rPr>
      </w:pPr>
      <w:r w:rsidRPr="00F823F7">
        <w:rPr>
          <w:lang w:val="es-AR"/>
        </w:rPr>
        <w:t>Sarmiento Aníbal Cesar  - Cabo Primero</w:t>
      </w:r>
    </w:p>
    <w:p w:rsidR="00F823F7" w:rsidRPr="00F823F7" w:rsidRDefault="00F823F7" w:rsidP="00F823F7">
      <w:pPr>
        <w:spacing w:line="360" w:lineRule="auto"/>
        <w:rPr>
          <w:lang w:val="es-AR"/>
        </w:rPr>
      </w:pPr>
      <w:r w:rsidRPr="00F823F7">
        <w:rPr>
          <w:lang w:val="es-AR"/>
        </w:rPr>
        <w:t>Seitun Gustavo Daniel  - Cabo Segundo</w:t>
      </w:r>
    </w:p>
    <w:p w:rsidR="00F823F7" w:rsidRPr="00F823F7" w:rsidRDefault="00F823F7" w:rsidP="00F823F7">
      <w:pPr>
        <w:spacing w:line="360" w:lineRule="auto"/>
        <w:rPr>
          <w:lang w:val="es-AR"/>
        </w:rPr>
      </w:pPr>
      <w:r w:rsidRPr="00F823F7">
        <w:rPr>
          <w:lang w:val="es-AR"/>
        </w:rPr>
        <w:t>Sendros Jorge Alberto  - Cabo Principal</w:t>
      </w:r>
    </w:p>
    <w:p w:rsidR="00F823F7" w:rsidRPr="00F823F7" w:rsidRDefault="00F823F7" w:rsidP="00F823F7">
      <w:pPr>
        <w:spacing w:line="360" w:lineRule="auto"/>
        <w:rPr>
          <w:lang w:val="es-AR"/>
        </w:rPr>
      </w:pPr>
      <w:r w:rsidRPr="00F823F7">
        <w:rPr>
          <w:lang w:val="es-AR"/>
        </w:rPr>
        <w:t>Sevilla Gerardo Esteban  - Teniente De Corbeta</w:t>
      </w:r>
    </w:p>
    <w:p w:rsidR="00F823F7" w:rsidRPr="00F823F7" w:rsidRDefault="00F823F7" w:rsidP="00F823F7">
      <w:pPr>
        <w:spacing w:line="360" w:lineRule="auto"/>
        <w:rPr>
          <w:lang w:val="es-AR"/>
        </w:rPr>
      </w:pPr>
      <w:r w:rsidRPr="00F823F7">
        <w:rPr>
          <w:lang w:val="es-AR"/>
        </w:rPr>
        <w:t>Silva Eduardo Tomas  - Cabo Segundo</w:t>
      </w:r>
    </w:p>
    <w:p w:rsidR="00F823F7" w:rsidRPr="00F823F7" w:rsidRDefault="00F823F7" w:rsidP="00F823F7">
      <w:pPr>
        <w:spacing w:line="360" w:lineRule="auto"/>
        <w:rPr>
          <w:lang w:val="es-AR"/>
        </w:rPr>
      </w:pPr>
      <w:r w:rsidRPr="00F823F7">
        <w:rPr>
          <w:lang w:val="es-AR"/>
        </w:rPr>
        <w:t>Siri Fabián Edgardo  - Cabo Segundo</w:t>
      </w:r>
    </w:p>
    <w:p w:rsidR="00F823F7" w:rsidRPr="00F823F7" w:rsidRDefault="00F823F7" w:rsidP="00F823F7">
      <w:pPr>
        <w:spacing w:line="360" w:lineRule="auto"/>
        <w:rPr>
          <w:lang w:val="es-AR"/>
        </w:rPr>
      </w:pPr>
      <w:r w:rsidRPr="00F823F7">
        <w:rPr>
          <w:lang w:val="es-AR"/>
        </w:rPr>
        <w:t>Soria Roque Luis  - Cabo Primero</w:t>
      </w:r>
    </w:p>
    <w:p w:rsidR="00F823F7" w:rsidRPr="00F823F7" w:rsidRDefault="00F823F7" w:rsidP="00F823F7">
      <w:pPr>
        <w:spacing w:line="360" w:lineRule="auto"/>
        <w:rPr>
          <w:lang w:val="es-AR"/>
        </w:rPr>
      </w:pPr>
      <w:r w:rsidRPr="00F823F7">
        <w:rPr>
          <w:lang w:val="es-AR"/>
        </w:rPr>
        <w:t>Soriano Miguel Ángel  - Cabo Segundo</w:t>
      </w:r>
    </w:p>
    <w:p w:rsidR="00F823F7" w:rsidRPr="00F823F7" w:rsidRDefault="00F823F7" w:rsidP="00F823F7">
      <w:pPr>
        <w:spacing w:line="360" w:lineRule="auto"/>
        <w:rPr>
          <w:lang w:val="es-AR"/>
        </w:rPr>
      </w:pPr>
      <w:r w:rsidRPr="00F823F7">
        <w:rPr>
          <w:lang w:val="es-AR"/>
        </w:rPr>
        <w:t>Sosa Fabián Enrique  - Cabo Segundo</w:t>
      </w:r>
    </w:p>
    <w:p w:rsidR="00F823F7" w:rsidRPr="00F823F7" w:rsidRDefault="00F823F7" w:rsidP="00F823F7">
      <w:pPr>
        <w:spacing w:line="360" w:lineRule="auto"/>
        <w:rPr>
          <w:lang w:val="es-AR"/>
        </w:rPr>
      </w:pPr>
      <w:r w:rsidRPr="00F823F7">
        <w:rPr>
          <w:lang w:val="es-AR"/>
        </w:rPr>
        <w:t>Sosa Francisco Osvaldo  - Cabo Primero</w:t>
      </w:r>
    </w:p>
    <w:p w:rsidR="00F823F7" w:rsidRPr="00F823F7" w:rsidRDefault="00F823F7" w:rsidP="00F823F7">
      <w:pPr>
        <w:spacing w:line="360" w:lineRule="auto"/>
        <w:rPr>
          <w:lang w:val="es-AR"/>
        </w:rPr>
      </w:pPr>
      <w:r w:rsidRPr="00F823F7">
        <w:rPr>
          <w:lang w:val="es-AR"/>
        </w:rPr>
        <w:t>Sosa Jorge Roberto  - Cabo Primero</w:t>
      </w:r>
    </w:p>
    <w:p w:rsidR="00F823F7" w:rsidRPr="00F823F7" w:rsidRDefault="00F823F7" w:rsidP="00F823F7">
      <w:pPr>
        <w:spacing w:line="360" w:lineRule="auto"/>
        <w:rPr>
          <w:lang w:val="es-AR"/>
        </w:rPr>
      </w:pPr>
      <w:r w:rsidRPr="00F823F7">
        <w:rPr>
          <w:lang w:val="es-AR"/>
        </w:rPr>
        <w:t>Sosa José Luis  - Cabo Segundo</w:t>
      </w:r>
    </w:p>
    <w:p w:rsidR="00F823F7" w:rsidRPr="00F823F7" w:rsidRDefault="00F823F7" w:rsidP="00F823F7">
      <w:pPr>
        <w:spacing w:line="360" w:lineRule="auto"/>
        <w:rPr>
          <w:lang w:val="es-AR"/>
        </w:rPr>
      </w:pPr>
      <w:r w:rsidRPr="00F823F7">
        <w:rPr>
          <w:lang w:val="es-AR"/>
        </w:rPr>
        <w:t>Sosa Miguel Ángel Antonio  - Cabo Primero</w:t>
      </w:r>
    </w:p>
    <w:p w:rsidR="00F823F7" w:rsidRPr="00F823F7" w:rsidRDefault="00F823F7" w:rsidP="00F823F7">
      <w:pPr>
        <w:spacing w:line="360" w:lineRule="auto"/>
        <w:rPr>
          <w:lang w:val="es-AR"/>
        </w:rPr>
      </w:pPr>
      <w:r w:rsidRPr="00F823F7">
        <w:rPr>
          <w:lang w:val="es-AR"/>
        </w:rPr>
        <w:t>Sotelo Soriano  - Cabo Segundo</w:t>
      </w:r>
    </w:p>
    <w:p w:rsidR="00F823F7" w:rsidRPr="00F823F7" w:rsidRDefault="00F823F7" w:rsidP="00F823F7">
      <w:pPr>
        <w:spacing w:line="360" w:lineRule="auto"/>
        <w:rPr>
          <w:lang w:val="es-AR"/>
        </w:rPr>
      </w:pPr>
      <w:r w:rsidRPr="00F823F7">
        <w:rPr>
          <w:lang w:val="es-AR"/>
        </w:rPr>
        <w:t>Sueldo Atilio Indalecio  - Suboficial Primero</w:t>
      </w:r>
    </w:p>
    <w:p w:rsidR="00F823F7" w:rsidRPr="00F823F7" w:rsidRDefault="00F823F7" w:rsidP="00F823F7">
      <w:pPr>
        <w:spacing w:line="360" w:lineRule="auto"/>
        <w:rPr>
          <w:lang w:val="es-AR"/>
        </w:rPr>
      </w:pPr>
      <w:r w:rsidRPr="00F823F7">
        <w:rPr>
          <w:lang w:val="es-AR"/>
        </w:rPr>
        <w:t>Tasiuk Miguel Ángel  - Cabo Segundo</w:t>
      </w:r>
    </w:p>
    <w:p w:rsidR="00F823F7" w:rsidRPr="00F823F7" w:rsidRDefault="00F823F7" w:rsidP="00F823F7">
      <w:pPr>
        <w:spacing w:line="360" w:lineRule="auto"/>
        <w:rPr>
          <w:lang w:val="es-AR"/>
        </w:rPr>
      </w:pPr>
      <w:r w:rsidRPr="00F823F7">
        <w:rPr>
          <w:lang w:val="es-AR"/>
        </w:rPr>
        <w:t>Tello Julio Cesar  - Cabo Primero</w:t>
      </w:r>
    </w:p>
    <w:p w:rsidR="00F823F7" w:rsidRPr="00F823F7" w:rsidRDefault="00F823F7" w:rsidP="00F823F7">
      <w:pPr>
        <w:spacing w:line="360" w:lineRule="auto"/>
        <w:rPr>
          <w:lang w:val="es-AR"/>
        </w:rPr>
      </w:pPr>
      <w:r w:rsidRPr="00F823F7">
        <w:rPr>
          <w:lang w:val="es-AR"/>
        </w:rPr>
        <w:t>Tevez Guillermo Omar  - Cabo Segundo</w:t>
      </w:r>
    </w:p>
    <w:p w:rsidR="00F823F7" w:rsidRPr="00F823F7" w:rsidRDefault="00F823F7" w:rsidP="00F823F7">
      <w:pPr>
        <w:spacing w:line="360" w:lineRule="auto"/>
        <w:rPr>
          <w:lang w:val="es-AR"/>
        </w:rPr>
      </w:pPr>
      <w:r w:rsidRPr="00F823F7">
        <w:rPr>
          <w:lang w:val="es-AR"/>
        </w:rPr>
        <w:t>Tibaldo René Ángel  - Cabo Primero</w:t>
      </w:r>
    </w:p>
    <w:p w:rsidR="00F823F7" w:rsidRPr="00F823F7" w:rsidRDefault="00F823F7" w:rsidP="00F823F7">
      <w:pPr>
        <w:spacing w:line="360" w:lineRule="auto"/>
        <w:rPr>
          <w:lang w:val="es-AR"/>
        </w:rPr>
      </w:pPr>
      <w:r w:rsidRPr="00F823F7">
        <w:rPr>
          <w:lang w:val="es-AR"/>
        </w:rPr>
        <w:t>Toledo Gabriel Lorenzo  - Cabo Segundo</w:t>
      </w:r>
    </w:p>
    <w:p w:rsidR="00F823F7" w:rsidRPr="00F823F7" w:rsidRDefault="00F823F7" w:rsidP="00F823F7">
      <w:pPr>
        <w:spacing w:line="360" w:lineRule="auto"/>
        <w:rPr>
          <w:lang w:val="es-AR"/>
        </w:rPr>
      </w:pPr>
      <w:r w:rsidRPr="00F823F7">
        <w:rPr>
          <w:lang w:val="es-AR"/>
        </w:rPr>
        <w:t>Torlaschi Emilio Carlos  - Teniente De Corbeta</w:t>
      </w:r>
    </w:p>
    <w:p w:rsidR="00F823F7" w:rsidRPr="00F823F7" w:rsidRDefault="00F823F7" w:rsidP="00F823F7">
      <w:pPr>
        <w:spacing w:line="360" w:lineRule="auto"/>
        <w:rPr>
          <w:lang w:val="es-AR"/>
        </w:rPr>
      </w:pPr>
      <w:r w:rsidRPr="00F823F7">
        <w:rPr>
          <w:lang w:val="es-AR"/>
        </w:rPr>
        <w:t>Torres Jorge Rubén  - Cabo Segundo</w:t>
      </w:r>
    </w:p>
    <w:p w:rsidR="00F823F7" w:rsidRPr="00F823F7" w:rsidRDefault="00F823F7" w:rsidP="00F823F7">
      <w:pPr>
        <w:spacing w:line="360" w:lineRule="auto"/>
        <w:rPr>
          <w:lang w:val="es-AR"/>
        </w:rPr>
      </w:pPr>
      <w:r w:rsidRPr="00F823F7">
        <w:rPr>
          <w:lang w:val="es-AR"/>
        </w:rPr>
        <w:t>Torres Pedro Ángel  - Cabo Principal</w:t>
      </w:r>
    </w:p>
    <w:p w:rsidR="00F823F7" w:rsidRPr="00F823F7" w:rsidRDefault="00F823F7" w:rsidP="00F823F7">
      <w:pPr>
        <w:spacing w:line="360" w:lineRule="auto"/>
        <w:rPr>
          <w:lang w:val="es-AR"/>
        </w:rPr>
      </w:pPr>
      <w:r w:rsidRPr="00F823F7">
        <w:rPr>
          <w:lang w:val="es-AR"/>
        </w:rPr>
        <w:t>Torres Ricardo Alberto  - Suboficial Segundo</w:t>
      </w:r>
    </w:p>
    <w:p w:rsidR="00F823F7" w:rsidRPr="00F823F7" w:rsidRDefault="00F823F7" w:rsidP="00F823F7">
      <w:pPr>
        <w:spacing w:line="360" w:lineRule="auto"/>
        <w:rPr>
          <w:lang w:val="es-AR"/>
        </w:rPr>
      </w:pPr>
      <w:r w:rsidRPr="00F823F7">
        <w:rPr>
          <w:lang w:val="es-AR"/>
        </w:rPr>
        <w:t>Tortosa Claudio Omar  - Cabo Primero</w:t>
      </w:r>
    </w:p>
    <w:p w:rsidR="00F823F7" w:rsidRPr="00F823F7" w:rsidRDefault="00F823F7" w:rsidP="00F823F7">
      <w:pPr>
        <w:spacing w:line="360" w:lineRule="auto"/>
        <w:rPr>
          <w:lang w:val="es-AR"/>
        </w:rPr>
      </w:pPr>
      <w:r w:rsidRPr="00F823F7">
        <w:rPr>
          <w:lang w:val="es-AR"/>
        </w:rPr>
        <w:t>Tulis José Alberto  - Cabo Primero</w:t>
      </w:r>
    </w:p>
    <w:p w:rsidR="00F823F7" w:rsidRPr="00F823F7" w:rsidRDefault="00F823F7" w:rsidP="00F823F7">
      <w:pPr>
        <w:spacing w:line="360" w:lineRule="auto"/>
        <w:rPr>
          <w:lang w:val="es-AR"/>
        </w:rPr>
      </w:pPr>
      <w:r w:rsidRPr="00F823F7">
        <w:rPr>
          <w:lang w:val="es-AR"/>
        </w:rPr>
        <w:t>Uzqueda Roberto Antonio  - Cabo Segundo</w:t>
      </w:r>
    </w:p>
    <w:p w:rsidR="00F823F7" w:rsidRPr="00F823F7" w:rsidRDefault="00F823F7" w:rsidP="00F823F7">
      <w:pPr>
        <w:spacing w:line="360" w:lineRule="auto"/>
        <w:rPr>
          <w:lang w:val="es-AR"/>
        </w:rPr>
      </w:pPr>
      <w:r w:rsidRPr="00F823F7">
        <w:rPr>
          <w:lang w:val="es-AR"/>
        </w:rPr>
        <w:lastRenderedPageBreak/>
        <w:t>Valdez Carlos Alberto  - Suboficial Segundo</w:t>
      </w:r>
    </w:p>
    <w:p w:rsidR="00F823F7" w:rsidRPr="00F823F7" w:rsidRDefault="00F823F7" w:rsidP="00F823F7">
      <w:pPr>
        <w:spacing w:line="360" w:lineRule="auto"/>
        <w:rPr>
          <w:lang w:val="es-AR"/>
        </w:rPr>
      </w:pPr>
      <w:r w:rsidRPr="00F823F7">
        <w:rPr>
          <w:lang w:val="es-AR"/>
        </w:rPr>
        <w:t>Vanega Carlos Humberto  - Suboficial Segundo</w:t>
      </w:r>
    </w:p>
    <w:p w:rsidR="00F823F7" w:rsidRPr="00F823F7" w:rsidRDefault="00F823F7" w:rsidP="00F823F7">
      <w:pPr>
        <w:spacing w:line="360" w:lineRule="auto"/>
        <w:rPr>
          <w:lang w:val="es-AR"/>
        </w:rPr>
      </w:pPr>
      <w:r w:rsidRPr="00F823F7">
        <w:rPr>
          <w:lang w:val="es-AR"/>
        </w:rPr>
        <w:t>Vargas García Héctor Alejandro  - Cabo Primero</w:t>
      </w:r>
    </w:p>
    <w:p w:rsidR="00F823F7" w:rsidRPr="00F823F7" w:rsidRDefault="00F823F7" w:rsidP="00F823F7">
      <w:pPr>
        <w:spacing w:line="360" w:lineRule="auto"/>
        <w:rPr>
          <w:lang w:val="es-AR"/>
        </w:rPr>
      </w:pPr>
      <w:r w:rsidRPr="00F823F7">
        <w:rPr>
          <w:lang w:val="es-AR"/>
        </w:rPr>
        <w:t>Vargas Omar  - Cabo Segundo</w:t>
      </w:r>
    </w:p>
    <w:p w:rsidR="00F823F7" w:rsidRPr="00F823F7" w:rsidRDefault="00F823F7" w:rsidP="00F823F7">
      <w:pPr>
        <w:spacing w:line="360" w:lineRule="auto"/>
        <w:rPr>
          <w:lang w:val="es-AR"/>
        </w:rPr>
      </w:pPr>
      <w:r w:rsidRPr="00F823F7">
        <w:rPr>
          <w:lang w:val="es-AR"/>
        </w:rPr>
        <w:t>Vassallo Ángel Omar  - Cabo Segundo</w:t>
      </w:r>
    </w:p>
    <w:p w:rsidR="00F823F7" w:rsidRPr="00F823F7" w:rsidRDefault="00F823F7" w:rsidP="00F823F7">
      <w:pPr>
        <w:spacing w:line="360" w:lineRule="auto"/>
        <w:rPr>
          <w:lang w:val="es-AR"/>
        </w:rPr>
      </w:pPr>
      <w:r w:rsidRPr="00F823F7">
        <w:rPr>
          <w:lang w:val="es-AR"/>
        </w:rPr>
        <w:t>Vazquez Julio Oscar  - Cabo Primero</w:t>
      </w:r>
    </w:p>
    <w:p w:rsidR="00F823F7" w:rsidRPr="00F823F7" w:rsidRDefault="00F823F7" w:rsidP="00F823F7">
      <w:pPr>
        <w:spacing w:line="360" w:lineRule="auto"/>
        <w:rPr>
          <w:lang w:val="es-AR"/>
        </w:rPr>
      </w:pPr>
      <w:r w:rsidRPr="00F823F7">
        <w:rPr>
          <w:lang w:val="es-AR"/>
        </w:rPr>
        <w:t>Velazquez Miguel Marcelo  - Cabo Segundo</w:t>
      </w:r>
    </w:p>
    <w:p w:rsidR="00F823F7" w:rsidRPr="00F823F7" w:rsidRDefault="00F823F7" w:rsidP="00F823F7">
      <w:pPr>
        <w:spacing w:line="360" w:lineRule="auto"/>
        <w:rPr>
          <w:lang w:val="es-AR"/>
        </w:rPr>
      </w:pPr>
      <w:r w:rsidRPr="00F823F7">
        <w:rPr>
          <w:lang w:val="es-AR"/>
        </w:rPr>
        <w:t>Vélez Jorge Luis  - Suboficial Primero</w:t>
      </w:r>
    </w:p>
    <w:p w:rsidR="00F823F7" w:rsidRPr="00F823F7" w:rsidRDefault="00F823F7" w:rsidP="00F823F7">
      <w:pPr>
        <w:spacing w:line="360" w:lineRule="auto"/>
        <w:rPr>
          <w:lang w:val="es-AR"/>
        </w:rPr>
      </w:pPr>
      <w:r w:rsidRPr="00F823F7">
        <w:rPr>
          <w:lang w:val="es-AR"/>
        </w:rPr>
        <w:t>Vendramin Pedro Antonio  - Cabo Principal</w:t>
      </w:r>
    </w:p>
    <w:p w:rsidR="00F823F7" w:rsidRPr="00F823F7" w:rsidRDefault="00F823F7" w:rsidP="00F823F7">
      <w:pPr>
        <w:spacing w:line="360" w:lineRule="auto"/>
        <w:rPr>
          <w:lang w:val="es-AR"/>
        </w:rPr>
      </w:pPr>
      <w:r w:rsidRPr="00F823F7">
        <w:rPr>
          <w:lang w:val="es-AR"/>
        </w:rPr>
        <w:t>Ventancun Martin Rey  - Suboficial Segundo</w:t>
      </w:r>
    </w:p>
    <w:p w:rsidR="00F823F7" w:rsidRPr="00F823F7" w:rsidRDefault="00F823F7" w:rsidP="00F823F7">
      <w:pPr>
        <w:spacing w:line="360" w:lineRule="auto"/>
        <w:rPr>
          <w:lang w:val="es-AR"/>
        </w:rPr>
      </w:pPr>
      <w:r w:rsidRPr="00F823F7">
        <w:rPr>
          <w:lang w:val="es-AR"/>
        </w:rPr>
        <w:t>Vera Darío Eleodoro  - Suboficial Segundo</w:t>
      </w:r>
    </w:p>
    <w:p w:rsidR="00F823F7" w:rsidRPr="00F823F7" w:rsidRDefault="00F823F7" w:rsidP="00F823F7">
      <w:pPr>
        <w:spacing w:line="360" w:lineRule="auto"/>
        <w:rPr>
          <w:lang w:val="es-AR"/>
        </w:rPr>
      </w:pPr>
      <w:r w:rsidRPr="00F823F7">
        <w:rPr>
          <w:lang w:val="es-AR"/>
        </w:rPr>
        <w:t>Vera Omar Elvio  - Cabo Segundo</w:t>
      </w:r>
    </w:p>
    <w:p w:rsidR="00F823F7" w:rsidRPr="00F823F7" w:rsidRDefault="00F823F7" w:rsidP="00F823F7">
      <w:pPr>
        <w:spacing w:line="360" w:lineRule="auto"/>
        <w:rPr>
          <w:lang w:val="es-AR"/>
        </w:rPr>
      </w:pPr>
      <w:r w:rsidRPr="00F823F7">
        <w:rPr>
          <w:lang w:val="es-AR"/>
        </w:rPr>
        <w:t>Vergara Alejandro Antonio  - Cabo Primero</w:t>
      </w:r>
    </w:p>
    <w:p w:rsidR="00F823F7" w:rsidRPr="00F823F7" w:rsidRDefault="00F823F7" w:rsidP="00F823F7">
      <w:pPr>
        <w:spacing w:line="360" w:lineRule="auto"/>
        <w:rPr>
          <w:lang w:val="es-AR"/>
        </w:rPr>
      </w:pPr>
      <w:r w:rsidRPr="00F823F7">
        <w:rPr>
          <w:lang w:val="es-AR"/>
        </w:rPr>
        <w:t>Verón Armando Rosa  - Cabo Primero</w:t>
      </w:r>
    </w:p>
    <w:p w:rsidR="00F823F7" w:rsidRPr="00F823F7" w:rsidRDefault="00F823F7" w:rsidP="00F823F7">
      <w:pPr>
        <w:spacing w:line="360" w:lineRule="auto"/>
        <w:rPr>
          <w:lang w:val="es-AR"/>
        </w:rPr>
      </w:pPr>
      <w:r w:rsidRPr="00F823F7">
        <w:rPr>
          <w:lang w:val="es-AR"/>
        </w:rPr>
        <w:t>Verón Juan Alberto  - Cabo Segundo</w:t>
      </w:r>
    </w:p>
    <w:p w:rsidR="00F823F7" w:rsidRPr="00F823F7" w:rsidRDefault="00F823F7" w:rsidP="00F823F7">
      <w:pPr>
        <w:spacing w:line="360" w:lineRule="auto"/>
        <w:rPr>
          <w:lang w:val="es-AR"/>
        </w:rPr>
      </w:pPr>
      <w:r w:rsidRPr="00F823F7">
        <w:rPr>
          <w:lang w:val="es-AR"/>
        </w:rPr>
        <w:t>Vila Carlos Daniel  - Suboficial Segundo</w:t>
      </w:r>
    </w:p>
    <w:p w:rsidR="00F823F7" w:rsidRPr="00F823F7" w:rsidRDefault="00F823F7" w:rsidP="00F823F7">
      <w:pPr>
        <w:spacing w:line="360" w:lineRule="auto"/>
        <w:rPr>
          <w:lang w:val="es-AR"/>
        </w:rPr>
      </w:pPr>
      <w:r w:rsidRPr="00F823F7">
        <w:rPr>
          <w:lang w:val="es-AR"/>
        </w:rPr>
        <w:t>Vilca Condori Mario  - Cabo Segundo</w:t>
      </w:r>
    </w:p>
    <w:p w:rsidR="00F823F7" w:rsidRPr="00F823F7" w:rsidRDefault="00F823F7" w:rsidP="00F823F7">
      <w:pPr>
        <w:spacing w:line="360" w:lineRule="auto"/>
        <w:rPr>
          <w:lang w:val="es-AR"/>
        </w:rPr>
      </w:pPr>
      <w:r w:rsidRPr="00F823F7">
        <w:rPr>
          <w:lang w:val="es-AR"/>
        </w:rPr>
        <w:t>Villa José Orlando - Cabo Segundo</w:t>
      </w:r>
    </w:p>
    <w:p w:rsidR="00F823F7" w:rsidRPr="00F823F7" w:rsidRDefault="00F823F7" w:rsidP="00F823F7">
      <w:pPr>
        <w:spacing w:line="360" w:lineRule="auto"/>
        <w:rPr>
          <w:lang w:val="es-AR"/>
        </w:rPr>
      </w:pPr>
      <w:r w:rsidRPr="00F823F7">
        <w:rPr>
          <w:lang w:val="es-AR"/>
        </w:rPr>
        <w:t>Villalba Oscar Antonio  - Cabo Primero</w:t>
      </w:r>
    </w:p>
    <w:p w:rsidR="00F823F7" w:rsidRPr="00F823F7" w:rsidRDefault="00F823F7" w:rsidP="00F823F7">
      <w:pPr>
        <w:spacing w:line="360" w:lineRule="auto"/>
        <w:rPr>
          <w:lang w:val="es-AR"/>
        </w:rPr>
      </w:pPr>
      <w:r w:rsidRPr="00F823F7">
        <w:rPr>
          <w:lang w:val="es-AR"/>
        </w:rPr>
        <w:t>Villegas José Agustín - Cabo Segundo</w:t>
      </w:r>
    </w:p>
    <w:p w:rsidR="00F823F7" w:rsidRPr="00F823F7" w:rsidRDefault="00F823F7" w:rsidP="00F823F7">
      <w:pPr>
        <w:spacing w:line="360" w:lineRule="auto"/>
        <w:rPr>
          <w:lang w:val="es-AR"/>
        </w:rPr>
      </w:pPr>
      <w:r w:rsidRPr="00F823F7">
        <w:rPr>
          <w:lang w:val="es-AR"/>
        </w:rPr>
        <w:t>Villordo Mario Oscar  - Suboficial Segundo</w:t>
      </w:r>
    </w:p>
    <w:p w:rsidR="00F823F7" w:rsidRPr="00F823F7" w:rsidRDefault="00F823F7" w:rsidP="00F823F7">
      <w:pPr>
        <w:spacing w:line="360" w:lineRule="auto"/>
        <w:rPr>
          <w:lang w:val="es-AR"/>
        </w:rPr>
      </w:pPr>
      <w:r w:rsidRPr="00F823F7">
        <w:rPr>
          <w:lang w:val="es-AR"/>
        </w:rPr>
        <w:t>Vivier Néstor Edgar  - Cabo Principal</w:t>
      </w:r>
    </w:p>
    <w:p w:rsidR="00F823F7" w:rsidRPr="00F823F7" w:rsidRDefault="00F823F7" w:rsidP="00F823F7">
      <w:pPr>
        <w:spacing w:line="360" w:lineRule="auto"/>
        <w:rPr>
          <w:lang w:val="es-AR"/>
        </w:rPr>
      </w:pPr>
      <w:r w:rsidRPr="00F823F7">
        <w:rPr>
          <w:lang w:val="es-AR"/>
        </w:rPr>
        <w:t>Yacante Jorge Antonio  - Cabo Primero</w:t>
      </w:r>
    </w:p>
    <w:p w:rsidR="00F823F7" w:rsidRPr="00F823F7" w:rsidRDefault="00F823F7" w:rsidP="00F823F7">
      <w:pPr>
        <w:spacing w:line="360" w:lineRule="auto"/>
        <w:rPr>
          <w:lang w:val="es-AR"/>
        </w:rPr>
      </w:pPr>
      <w:r w:rsidRPr="00F823F7">
        <w:rPr>
          <w:lang w:val="es-AR"/>
        </w:rPr>
        <w:t>Zabala Mario José  - Cabo Segundo</w:t>
      </w:r>
    </w:p>
    <w:p w:rsidR="00F823F7" w:rsidRPr="00F823F7" w:rsidRDefault="00F823F7" w:rsidP="00F823F7">
      <w:pPr>
        <w:spacing w:line="360" w:lineRule="auto"/>
        <w:rPr>
          <w:lang w:val="es-AR"/>
        </w:rPr>
      </w:pPr>
      <w:r w:rsidRPr="00F823F7">
        <w:rPr>
          <w:lang w:val="es-AR"/>
        </w:rPr>
        <w:t>Zalazar Ramón Elias  - Cabo Segundo</w:t>
      </w:r>
    </w:p>
    <w:p w:rsidR="00F823F7" w:rsidRPr="00F823F7" w:rsidRDefault="00F823F7" w:rsidP="00F823F7">
      <w:pPr>
        <w:spacing w:line="360" w:lineRule="auto"/>
        <w:rPr>
          <w:lang w:val="es-AR"/>
        </w:rPr>
      </w:pPr>
      <w:r w:rsidRPr="00F823F7">
        <w:rPr>
          <w:lang w:val="es-AR"/>
        </w:rPr>
        <w:t>Zangani Juan Carlos  - Cabo Segundo</w:t>
      </w:r>
    </w:p>
    <w:p w:rsidR="00F823F7" w:rsidRPr="00F823F7" w:rsidRDefault="00F823F7" w:rsidP="00F823F7">
      <w:pPr>
        <w:spacing w:line="360" w:lineRule="auto"/>
        <w:rPr>
          <w:lang w:val="es-AR"/>
        </w:rPr>
      </w:pPr>
      <w:r w:rsidRPr="00F823F7">
        <w:rPr>
          <w:lang w:val="es-AR"/>
        </w:rPr>
        <w:t>Zapata Cesar Alberto  - Cabo Principal</w:t>
      </w:r>
    </w:p>
    <w:p w:rsidR="00F823F7" w:rsidRPr="00F823F7" w:rsidRDefault="00F823F7" w:rsidP="00F823F7">
      <w:pPr>
        <w:spacing w:line="360" w:lineRule="auto"/>
        <w:rPr>
          <w:lang w:val="es-AR"/>
        </w:rPr>
      </w:pPr>
      <w:r w:rsidRPr="00F823F7">
        <w:rPr>
          <w:lang w:val="es-AR"/>
        </w:rPr>
        <w:t>Zarate Sergio Rubén  - Cabo Principal</w:t>
      </w:r>
    </w:p>
    <w:p w:rsidR="00F823F7" w:rsidRPr="00F823F7" w:rsidRDefault="00F823F7" w:rsidP="00F823F7">
      <w:pPr>
        <w:spacing w:line="360" w:lineRule="auto"/>
        <w:rPr>
          <w:lang w:val="es-AR"/>
        </w:rPr>
      </w:pPr>
      <w:r w:rsidRPr="00F823F7">
        <w:rPr>
          <w:lang w:val="es-AR"/>
        </w:rPr>
        <w:t>Zarzoso Fernando Fabián  - Cabo Segundo</w:t>
      </w:r>
    </w:p>
    <w:p w:rsidR="00F823F7" w:rsidRPr="00F823F7" w:rsidRDefault="00F823F7" w:rsidP="00F823F7">
      <w:pPr>
        <w:spacing w:line="360" w:lineRule="auto"/>
        <w:rPr>
          <w:lang w:val="es-AR"/>
        </w:rPr>
      </w:pPr>
      <w:r w:rsidRPr="00F823F7">
        <w:rPr>
          <w:lang w:val="es-AR"/>
        </w:rPr>
        <w:t>Zolorzano Ramón Agustín  - Cabo Segundo</w:t>
      </w:r>
    </w:p>
    <w:p w:rsidR="00F823F7" w:rsidRPr="00F823F7" w:rsidRDefault="00F823F7" w:rsidP="00F823F7">
      <w:pPr>
        <w:spacing w:line="360" w:lineRule="auto"/>
        <w:rPr>
          <w:lang w:val="es-AR"/>
        </w:rPr>
      </w:pPr>
      <w:r w:rsidRPr="00F823F7">
        <w:rPr>
          <w:lang w:val="es-AR"/>
        </w:rPr>
        <w:t>Zurbriggen Elias Luis - Cabo Segundo</w:t>
      </w:r>
    </w:p>
    <w:p w:rsidR="00F823F7" w:rsidRPr="00F823F7" w:rsidRDefault="00F823F7" w:rsidP="00083D72">
      <w:pPr>
        <w:spacing w:line="360" w:lineRule="auto"/>
        <w:rPr>
          <w:lang w:val="es-AR"/>
        </w:rPr>
      </w:pPr>
    </w:p>
    <w:sectPr w:rsidR="00F823F7" w:rsidRPr="00F823F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68D" w:rsidRDefault="0000068D">
      <w:r>
        <w:separator/>
      </w:r>
    </w:p>
  </w:endnote>
  <w:endnote w:type="continuationSeparator" w:id="0">
    <w:p w:rsidR="0000068D" w:rsidRDefault="0000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00068D">
      <w:fldChar w:fldCharType="begin"/>
    </w:r>
    <w:r w:rsidR="0000068D">
      <w:instrText xml:space="preserve"> SAVEDATE  \* MERGEFORMAT </w:instrText>
    </w:r>
    <w:r w:rsidR="0000068D">
      <w:fldChar w:fldCharType="separate"/>
    </w:r>
    <w:r w:rsidR="00124488" w:rsidRPr="00124488">
      <w:rPr>
        <w:noProof/>
        <w:color w:val="333333"/>
        <w:sz w:val="20"/>
      </w:rPr>
      <w:t>23/02/2022 15:02:00</w:t>
    </w:r>
    <w:r w:rsidR="0000068D">
      <w:rPr>
        <w:noProof/>
        <w:color w:val="333333"/>
        <w:sz w:val="20"/>
      </w:rPr>
      <w:fldChar w:fldCharType="end"/>
    </w:r>
    <w:r w:rsidRPr="001C19C4">
      <w:rPr>
        <w:color w:val="333333"/>
        <w:sz w:val="20"/>
      </w:rPr>
      <w:t xml:space="preserve">  -  Cantidad de caracteres: </w:t>
    </w:r>
    <w:r w:rsidR="0000068D">
      <w:fldChar w:fldCharType="begin"/>
    </w:r>
    <w:r w:rsidR="0000068D">
      <w:instrText xml:space="preserve"> NUMCHARS  \* MERGEFORMAT </w:instrText>
    </w:r>
    <w:r w:rsidR="0000068D">
      <w:fldChar w:fldCharType="separate"/>
    </w:r>
    <w:r w:rsidR="0067235E" w:rsidRPr="0067235E">
      <w:rPr>
        <w:noProof/>
        <w:color w:val="333333"/>
        <w:sz w:val="20"/>
      </w:rPr>
      <w:t>0</w:t>
    </w:r>
    <w:r w:rsidR="0000068D">
      <w:rPr>
        <w:noProof/>
        <w:color w:val="333333"/>
        <w:sz w:val="20"/>
      </w:rPr>
      <w:fldChar w:fldCharType="end"/>
    </w:r>
    <w:r w:rsidRPr="001C19C4">
      <w:rPr>
        <w:color w:val="333333"/>
        <w:sz w:val="20"/>
      </w:rPr>
      <w:t xml:space="preserve"> - Cantidad de palabras: </w:t>
    </w:r>
    <w:r w:rsidR="0000068D">
      <w:fldChar w:fldCharType="begin"/>
    </w:r>
    <w:r w:rsidR="0000068D">
      <w:instrText xml:space="preserve"> NUMWORDS  \* MERGEFORMAT </w:instrText>
    </w:r>
    <w:r w:rsidR="0000068D">
      <w:fldChar w:fldCharType="separate"/>
    </w:r>
    <w:r w:rsidR="0067235E" w:rsidRPr="0067235E">
      <w:rPr>
        <w:noProof/>
        <w:color w:val="333333"/>
        <w:sz w:val="20"/>
      </w:rPr>
      <w:t>0</w:t>
    </w:r>
    <w:r w:rsidR="0000068D">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E42B2" w:rsidRPr="001C19C4">
      <w:rPr>
        <w:rStyle w:val="Nmerodepgina"/>
        <w:color w:val="333333"/>
      </w:rPr>
      <w:fldChar w:fldCharType="begin"/>
    </w:r>
    <w:r w:rsidRPr="001C19C4">
      <w:rPr>
        <w:rStyle w:val="Nmerodepgina"/>
        <w:color w:val="333333"/>
      </w:rPr>
      <w:instrText xml:space="preserve"> PAGE </w:instrText>
    </w:r>
    <w:r w:rsidR="00AE42B2" w:rsidRPr="001C19C4">
      <w:rPr>
        <w:rStyle w:val="Nmerodepgina"/>
        <w:color w:val="333333"/>
      </w:rPr>
      <w:fldChar w:fldCharType="separate"/>
    </w:r>
    <w:r w:rsidR="00124488">
      <w:rPr>
        <w:rStyle w:val="Nmerodepgina"/>
        <w:noProof/>
        <w:color w:val="333333"/>
      </w:rPr>
      <w:t>1</w:t>
    </w:r>
    <w:r w:rsidR="00AE42B2" w:rsidRPr="001C19C4">
      <w:rPr>
        <w:rStyle w:val="Nmerodepgina"/>
        <w:color w:val="333333"/>
      </w:rPr>
      <w:fldChar w:fldCharType="end"/>
    </w:r>
    <w:r w:rsidRPr="001C19C4">
      <w:rPr>
        <w:rStyle w:val="Nmerodepgina"/>
        <w:color w:val="333333"/>
      </w:rPr>
      <w:t>/</w:t>
    </w:r>
    <w:r w:rsidR="0000068D">
      <w:fldChar w:fldCharType="begin"/>
    </w:r>
    <w:r w:rsidR="0000068D">
      <w:instrText xml:space="preserve"> NUMPAGES  \* MERGEFORMAT </w:instrText>
    </w:r>
    <w:r w:rsidR="0000068D">
      <w:fldChar w:fldCharType="separate"/>
    </w:r>
    <w:r w:rsidR="00124488" w:rsidRPr="00124488">
      <w:rPr>
        <w:rStyle w:val="Nmerodepgina"/>
        <w:noProof/>
        <w:color w:val="333333"/>
      </w:rPr>
      <w:t>12</w:t>
    </w:r>
    <w:r w:rsidR="0000068D">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68D" w:rsidRDefault="0000068D">
      <w:r>
        <w:separator/>
      </w:r>
    </w:p>
  </w:footnote>
  <w:footnote w:type="continuationSeparator" w:id="0">
    <w:p w:rsidR="0000068D" w:rsidRDefault="00000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1FF"/>
    <w:rsid w:val="0000068D"/>
    <w:rsid w:val="00026430"/>
    <w:rsid w:val="00030DF5"/>
    <w:rsid w:val="0003615C"/>
    <w:rsid w:val="000376AB"/>
    <w:rsid w:val="00043882"/>
    <w:rsid w:val="00062864"/>
    <w:rsid w:val="00067370"/>
    <w:rsid w:val="000713D7"/>
    <w:rsid w:val="00071CFB"/>
    <w:rsid w:val="00077DAC"/>
    <w:rsid w:val="00080837"/>
    <w:rsid w:val="00081FFF"/>
    <w:rsid w:val="00083D72"/>
    <w:rsid w:val="00085D07"/>
    <w:rsid w:val="000B2290"/>
    <w:rsid w:val="000D1497"/>
    <w:rsid w:val="000D2860"/>
    <w:rsid w:val="000D6C54"/>
    <w:rsid w:val="000E3949"/>
    <w:rsid w:val="000F74CB"/>
    <w:rsid w:val="000F7E30"/>
    <w:rsid w:val="00103C6B"/>
    <w:rsid w:val="00104335"/>
    <w:rsid w:val="00124488"/>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2924"/>
    <w:rsid w:val="001F3AFD"/>
    <w:rsid w:val="00205802"/>
    <w:rsid w:val="00205DAD"/>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060C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E42B2"/>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099B"/>
    <w:rsid w:val="00D758CE"/>
    <w:rsid w:val="00D76A86"/>
    <w:rsid w:val="00D927D4"/>
    <w:rsid w:val="00DA19D3"/>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B4A8E"/>
    <w:rsid w:val="00EB6956"/>
    <w:rsid w:val="00EE6672"/>
    <w:rsid w:val="00EF0D22"/>
    <w:rsid w:val="00F13C69"/>
    <w:rsid w:val="00F41DF6"/>
    <w:rsid w:val="00F52245"/>
    <w:rsid w:val="00F5569F"/>
    <w:rsid w:val="00F60308"/>
    <w:rsid w:val="00F640D0"/>
    <w:rsid w:val="00F75389"/>
    <w:rsid w:val="00F80968"/>
    <w:rsid w:val="00F823F7"/>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60481">
      <w:bodyDiv w:val="1"/>
      <w:marLeft w:val="0"/>
      <w:marRight w:val="0"/>
      <w:marTop w:val="0"/>
      <w:marBottom w:val="0"/>
      <w:divBdr>
        <w:top w:val="none" w:sz="0" w:space="0" w:color="auto"/>
        <w:left w:val="none" w:sz="0" w:space="0" w:color="auto"/>
        <w:bottom w:val="none" w:sz="0" w:space="0" w:color="auto"/>
        <w:right w:val="none" w:sz="0" w:space="0" w:color="auto"/>
      </w:divBdr>
    </w:div>
    <w:div w:id="262344861">
      <w:bodyDiv w:val="1"/>
      <w:marLeft w:val="0"/>
      <w:marRight w:val="0"/>
      <w:marTop w:val="0"/>
      <w:marBottom w:val="0"/>
      <w:divBdr>
        <w:top w:val="none" w:sz="0" w:space="0" w:color="auto"/>
        <w:left w:val="none" w:sz="0" w:space="0" w:color="auto"/>
        <w:bottom w:val="none" w:sz="0" w:space="0" w:color="auto"/>
        <w:right w:val="none" w:sz="0" w:space="0" w:color="auto"/>
      </w:divBdr>
    </w:div>
    <w:div w:id="312755493">
      <w:bodyDiv w:val="1"/>
      <w:marLeft w:val="0"/>
      <w:marRight w:val="0"/>
      <w:marTop w:val="0"/>
      <w:marBottom w:val="0"/>
      <w:divBdr>
        <w:top w:val="none" w:sz="0" w:space="0" w:color="auto"/>
        <w:left w:val="none" w:sz="0" w:space="0" w:color="auto"/>
        <w:bottom w:val="none" w:sz="0" w:space="0" w:color="auto"/>
        <w:right w:val="none" w:sz="0" w:space="0" w:color="auto"/>
      </w:divBdr>
    </w:div>
    <w:div w:id="316610107">
      <w:bodyDiv w:val="1"/>
      <w:marLeft w:val="0"/>
      <w:marRight w:val="0"/>
      <w:marTop w:val="0"/>
      <w:marBottom w:val="0"/>
      <w:divBdr>
        <w:top w:val="none" w:sz="0" w:space="0" w:color="auto"/>
        <w:left w:val="none" w:sz="0" w:space="0" w:color="auto"/>
        <w:bottom w:val="none" w:sz="0" w:space="0" w:color="auto"/>
        <w:right w:val="none" w:sz="0" w:space="0" w:color="auto"/>
      </w:divBdr>
    </w:div>
    <w:div w:id="357706490">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991132010">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547449182">
      <w:bodyDiv w:val="1"/>
      <w:marLeft w:val="0"/>
      <w:marRight w:val="0"/>
      <w:marTop w:val="0"/>
      <w:marBottom w:val="0"/>
      <w:divBdr>
        <w:top w:val="none" w:sz="0" w:space="0" w:color="auto"/>
        <w:left w:val="none" w:sz="0" w:space="0" w:color="auto"/>
        <w:bottom w:val="none" w:sz="0" w:space="0" w:color="auto"/>
        <w:right w:val="none" w:sz="0" w:space="0" w:color="auto"/>
      </w:divBdr>
    </w:div>
    <w:div w:id="1562206948">
      <w:bodyDiv w:val="1"/>
      <w:marLeft w:val="0"/>
      <w:marRight w:val="0"/>
      <w:marTop w:val="0"/>
      <w:marBottom w:val="0"/>
      <w:divBdr>
        <w:top w:val="none" w:sz="0" w:space="0" w:color="auto"/>
        <w:left w:val="none" w:sz="0" w:space="0" w:color="auto"/>
        <w:bottom w:val="none" w:sz="0" w:space="0" w:color="auto"/>
        <w:right w:val="none" w:sz="0" w:space="0" w:color="auto"/>
      </w:divBdr>
    </w:div>
    <w:div w:id="156653132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897474629">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F2914F-C2D3-41ED-A16C-E4558D91B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ib2awgx1el_1587595525.1739.dotx</Template>
  <TotalTime>0</TotalTime>
  <Pages>12</Pages>
  <Words>2433</Words>
  <Characters>13387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15789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Maria</cp:lastModifiedBy>
  <cp:revision>2</cp:revision>
  <cp:lastPrinted>2020-02-28T17:24:00Z</cp:lastPrinted>
  <dcterms:created xsi:type="dcterms:W3CDTF">2022-03-03T13:41:00Z</dcterms:created>
  <dcterms:modified xsi:type="dcterms:W3CDTF">2022-03-03T13:41:00Z</dcterms:modified>
</cp:coreProperties>
</file>