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BF7" w:rsidRDefault="00C65BF7" w:rsidP="00C65BF7"/>
    <w:p w:rsidR="007460A2" w:rsidRPr="007460A2" w:rsidRDefault="007460A2" w:rsidP="007460A2">
      <w:pPr>
        <w:jc w:val="center"/>
        <w:rPr>
          <w:b/>
        </w:rPr>
      </w:pPr>
      <w:r w:rsidRPr="007460A2">
        <w:rPr>
          <w:b/>
        </w:rPr>
        <w:t>PROYECTO DE DECLARACIÓN</w:t>
      </w:r>
    </w:p>
    <w:p w:rsidR="007460A2" w:rsidRDefault="007460A2" w:rsidP="007460A2"/>
    <w:p w:rsidR="007460A2" w:rsidRDefault="007460A2" w:rsidP="007460A2"/>
    <w:p w:rsidR="007460A2" w:rsidRDefault="009F084F" w:rsidP="007460A2">
      <w:r w:rsidRPr="009F084F">
        <w:t>Declárese de interés ambiental las acciones que se realicen en virtud de la campaña mundial "Julio Sin Plásticos", que tiene como objetivo disminuir el uso de los residuos plásticos de un s</w:t>
      </w:r>
      <w:r w:rsidR="007D69E0">
        <w:t>olo uso durante el mes de Julio.</w:t>
      </w:r>
    </w:p>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Default="007460A2" w:rsidP="007460A2"/>
    <w:p w:rsidR="007460A2" w:rsidRPr="007460A2" w:rsidRDefault="007460A2" w:rsidP="007460A2">
      <w:pPr>
        <w:jc w:val="center"/>
        <w:rPr>
          <w:b/>
        </w:rPr>
      </w:pPr>
      <w:r w:rsidRPr="007460A2">
        <w:rPr>
          <w:b/>
        </w:rPr>
        <w:lastRenderedPageBreak/>
        <w:t>FUNDAMENTOS</w:t>
      </w:r>
    </w:p>
    <w:p w:rsidR="009F084F" w:rsidRDefault="009F084F" w:rsidP="009F084F">
      <w:pPr>
        <w:ind w:firstLine="708"/>
      </w:pPr>
    </w:p>
    <w:p w:rsidR="009F084F" w:rsidRDefault="009F084F" w:rsidP="009F084F">
      <w:pPr>
        <w:ind w:firstLine="708"/>
      </w:pPr>
      <w:r>
        <w:t xml:space="preserve">Señor Presidente: </w:t>
      </w:r>
    </w:p>
    <w:p w:rsidR="009F084F" w:rsidRDefault="009F084F" w:rsidP="009F084F">
      <w:pPr>
        <w:ind w:firstLine="708"/>
      </w:pPr>
      <w:r>
        <w:tab/>
      </w:r>
    </w:p>
    <w:p w:rsidR="009F084F" w:rsidRDefault="009F084F" w:rsidP="009F084F">
      <w:pPr>
        <w:ind w:firstLine="708"/>
      </w:pPr>
      <w:r>
        <w:t>La campaña global "Julio Sin Plásticos" invita a mujeres y hombres de todo el mundo a evitar durante 31 días el consumo de plásticos de un solo uso, ya que ese material se convierte en basura tras ser utilizado y tirado. A través de esta iniciativa se pretende concientizar sobre esta práctica y reducir al mínimo posible los desechos plásticos. Si se cumple el objetivo, al finalizar el mes, muchas personas habrán incorporado, al menos, una nueva costumbre que minimice el impacto negativo en el medio ambiente, y habrán incorporado cambios en los hábitos diarios a largo plazo a la vez que comenzarán a vivir de una manera más sustentable y amigable con el planeta.</w:t>
      </w:r>
    </w:p>
    <w:p w:rsidR="009F084F" w:rsidRDefault="009F084F" w:rsidP="009F084F">
      <w:pPr>
        <w:ind w:firstLine="708"/>
      </w:pPr>
      <w:r>
        <w:tab/>
      </w:r>
    </w:p>
    <w:p w:rsidR="009F084F" w:rsidRDefault="009F084F" w:rsidP="009F084F">
      <w:pPr>
        <w:ind w:firstLine="708"/>
      </w:pPr>
      <w:r>
        <w:t xml:space="preserve">Esta iniciativa tuvo sus orígenes en el año 2011, en Australia, por Rebecca Prince-Ruiz, ecologista y fundadora de "Free </w:t>
      </w:r>
      <w:proofErr w:type="spellStart"/>
      <w:r>
        <w:t>Plastics</w:t>
      </w:r>
      <w:proofErr w:type="spellEnd"/>
      <w:r>
        <w:t xml:space="preserve"> </w:t>
      </w:r>
      <w:proofErr w:type="spellStart"/>
      <w:r>
        <w:t>Foundation</w:t>
      </w:r>
      <w:proofErr w:type="spellEnd"/>
      <w:r>
        <w:t>".</w:t>
      </w:r>
    </w:p>
    <w:p w:rsidR="009F084F" w:rsidRDefault="009F084F" w:rsidP="009F084F">
      <w:pPr>
        <w:ind w:firstLine="708"/>
      </w:pPr>
    </w:p>
    <w:p w:rsidR="00A958CA" w:rsidRDefault="009F084F" w:rsidP="009F084F">
      <w:pPr>
        <w:ind w:firstLine="708"/>
      </w:pPr>
      <w:r>
        <w:t>Si bien existe una gran cantidad de productos que se fabrican a partir de este material, el g</w:t>
      </w:r>
      <w:r w:rsidR="00A958CA">
        <w:t>r</w:t>
      </w:r>
      <w:r>
        <w:t xml:space="preserve">an problema aparece cuando usamos los plásticos de un solo uso que son productos hechos de este material que se usan una vez y los tiramos: los envoltorios y envases de plástico, utensilios como vasos, platos y cubiertos, bolsas de plástico, entre otros. </w:t>
      </w:r>
    </w:p>
    <w:p w:rsidR="009F084F" w:rsidRDefault="00A958CA" w:rsidP="00A958CA">
      <w:pPr>
        <w:ind w:firstLine="708"/>
      </w:pPr>
      <w:r w:rsidRPr="00A958CA">
        <w:t>La sobrep</w:t>
      </w:r>
      <w:r>
        <w:t>roducción de productos hechos de</w:t>
      </w:r>
      <w:r w:rsidRPr="00A958CA">
        <w:t> </w:t>
      </w:r>
      <w:r>
        <w:rPr>
          <w:bCs/>
        </w:rPr>
        <w:t>plástico,</w:t>
      </w:r>
      <w:r w:rsidRPr="00A958CA">
        <w:t xml:space="preserve"> hace que no se llegue a reciclar y a recuperar la cantidad de </w:t>
      </w:r>
      <w:r>
        <w:rPr>
          <w:bCs/>
        </w:rPr>
        <w:t>este material</w:t>
      </w:r>
      <w:r w:rsidRPr="00A958CA">
        <w:t> que se produce inicialmente. La mayoría termina en vertederos en la tierra o descartado en el agua, perjudicando el equilibrio de los ecosiste</w:t>
      </w:r>
      <w:r>
        <w:t xml:space="preserve">mas y de la biodiversidad </w:t>
      </w:r>
      <w:r w:rsidRPr="00A958CA">
        <w:t>del hábitat. A medida que pasa el tiempo y se va degradando se liberan miles de partículas de </w:t>
      </w:r>
      <w:proofErr w:type="spellStart"/>
      <w:r w:rsidRPr="00A958CA">
        <w:rPr>
          <w:bCs/>
        </w:rPr>
        <w:t>microplásticos</w:t>
      </w:r>
      <w:proofErr w:type="spellEnd"/>
      <w:r w:rsidRPr="00A958CA">
        <w:t> en el ambiente, partículas que se han encontrado en superficies inhóspitas.</w:t>
      </w:r>
      <w:r>
        <w:t xml:space="preserve"> Además de sus impactos en el medio ambiente, tiene varios efectos negativos en </w:t>
      </w:r>
      <w:r w:rsidR="009F084F">
        <w:t>la salud de la población, los que no se circunscriben sólo al ámbito local, sino que terminan afectando al mundo entero a través de la contaminación de los océanos.</w:t>
      </w:r>
    </w:p>
    <w:p w:rsidR="009F084F" w:rsidRDefault="009F084F" w:rsidP="009F084F">
      <w:pPr>
        <w:ind w:firstLine="708"/>
      </w:pPr>
    </w:p>
    <w:p w:rsidR="009F084F" w:rsidRDefault="009F084F" w:rsidP="009F084F">
      <w:pPr>
        <w:ind w:firstLine="708"/>
      </w:pPr>
      <w:r>
        <w:t>La clave está en ser consumidores conscientes y evitar los plásticos que son desechados casi inmediatamente. Ser parte de este movimiento puede ser un gran paso para incorporar el hábito y dejar de lado estos productos por ello es que solicitamos la presente declaración de interés.</w:t>
      </w:r>
    </w:p>
    <w:p w:rsidR="009F084F" w:rsidRDefault="009F084F" w:rsidP="009F084F">
      <w:pPr>
        <w:ind w:firstLine="708"/>
      </w:pPr>
    </w:p>
    <w:p w:rsidR="009F084F" w:rsidRDefault="009F084F" w:rsidP="009F084F">
      <w:pPr>
        <w:ind w:firstLine="708"/>
      </w:pPr>
      <w:r>
        <w:t>Es importante destacar algunos de las acciones que fueron llevadas a cabo por la Ciudad Autónoma de Buenos Aires con el objetivo de disminuir el consumo de dicho material y lograr que los vecinos se involucren y sean más responsables, como por ejemplo:</w:t>
      </w:r>
    </w:p>
    <w:p w:rsidR="009F084F" w:rsidRDefault="009F084F" w:rsidP="009F084F">
      <w:pPr>
        <w:ind w:firstLine="708"/>
      </w:pPr>
    </w:p>
    <w:p w:rsidR="009F084F" w:rsidRDefault="009F084F" w:rsidP="009F084F">
      <w:pPr>
        <w:ind w:firstLine="708"/>
      </w:pPr>
      <w:r>
        <w:t>•</w:t>
      </w:r>
      <w:r>
        <w:tab/>
        <w:t>La Resolución N° 341-APra/16 que prohíbe la entrega de bolsas plásticas en el ámbito de la Ciudad de Buenos Aires, que ha modificado un hábito de consumo y redujo la entrega de bolsas plásticas en más de 500 millones en un año.</w:t>
      </w:r>
    </w:p>
    <w:p w:rsidR="009F084F" w:rsidRDefault="009F084F" w:rsidP="009F084F">
      <w:pPr>
        <w:ind w:firstLine="708"/>
      </w:pPr>
      <w:r>
        <w:t>•</w:t>
      </w:r>
      <w:r>
        <w:tab/>
        <w:t>La Resolución Nº 816-MAYEPGC/19, mediante la cual se prohíbe progresivamente la entrega de sorbetes plásticos de un solo uso.</w:t>
      </w:r>
    </w:p>
    <w:p w:rsidR="009F084F" w:rsidRDefault="009F084F" w:rsidP="009F084F">
      <w:pPr>
        <w:ind w:firstLine="708"/>
      </w:pPr>
      <w:r>
        <w:t>•</w:t>
      </w:r>
      <w:r>
        <w:tab/>
        <w:t>La Resolución N° 42-GCABA-APRA/20, mediante la cual se recomienda a los organismos de la Administración Centralizada y Descentralizada, Empresas y/o Sociedades del Estado del Poder Ejecutivo de la Ciudad Autónoma de Buenos Aires, la interrupción de la entrega de vasos plásticos de un solo uso, en las dependencias u oficinas en las que presten servicios, a fin de evitar la generación de residuos a partir del desecho de los vasos mencionados, promoviendo su reemplazo hacia alternativas reutilizables</w:t>
      </w:r>
    </w:p>
    <w:p w:rsidR="009F084F" w:rsidRDefault="009F084F" w:rsidP="009F084F">
      <w:pPr>
        <w:ind w:firstLine="708"/>
      </w:pPr>
      <w:r>
        <w:t>•</w:t>
      </w:r>
      <w:r>
        <w:tab/>
        <w:t>La instalación de una isla de plásticos el lago frente al Planetario con el fin de generar conciencia sobre la contaminación del agua y el daño que provoca tirar residuos en la calle al no reciclarlos.</w:t>
      </w:r>
    </w:p>
    <w:p w:rsidR="009F084F" w:rsidRDefault="009F084F" w:rsidP="009F084F">
      <w:pPr>
        <w:ind w:firstLine="708"/>
      </w:pPr>
      <w:r>
        <w:lastRenderedPageBreak/>
        <w:t>•</w:t>
      </w:r>
      <w:r>
        <w:tab/>
        <w:t>La creación del primer centro de reciclaje que reúne cinco plantas de tratamiento y un centro educativo.</w:t>
      </w:r>
    </w:p>
    <w:p w:rsidR="009F084F" w:rsidRDefault="009F084F" w:rsidP="009F084F">
      <w:pPr>
        <w:ind w:firstLine="708"/>
      </w:pPr>
      <w:r>
        <w:t>•</w:t>
      </w:r>
      <w:r>
        <w:tab/>
        <w:t>Los Puntos Verdes. Uno de los medios de captación con los que cuentan los vecinos de la Ciudad para disponer los reciclables que separan en sus hogares; y tantas otras.</w:t>
      </w:r>
    </w:p>
    <w:p w:rsidR="009F084F" w:rsidRDefault="009F084F" w:rsidP="009F084F">
      <w:pPr>
        <w:ind w:firstLine="708"/>
      </w:pPr>
    </w:p>
    <w:p w:rsidR="009F084F" w:rsidRDefault="009F084F" w:rsidP="009F084F">
      <w:pPr>
        <w:ind w:firstLine="708"/>
      </w:pPr>
      <w:r>
        <w:t>Como es de saberse, la mayoría de los problemas medioambientales actuales se deben a la suma de pequeñas acciones individuales. Todos podemos ser parte del problema o parte de la solución, lo único que debemos de tener claro es de qué parte queremos estar.</w:t>
      </w:r>
    </w:p>
    <w:p w:rsidR="005E3C49" w:rsidRPr="00E5658D" w:rsidRDefault="009F084F" w:rsidP="009F084F">
      <w:pPr>
        <w:ind w:firstLine="708"/>
      </w:pPr>
      <w:r>
        <w:t>Por todo lo expuesto, solicito al Cue</w:t>
      </w:r>
      <w:r w:rsidR="00A958CA">
        <w:t>rpo a que acompañe el presente Proyecto de D</w:t>
      </w:r>
      <w:r>
        <w:t>eclaración.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A1F" w:rsidRDefault="006D6A1F">
      <w:r>
        <w:separator/>
      </w:r>
    </w:p>
  </w:endnote>
  <w:endnote w:type="continuationSeparator" w:id="0">
    <w:p w:rsidR="006D6A1F" w:rsidRDefault="006D6A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71B49" w:rsidRPr="00B71B49">
        <w:rPr>
          <w:noProof/>
          <w:color w:val="333333"/>
          <w:sz w:val="20"/>
        </w:rPr>
        <w:t>02/03/2022 10:18:00</w:t>
      </w:r>
    </w:fldSimple>
    <w:r w:rsidRPr="001C19C4">
      <w:rPr>
        <w:color w:val="333333"/>
        <w:sz w:val="20"/>
      </w:rPr>
      <w:t xml:space="preserve">  -  Cantidad de caracteres: </w:t>
    </w:r>
    <w:fldSimple w:instr=" NUMCHARS  \* MERGEFORMAT ">
      <w:r w:rsidR="00B71B49" w:rsidRPr="00B71B49">
        <w:rPr>
          <w:noProof/>
          <w:color w:val="333333"/>
          <w:sz w:val="20"/>
        </w:rPr>
        <w:t>3657</w:t>
      </w:r>
    </w:fldSimple>
    <w:r w:rsidRPr="001C19C4">
      <w:rPr>
        <w:color w:val="333333"/>
        <w:sz w:val="20"/>
      </w:rPr>
      <w:t xml:space="preserve"> - Cantidad de palabras: </w:t>
    </w:r>
    <w:fldSimple w:instr=" NUMWORDS  \* MERGEFORMAT ">
      <w:r w:rsidR="00B71B49" w:rsidRPr="00B71B49">
        <w:rPr>
          <w:noProof/>
          <w:color w:val="333333"/>
          <w:sz w:val="20"/>
        </w:rPr>
        <w:t>736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61E9B" w:rsidRPr="001C19C4">
      <w:rPr>
        <w:rStyle w:val="Nmerodepgina"/>
        <w:color w:val="333333"/>
      </w:rPr>
      <w:fldChar w:fldCharType="begin"/>
    </w:r>
    <w:r w:rsidRPr="001C19C4">
      <w:rPr>
        <w:rStyle w:val="Nmerodepgina"/>
        <w:color w:val="333333"/>
      </w:rPr>
      <w:instrText xml:space="preserve"> PAGE </w:instrText>
    </w:r>
    <w:r w:rsidR="00D61E9B" w:rsidRPr="001C19C4">
      <w:rPr>
        <w:rStyle w:val="Nmerodepgina"/>
        <w:color w:val="333333"/>
      </w:rPr>
      <w:fldChar w:fldCharType="separate"/>
    </w:r>
    <w:r w:rsidR="00B71B49">
      <w:rPr>
        <w:rStyle w:val="Nmerodepgina"/>
        <w:noProof/>
        <w:color w:val="333333"/>
      </w:rPr>
      <w:t>1</w:t>
    </w:r>
    <w:r w:rsidR="00D61E9B" w:rsidRPr="001C19C4">
      <w:rPr>
        <w:rStyle w:val="Nmerodepgina"/>
        <w:color w:val="333333"/>
      </w:rPr>
      <w:fldChar w:fldCharType="end"/>
    </w:r>
    <w:r w:rsidRPr="001C19C4">
      <w:rPr>
        <w:rStyle w:val="Nmerodepgina"/>
        <w:color w:val="333333"/>
      </w:rPr>
      <w:t>/</w:t>
    </w:r>
    <w:fldSimple w:instr=" NUMPAGES  \* MERGEFORMAT ">
      <w:r w:rsidR="00B71B49" w:rsidRPr="00B71B4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A1F" w:rsidRDefault="006D6A1F">
      <w:r>
        <w:separator/>
      </w:r>
    </w:p>
  </w:footnote>
  <w:footnote w:type="continuationSeparator" w:id="0">
    <w:p w:rsidR="006D6A1F" w:rsidRDefault="006D6A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1"/>
    <w:footnote w:id="0"/>
  </w:footnotePr>
  <w:endnotePr>
    <w:endnote w:id="-1"/>
    <w:endnote w:id="0"/>
  </w:endnotePr>
  <w:compat/>
  <w:rsids>
    <w:rsidRoot w:val="00C65BF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0B6C"/>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11C"/>
    <w:rsid w:val="002D533A"/>
    <w:rsid w:val="002D778C"/>
    <w:rsid w:val="002E38C3"/>
    <w:rsid w:val="002F7961"/>
    <w:rsid w:val="00302300"/>
    <w:rsid w:val="00305DD1"/>
    <w:rsid w:val="003145ED"/>
    <w:rsid w:val="00315C77"/>
    <w:rsid w:val="0033168A"/>
    <w:rsid w:val="00332121"/>
    <w:rsid w:val="00335CD9"/>
    <w:rsid w:val="00340F54"/>
    <w:rsid w:val="0035681D"/>
    <w:rsid w:val="00361201"/>
    <w:rsid w:val="00395843"/>
    <w:rsid w:val="003A7311"/>
    <w:rsid w:val="003B471C"/>
    <w:rsid w:val="003D10AB"/>
    <w:rsid w:val="003D4000"/>
    <w:rsid w:val="003F1EFD"/>
    <w:rsid w:val="003F4249"/>
    <w:rsid w:val="00401B6E"/>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971"/>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D6A1F"/>
    <w:rsid w:val="006E3675"/>
    <w:rsid w:val="00706B8E"/>
    <w:rsid w:val="00715AF3"/>
    <w:rsid w:val="00720C1E"/>
    <w:rsid w:val="00734F30"/>
    <w:rsid w:val="007410E7"/>
    <w:rsid w:val="007420D8"/>
    <w:rsid w:val="007460A2"/>
    <w:rsid w:val="00771B54"/>
    <w:rsid w:val="007728C1"/>
    <w:rsid w:val="00777916"/>
    <w:rsid w:val="00780167"/>
    <w:rsid w:val="00795E19"/>
    <w:rsid w:val="007B0FD7"/>
    <w:rsid w:val="007B3715"/>
    <w:rsid w:val="007B6DE7"/>
    <w:rsid w:val="007C0373"/>
    <w:rsid w:val="007C0CF9"/>
    <w:rsid w:val="007D2459"/>
    <w:rsid w:val="007D69E0"/>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C2853"/>
    <w:rsid w:val="009E5835"/>
    <w:rsid w:val="009F084F"/>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58CA"/>
    <w:rsid w:val="00A962A7"/>
    <w:rsid w:val="00AA08DB"/>
    <w:rsid w:val="00AA2FEA"/>
    <w:rsid w:val="00AA7C22"/>
    <w:rsid w:val="00AB0A73"/>
    <w:rsid w:val="00AB5EB2"/>
    <w:rsid w:val="00AC3839"/>
    <w:rsid w:val="00AD686B"/>
    <w:rsid w:val="00AE2E8F"/>
    <w:rsid w:val="00AF5760"/>
    <w:rsid w:val="00AF6352"/>
    <w:rsid w:val="00B05649"/>
    <w:rsid w:val="00B1723C"/>
    <w:rsid w:val="00B177FE"/>
    <w:rsid w:val="00B264C1"/>
    <w:rsid w:val="00B31B65"/>
    <w:rsid w:val="00B36178"/>
    <w:rsid w:val="00B4532F"/>
    <w:rsid w:val="00B46232"/>
    <w:rsid w:val="00B71B49"/>
    <w:rsid w:val="00B85EE2"/>
    <w:rsid w:val="00BF2B7B"/>
    <w:rsid w:val="00BF71C2"/>
    <w:rsid w:val="00C26F53"/>
    <w:rsid w:val="00C30157"/>
    <w:rsid w:val="00C330CB"/>
    <w:rsid w:val="00C3675D"/>
    <w:rsid w:val="00C419C1"/>
    <w:rsid w:val="00C51E49"/>
    <w:rsid w:val="00C521F9"/>
    <w:rsid w:val="00C63351"/>
    <w:rsid w:val="00C65BF7"/>
    <w:rsid w:val="00C71253"/>
    <w:rsid w:val="00C734F9"/>
    <w:rsid w:val="00C87365"/>
    <w:rsid w:val="00C93FF6"/>
    <w:rsid w:val="00CC20B0"/>
    <w:rsid w:val="00CE163F"/>
    <w:rsid w:val="00D21279"/>
    <w:rsid w:val="00D43AA2"/>
    <w:rsid w:val="00D518DB"/>
    <w:rsid w:val="00D55ECB"/>
    <w:rsid w:val="00D61E9B"/>
    <w:rsid w:val="00D67721"/>
    <w:rsid w:val="00D758CE"/>
    <w:rsid w:val="00D76A86"/>
    <w:rsid w:val="00D927D4"/>
    <w:rsid w:val="00D950F3"/>
    <w:rsid w:val="00DD2795"/>
    <w:rsid w:val="00DD4DE2"/>
    <w:rsid w:val="00DD520D"/>
    <w:rsid w:val="00DF0164"/>
    <w:rsid w:val="00DF14A9"/>
    <w:rsid w:val="00DF54AA"/>
    <w:rsid w:val="00DF73FE"/>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A958C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kiBruno\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1B8B49-51E0-4161-8D66-1522FE6EA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2</TotalTime>
  <Pages>3</Pages>
  <Words>736</Words>
  <Characters>3657</Characters>
  <Application>Microsoft Office Word</Application>
  <DocSecurity>0</DocSecurity>
  <Lines>124</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Luffi</dc:creator>
  <cp:lastModifiedBy>rogarcia</cp:lastModifiedBy>
  <cp:revision>4</cp:revision>
  <cp:lastPrinted>2020-02-28T17:24:00Z</cp:lastPrinted>
  <dcterms:created xsi:type="dcterms:W3CDTF">2022-02-16T17:50:00Z</dcterms:created>
  <dcterms:modified xsi:type="dcterms:W3CDTF">2022-03-03T16:18:00Z</dcterms:modified>
</cp:coreProperties>
</file>