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D3D" w:rsidRPr="0000559A" w:rsidRDefault="00D83D3D" w:rsidP="00D83D3D">
      <w:pPr>
        <w:spacing w:before="240"/>
        <w:jc w:val="center"/>
        <w:rPr>
          <w:b/>
          <w:lang w:val="es-MX"/>
        </w:rPr>
      </w:pPr>
      <w:r w:rsidRPr="0000559A">
        <w:rPr>
          <w:b/>
          <w:lang w:val="es-MX"/>
        </w:rPr>
        <w:t>PROYECTO DE DECLARACIÓN</w:t>
      </w:r>
    </w:p>
    <w:p w:rsidR="00483D07" w:rsidRDefault="00483D07" w:rsidP="00D83D3D">
      <w:pPr>
        <w:spacing w:before="240"/>
        <w:rPr>
          <w:lang w:val="es-MX"/>
        </w:rPr>
      </w:pPr>
    </w:p>
    <w:p w:rsidR="00D83D3D" w:rsidRPr="0000559A" w:rsidRDefault="00483D07" w:rsidP="00D83D3D">
      <w:pPr>
        <w:spacing w:before="240"/>
      </w:pPr>
      <w:r w:rsidRPr="00483D07">
        <w:t xml:space="preserve"> </w:t>
      </w:r>
      <w:r>
        <w:t>La Legislatura de la Ciudad Autónoma de Buenos Aires adhiere a la conmemoración del "Día Internacional del Reciclaje" declarado por la Organización de las Naciones</w:t>
      </w:r>
      <w:r w:rsidR="00E65D52">
        <w:t xml:space="preserve"> Unidas para la Educació</w:t>
      </w:r>
      <w:r>
        <w:t>n, la Ciencia y la Cultura y que se celebra el día 17 de mayo de cada año.</w:t>
      </w:r>
    </w:p>
    <w:p w:rsidR="00D83D3D" w:rsidRPr="0000559A" w:rsidRDefault="00D83D3D" w:rsidP="00D83D3D">
      <w:pPr>
        <w:spacing w:before="240"/>
        <w:rPr>
          <w:lang w:val="es-MX"/>
        </w:rPr>
      </w:pPr>
      <w:r w:rsidRPr="0000559A">
        <w:rPr>
          <w:lang w:val="es-MX"/>
        </w:rPr>
        <w:br w:type="page"/>
      </w:r>
    </w:p>
    <w:p w:rsidR="00D83D3D" w:rsidRPr="0000559A" w:rsidRDefault="00D83D3D" w:rsidP="00D83D3D">
      <w:pPr>
        <w:spacing w:before="240"/>
        <w:jc w:val="center"/>
        <w:rPr>
          <w:b/>
          <w:lang w:val="es-MX"/>
        </w:rPr>
      </w:pPr>
      <w:r w:rsidRPr="0000559A">
        <w:rPr>
          <w:b/>
        </w:rPr>
        <w:lastRenderedPageBreak/>
        <w:t>FUNDAMENTOS</w:t>
      </w:r>
    </w:p>
    <w:p w:rsidR="00D83D3D" w:rsidRPr="0000559A" w:rsidRDefault="00D83D3D" w:rsidP="00D83D3D">
      <w:pPr>
        <w:spacing w:before="240"/>
        <w:rPr>
          <w:lang w:val="es-MX"/>
        </w:rPr>
      </w:pPr>
    </w:p>
    <w:p w:rsidR="00D83D3D" w:rsidRPr="0000559A" w:rsidRDefault="00D83D3D" w:rsidP="00D83D3D">
      <w:pPr>
        <w:spacing w:before="240"/>
        <w:rPr>
          <w:lang w:val="es-MX"/>
        </w:rPr>
      </w:pPr>
      <w:r w:rsidRPr="0000559A">
        <w:rPr>
          <w:lang w:val="es-MX"/>
        </w:rPr>
        <w:t xml:space="preserve">Señor Presidente: </w:t>
      </w:r>
    </w:p>
    <w:p w:rsidR="00D83D3D" w:rsidRDefault="00D83D3D" w:rsidP="00D83D3D">
      <w:pPr>
        <w:spacing w:before="240"/>
        <w:ind w:firstLine="1843"/>
        <w:rPr>
          <w:lang w:val="es-AR"/>
        </w:rPr>
      </w:pPr>
      <w:r w:rsidRPr="0000559A">
        <w:rPr>
          <w:lang w:val="es-AR"/>
        </w:rPr>
        <w:t>El Día Internacional del Reciclaje se celebra el 17 de mayo de cada año, por iniciativa de la UNESCO</w:t>
      </w:r>
      <w:r w:rsidR="006514CA">
        <w:rPr>
          <w:lang w:val="es-AR"/>
        </w:rPr>
        <w:t xml:space="preserve"> desde el 2005</w:t>
      </w:r>
      <w:r w:rsidRPr="0000559A">
        <w:rPr>
          <w:lang w:val="es-AR"/>
        </w:rPr>
        <w:t>.</w:t>
      </w:r>
      <w:r w:rsidR="006514CA">
        <w:rPr>
          <w:lang w:val="es-AR"/>
        </w:rPr>
        <w:t xml:space="preserve"> </w:t>
      </w:r>
      <w:r w:rsidR="006514CA" w:rsidRPr="006514CA">
        <w:t xml:space="preserve">La finalidad es constituir el reciclaje como un hábito básico en todas las sociedades y </w:t>
      </w:r>
      <w:r w:rsidR="006514CA">
        <w:t>eliminar</w:t>
      </w:r>
      <w:r w:rsidR="006514CA" w:rsidRPr="006514CA">
        <w:t xml:space="preserve"> ciertos modelos de consumo que extraen violentamente los recursos naturales como su materia prima.</w:t>
      </w:r>
    </w:p>
    <w:p w:rsidR="00D83D3D" w:rsidRPr="0000559A" w:rsidRDefault="00D83D3D" w:rsidP="00D83D3D">
      <w:pPr>
        <w:spacing w:before="240"/>
        <w:ind w:firstLine="1843"/>
        <w:rPr>
          <w:lang w:val="es-AR"/>
        </w:rPr>
      </w:pPr>
      <w:r w:rsidRPr="0000559A">
        <w:rPr>
          <w:lang w:val="es-AR"/>
        </w:rPr>
        <w:t xml:space="preserve"> </w:t>
      </w:r>
      <w:r w:rsidRPr="003E7521">
        <w:rPr>
          <w:lang w:val="es-AR"/>
        </w:rPr>
        <w:t>En esta fecha se llevan a cabo distintas e innumerables actividades y se aúnan esfuerzos para fomentar el reciclaje en todo el mundo. Estos eventos pueden ser congresos, campañas televisadas, conciertos, exposiciones, concursos o trabajos escolares.</w:t>
      </w:r>
    </w:p>
    <w:p w:rsidR="00D83D3D" w:rsidRPr="0000559A" w:rsidRDefault="00D83D3D" w:rsidP="00D83D3D">
      <w:pPr>
        <w:spacing w:before="240"/>
        <w:ind w:firstLine="1843"/>
        <w:rPr>
          <w:lang w:val="es-MX"/>
        </w:rPr>
      </w:pPr>
      <w:r w:rsidRPr="0000559A">
        <w:rPr>
          <w:lang w:val="es-AR"/>
        </w:rPr>
        <w:t xml:space="preserve">Es una </w:t>
      </w:r>
      <w:r w:rsidRPr="0000559A">
        <w:rPr>
          <w:lang w:val="es-MX"/>
        </w:rPr>
        <w:t>oportunidad para recordar la estrategia de Reducir, Reutilizar y Reciclar, que busca redirigir el comportamiento de todos los ciudadanos para mitigar el impacto de los residuos sólidos urbanos.</w:t>
      </w:r>
    </w:p>
    <w:p w:rsidR="00D83D3D" w:rsidRPr="0000559A" w:rsidRDefault="00D83D3D" w:rsidP="00D83D3D">
      <w:pPr>
        <w:spacing w:before="240"/>
        <w:ind w:firstLine="1843"/>
        <w:rPr>
          <w:lang w:val="es-AR"/>
        </w:rPr>
      </w:pPr>
      <w:r w:rsidRPr="0000559A">
        <w:rPr>
          <w:lang w:val="es-AR"/>
        </w:rPr>
        <w:t xml:space="preserve">El reciclaje es el proceso por el cual una materia o producto ya utilizado, en principio destinado al deshecho, se somete a un tratamiento para obtener una nueva materia prima o un nuevo producto. </w:t>
      </w:r>
    </w:p>
    <w:p w:rsidR="00D83D3D" w:rsidRDefault="00D83D3D" w:rsidP="00D83D3D">
      <w:pPr>
        <w:spacing w:before="240"/>
        <w:ind w:firstLine="1843"/>
        <w:rPr>
          <w:lang w:val="es-AR"/>
        </w:rPr>
      </w:pPr>
      <w:r w:rsidRPr="0000559A">
        <w:rPr>
          <w:lang w:val="es-AR"/>
        </w:rPr>
        <w:t>Gracias al mismo, se puede</w:t>
      </w:r>
      <w:r>
        <w:rPr>
          <w:lang w:val="es-AR"/>
        </w:rPr>
        <w:t>n</w:t>
      </w:r>
      <w:r w:rsidRPr="0000559A">
        <w:rPr>
          <w:lang w:val="es-AR"/>
        </w:rPr>
        <w:t xml:space="preserve"> </w:t>
      </w:r>
      <w:r w:rsidRPr="003E7521">
        <w:rPr>
          <w:lang w:val="es-AR"/>
        </w:rPr>
        <w:t>salva</w:t>
      </w:r>
      <w:r>
        <w:rPr>
          <w:lang w:val="es-AR"/>
        </w:rPr>
        <w:t>r</w:t>
      </w:r>
      <w:r w:rsidRPr="003E7521">
        <w:rPr>
          <w:lang w:val="es-AR"/>
        </w:rPr>
        <w:t xml:space="preserve"> nue</w:t>
      </w:r>
      <w:r>
        <w:rPr>
          <w:lang w:val="es-AR"/>
        </w:rPr>
        <w:t>stros recursos naturales, reducir</w:t>
      </w:r>
      <w:r w:rsidRPr="003E7521">
        <w:rPr>
          <w:lang w:val="es-AR"/>
        </w:rPr>
        <w:t xml:space="preserve"> la contaminación y genera</w:t>
      </w:r>
      <w:r>
        <w:rPr>
          <w:lang w:val="es-AR"/>
        </w:rPr>
        <w:t>r empleo. No obstante, h</w:t>
      </w:r>
      <w:r w:rsidRPr="003E7521">
        <w:rPr>
          <w:lang w:val="es-AR"/>
        </w:rPr>
        <w:t>ay que continuar con los esfuerzos para reciclar todos los residuos útiles, como latas, botellas de plástico, frascos de vidrio, papel y cartón. Disminuyendo, de este modo, el consumo de petróleo, agua, emisiones de CO2 y electricidad. Es una excelente manera de revertir el cambio climático y evitar la generación de toneladas de basura.</w:t>
      </w:r>
      <w:bookmarkStart w:id="0" w:name="_GoBack"/>
      <w:bookmarkEnd w:id="0"/>
    </w:p>
    <w:p w:rsidR="00D83D3D" w:rsidRPr="0000559A" w:rsidRDefault="00D83D3D" w:rsidP="00D83D3D">
      <w:pPr>
        <w:spacing w:before="240"/>
        <w:ind w:firstLine="1843"/>
        <w:rPr>
          <w:lang w:val="es-AR"/>
        </w:rPr>
      </w:pPr>
      <w:r w:rsidRPr="0000559A">
        <w:rPr>
          <w:lang w:val="es-AR"/>
        </w:rPr>
        <w:t>Son cada vez más los países que se suman a la iniciativa del Día del Reciclaje con el objetivo de difundir información de calidad en torno al correcto reciclaje de los diferentes tipos de residuos.</w:t>
      </w:r>
    </w:p>
    <w:p w:rsidR="00D83D3D" w:rsidRPr="0000559A" w:rsidRDefault="00D83D3D" w:rsidP="00D83D3D">
      <w:pPr>
        <w:spacing w:before="240"/>
        <w:ind w:firstLine="1843"/>
        <w:rPr>
          <w:lang w:val="es-AR"/>
        </w:rPr>
      </w:pPr>
      <w:r w:rsidRPr="0000559A">
        <w:rPr>
          <w:lang w:val="es-AR"/>
        </w:rPr>
        <w:t>Nuestra Ciudad se rige por diversas políticas de reciclaje, entre ellas el Plan de Separación en Origen de Residuos, un servicio público de recolección diferenciada, la incorporación de Puntos Verdes fijos y móviles, que progresivamente aspiran a recuperar cada vez más toneladas diarias de material reciclable.</w:t>
      </w:r>
    </w:p>
    <w:p w:rsidR="00D83D3D" w:rsidRPr="0000559A" w:rsidRDefault="00D83D3D" w:rsidP="00D83D3D">
      <w:pPr>
        <w:spacing w:before="240"/>
        <w:ind w:firstLine="1843"/>
        <w:rPr>
          <w:lang w:val="es-AR"/>
        </w:rPr>
      </w:pPr>
      <w:r w:rsidRPr="0000559A">
        <w:rPr>
          <w:lang w:val="es-AR"/>
        </w:rPr>
        <w:t>El Día Internacional del Reciclaje nos invita a tratar nuestros residuos de manera efectiva y así proteger el medio ambiente, aportando nuestro granito de arena en la lucha contra el cambio climático.</w:t>
      </w:r>
    </w:p>
    <w:p w:rsidR="00D83D3D" w:rsidRPr="0000559A" w:rsidRDefault="00D83D3D" w:rsidP="00D83D3D">
      <w:pPr>
        <w:spacing w:before="240"/>
        <w:ind w:firstLine="1843"/>
        <w:rPr>
          <w:lang w:val="es-MX"/>
        </w:rPr>
      </w:pPr>
      <w:r w:rsidRPr="0000559A">
        <w:rPr>
          <w:lang w:val="es-AR"/>
        </w:rPr>
        <w:t xml:space="preserve">Es por lo expuesto que solicito la aprobación del presente Proyecto de Declaración. </w:t>
      </w:r>
    </w:p>
    <w:p w:rsidR="00D83D3D" w:rsidRPr="0000559A" w:rsidRDefault="00D83D3D" w:rsidP="00D83D3D">
      <w:pPr>
        <w:spacing w:before="240"/>
        <w:ind w:firstLine="1843"/>
        <w:rPr>
          <w:lang w:val="es-MX"/>
        </w:rPr>
      </w:pPr>
    </w:p>
    <w:p w:rsidR="00D83D3D" w:rsidRPr="0000559A" w:rsidRDefault="00D83D3D" w:rsidP="00D83D3D">
      <w:pPr>
        <w:spacing w:before="240"/>
        <w:ind w:firstLine="1843"/>
        <w:rPr>
          <w:lang w:val="es-MX"/>
        </w:rPr>
      </w:pPr>
    </w:p>
    <w:p w:rsidR="00D83D3D" w:rsidRPr="0000559A" w:rsidRDefault="00D83D3D" w:rsidP="00D83D3D">
      <w:pPr>
        <w:spacing w:before="240"/>
        <w:ind w:firstLine="1843"/>
        <w:rPr>
          <w:lang w:val="es-MX"/>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7F5E" w:rsidRDefault="00AD7F5E">
      <w:r>
        <w:separator/>
      </w:r>
    </w:p>
  </w:endnote>
  <w:endnote w:type="continuationSeparator" w:id="0">
    <w:p w:rsidR="00AD7F5E" w:rsidRDefault="00AD7F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F46A8" w:rsidRPr="004F46A8">
        <w:rPr>
          <w:noProof/>
          <w:color w:val="333333"/>
          <w:sz w:val="20"/>
        </w:rPr>
        <w:t>02/03/2022 10:14:00</w:t>
      </w:r>
    </w:fldSimple>
    <w:r w:rsidRPr="001C19C4">
      <w:rPr>
        <w:color w:val="333333"/>
        <w:sz w:val="20"/>
      </w:rPr>
      <w:t xml:space="preserve">  -  Cantidad de caracteres: </w:t>
    </w:r>
    <w:fldSimple w:instr=" NUMCHARS  \* MERGEFORMAT ">
      <w:r w:rsidR="004F46A8" w:rsidRPr="004F46A8">
        <w:rPr>
          <w:noProof/>
          <w:color w:val="333333"/>
          <w:sz w:val="20"/>
        </w:rPr>
        <w:t>2131</w:t>
      </w:r>
    </w:fldSimple>
    <w:r w:rsidRPr="001C19C4">
      <w:rPr>
        <w:color w:val="333333"/>
        <w:sz w:val="20"/>
      </w:rPr>
      <w:t xml:space="preserve"> - Cantidad de palabras: </w:t>
    </w:r>
    <w:fldSimple w:instr=" NUMWORDS  \* MERGEFORMAT ">
      <w:r w:rsidR="004F46A8" w:rsidRPr="004F46A8">
        <w:rPr>
          <w:noProof/>
          <w:color w:val="333333"/>
          <w:sz w:val="20"/>
        </w:rPr>
        <w:t>402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D2CBC" w:rsidRPr="001C19C4">
      <w:rPr>
        <w:rStyle w:val="Nmerodepgina"/>
        <w:color w:val="333333"/>
      </w:rPr>
      <w:fldChar w:fldCharType="begin"/>
    </w:r>
    <w:r w:rsidRPr="001C19C4">
      <w:rPr>
        <w:rStyle w:val="Nmerodepgina"/>
        <w:color w:val="333333"/>
      </w:rPr>
      <w:instrText xml:space="preserve"> PAGE </w:instrText>
    </w:r>
    <w:r w:rsidR="00FD2CBC" w:rsidRPr="001C19C4">
      <w:rPr>
        <w:rStyle w:val="Nmerodepgina"/>
        <w:color w:val="333333"/>
      </w:rPr>
      <w:fldChar w:fldCharType="separate"/>
    </w:r>
    <w:r w:rsidR="004F46A8">
      <w:rPr>
        <w:rStyle w:val="Nmerodepgina"/>
        <w:noProof/>
        <w:color w:val="333333"/>
      </w:rPr>
      <w:t>1</w:t>
    </w:r>
    <w:r w:rsidR="00FD2CBC" w:rsidRPr="001C19C4">
      <w:rPr>
        <w:rStyle w:val="Nmerodepgina"/>
        <w:color w:val="333333"/>
      </w:rPr>
      <w:fldChar w:fldCharType="end"/>
    </w:r>
    <w:r w:rsidRPr="001C19C4">
      <w:rPr>
        <w:rStyle w:val="Nmerodepgina"/>
        <w:color w:val="333333"/>
      </w:rPr>
      <w:t>/</w:t>
    </w:r>
    <w:fldSimple w:instr=" NUMPAGES  \* MERGEFORMAT ">
      <w:r w:rsidR="004F46A8" w:rsidRPr="004F46A8">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7F5E" w:rsidRDefault="00AD7F5E">
      <w:r>
        <w:separator/>
      </w:r>
    </w:p>
  </w:footnote>
  <w:footnote w:type="continuationSeparator" w:id="0">
    <w:p w:rsidR="00AD7F5E" w:rsidRDefault="00AD7F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1506"/>
  </w:hdrShapeDefaults>
  <w:footnotePr>
    <w:footnote w:id="-1"/>
    <w:footnote w:id="0"/>
  </w:footnotePr>
  <w:endnotePr>
    <w:endnote w:id="-1"/>
    <w:endnote w:id="0"/>
  </w:endnotePr>
  <w:compat/>
  <w:rsids>
    <w:rsidRoot w:val="00416CE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47A66"/>
    <w:rsid w:val="0026220D"/>
    <w:rsid w:val="00265972"/>
    <w:rsid w:val="00275865"/>
    <w:rsid w:val="00276A7E"/>
    <w:rsid w:val="0029134A"/>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16CE5"/>
    <w:rsid w:val="00422C3F"/>
    <w:rsid w:val="004354AC"/>
    <w:rsid w:val="00446E1A"/>
    <w:rsid w:val="00447098"/>
    <w:rsid w:val="00483D07"/>
    <w:rsid w:val="004847CA"/>
    <w:rsid w:val="004B7714"/>
    <w:rsid w:val="004C4B76"/>
    <w:rsid w:val="004D2D62"/>
    <w:rsid w:val="004D30D5"/>
    <w:rsid w:val="004D438B"/>
    <w:rsid w:val="004E235F"/>
    <w:rsid w:val="004F46A8"/>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514CA"/>
    <w:rsid w:val="006811D6"/>
    <w:rsid w:val="00690392"/>
    <w:rsid w:val="00697F98"/>
    <w:rsid w:val="006A5561"/>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956AA"/>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1A8"/>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7F5E"/>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045DE"/>
    <w:rsid w:val="00D21279"/>
    <w:rsid w:val="00D43AA2"/>
    <w:rsid w:val="00D518DB"/>
    <w:rsid w:val="00D55ECB"/>
    <w:rsid w:val="00D67721"/>
    <w:rsid w:val="00D758CE"/>
    <w:rsid w:val="00D76A86"/>
    <w:rsid w:val="00D83D3D"/>
    <w:rsid w:val="00D927D4"/>
    <w:rsid w:val="00DD2795"/>
    <w:rsid w:val="00DD4DE2"/>
    <w:rsid w:val="00DD520D"/>
    <w:rsid w:val="00DF0164"/>
    <w:rsid w:val="00DF14A9"/>
    <w:rsid w:val="00DF54AA"/>
    <w:rsid w:val="00E07D33"/>
    <w:rsid w:val="00E12909"/>
    <w:rsid w:val="00E12DDE"/>
    <w:rsid w:val="00E143B6"/>
    <w:rsid w:val="00E30CFF"/>
    <w:rsid w:val="00E33E07"/>
    <w:rsid w:val="00E55186"/>
    <w:rsid w:val="00E5658D"/>
    <w:rsid w:val="00E615F1"/>
    <w:rsid w:val="00E63146"/>
    <w:rsid w:val="00E64A1D"/>
    <w:rsid w:val="00E65D52"/>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D2CB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D3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garcia\Downloads\6be2afe5-e9df-426b-8515-eceea4b1aa5f%20(8).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80DB4D-33B0-45CF-B9A6-E0AF4A88A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(8)</Template>
  <TotalTime>3</TotalTime>
  <Pages>2</Pages>
  <Words>402</Words>
  <Characters>2131</Characters>
  <Application>Microsoft Office Word</Application>
  <DocSecurity>0</DocSecurity>
  <Lines>45</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rogarcia</dc:creator>
  <cp:lastModifiedBy>rogarcia</cp:lastModifiedBy>
  <cp:revision>5</cp:revision>
  <cp:lastPrinted>2020-02-28T17:24:00Z</cp:lastPrinted>
  <dcterms:created xsi:type="dcterms:W3CDTF">2022-02-16T17:27:00Z</dcterms:created>
  <dcterms:modified xsi:type="dcterms:W3CDTF">2022-03-03T16:32:00Z</dcterms:modified>
</cp:coreProperties>
</file>