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E7419" w14:textId="65288CAD" w:rsidR="00B11107" w:rsidRPr="00B11107" w:rsidRDefault="00B11107" w:rsidP="00B11107">
      <w:pPr>
        <w:spacing w:before="240" w:after="240" w:line="360" w:lineRule="auto"/>
        <w:jc w:val="center"/>
        <w:rPr>
          <w:b/>
        </w:rPr>
      </w:pPr>
      <w:r>
        <w:rPr>
          <w:b/>
        </w:rPr>
        <w:t>PROYECTO DE RESOLUCIÓN</w:t>
      </w:r>
    </w:p>
    <w:p w14:paraId="02AC074F" w14:textId="4773FC32" w:rsidR="00B11107" w:rsidRDefault="00B11107" w:rsidP="00B11107">
      <w:pPr>
        <w:spacing w:before="240" w:after="240" w:line="360" w:lineRule="auto"/>
      </w:pPr>
      <w:r>
        <w:t>Artículo 1°. -  La Legislatura de la Ciudad Autónoma de Buenos Aires solicita al Poder Ejecutivo para que a través del organismo que corresponda, y en el término de los 30 (treinta) días informe sobre los siguientes puntos referidos al Hospital Gral. de Agudos Dr. Teodoro Álvarez y en especial sobre su área de Salud Mental, desde el inicio del aislamiento social preventivo y obligatorio el 20 de marzo del 2020.</w:t>
      </w:r>
    </w:p>
    <w:p w14:paraId="69F8798E" w14:textId="0587ECC0" w:rsidR="00B11107" w:rsidRPr="00B11107" w:rsidRDefault="00B11107" w:rsidP="00B11107">
      <w:pPr>
        <w:numPr>
          <w:ilvl w:val="0"/>
          <w:numId w:val="1"/>
        </w:numPr>
        <w:spacing w:before="120" w:after="120" w:line="360" w:lineRule="auto"/>
      </w:pPr>
      <w:r>
        <w:rPr>
          <w:color w:val="000000"/>
        </w:rPr>
        <w:t xml:space="preserve">Informe sobre los protocolos de prevención de contagio por enfermedad de COVID-19 que se utilizan para el ingreso de pacientes al área de salud mental, tanto en el Área de Consultorios Externos y también para quienes requieren Hospital de Día o internación. Acompañe copia de </w:t>
      </w:r>
      <w:proofErr w:type="gramStart"/>
      <w:r>
        <w:rPr>
          <w:color w:val="000000"/>
        </w:rPr>
        <w:t>los mismos</w:t>
      </w:r>
      <w:proofErr w:type="gramEnd"/>
      <w:r>
        <w:rPr>
          <w:color w:val="000000"/>
        </w:rPr>
        <w:t>.</w:t>
      </w:r>
    </w:p>
    <w:p w14:paraId="77BA9864" w14:textId="723E4870" w:rsidR="00B11107" w:rsidRPr="00B11107" w:rsidRDefault="00B11107" w:rsidP="00B11107">
      <w:pPr>
        <w:numPr>
          <w:ilvl w:val="0"/>
          <w:numId w:val="1"/>
        </w:numPr>
        <w:spacing w:before="120" w:after="120" w:line="360" w:lineRule="auto"/>
      </w:pPr>
      <w:r>
        <w:rPr>
          <w:color w:val="000000"/>
        </w:rPr>
        <w:t>Informe si a los enfermeros y demás profesionales del área de salud mental se le están entregando elementos de protección personal y bioseguridad para ingresar pacientes y tratarlos.</w:t>
      </w:r>
    </w:p>
    <w:p w14:paraId="45C96A09" w14:textId="217D23F9" w:rsidR="00B11107" w:rsidRPr="00B11107" w:rsidRDefault="00B11107" w:rsidP="00B11107">
      <w:pPr>
        <w:numPr>
          <w:ilvl w:val="0"/>
          <w:numId w:val="1"/>
        </w:numPr>
        <w:spacing w:before="120" w:after="120" w:line="360" w:lineRule="auto"/>
      </w:pPr>
      <w:r>
        <w:rPr>
          <w:color w:val="000000"/>
        </w:rPr>
        <w:t>Informe la cantidad de pacientes ingresados por COVID 19 al área de salud mental.</w:t>
      </w:r>
    </w:p>
    <w:p w14:paraId="1E5A2E8C" w14:textId="3A258A3E" w:rsidR="00B11107" w:rsidRDefault="00B11107" w:rsidP="00B11107">
      <w:pPr>
        <w:numPr>
          <w:ilvl w:val="0"/>
          <w:numId w:val="1"/>
        </w:numPr>
        <w:spacing w:before="120" w:after="120" w:line="360" w:lineRule="auto"/>
      </w:pPr>
      <w:r>
        <w:rPr>
          <w:color w:val="000000"/>
        </w:rPr>
        <w:t>Informe si se están realizando testeos de COVID-19 a los pacientes de salud mental que ingresan al área y los que requieren internación.</w:t>
      </w:r>
    </w:p>
    <w:p w14:paraId="313025F1" w14:textId="5D3B32D9" w:rsidR="00B11107" w:rsidRPr="00B11107" w:rsidRDefault="00B11107" w:rsidP="00B11107">
      <w:pPr>
        <w:numPr>
          <w:ilvl w:val="0"/>
          <w:numId w:val="1"/>
        </w:numPr>
        <w:spacing w:before="120" w:after="120" w:line="360" w:lineRule="auto"/>
      </w:pPr>
      <w:r>
        <w:rPr>
          <w:color w:val="000000"/>
        </w:rPr>
        <w:t>Informe si se utilizan salas de clínica médica para pacientes de salud mental con COVID 19.</w:t>
      </w:r>
    </w:p>
    <w:p w14:paraId="02E795F3" w14:textId="0D334C8E" w:rsidR="00B11107" w:rsidRPr="00B11107" w:rsidRDefault="00B11107" w:rsidP="00B11107">
      <w:pPr>
        <w:numPr>
          <w:ilvl w:val="0"/>
          <w:numId w:val="1"/>
        </w:numPr>
        <w:spacing w:before="120" w:after="120" w:line="360" w:lineRule="auto"/>
      </w:pPr>
      <w:r>
        <w:rPr>
          <w:color w:val="000000"/>
        </w:rPr>
        <w:t>Informe si se utilizan salas y camas del área de salud mental para pacientes derivados con COVID-19</w:t>
      </w:r>
      <w:r>
        <w:rPr>
          <w:color w:val="000000"/>
        </w:rPr>
        <w:t>.</w:t>
      </w:r>
    </w:p>
    <w:p w14:paraId="2F640379" w14:textId="0FA20730" w:rsidR="00B11107" w:rsidRPr="00B11107" w:rsidRDefault="00B11107" w:rsidP="00B11107">
      <w:pPr>
        <w:numPr>
          <w:ilvl w:val="0"/>
          <w:numId w:val="1"/>
        </w:numPr>
        <w:spacing w:before="120" w:after="120" w:line="360" w:lineRule="auto"/>
      </w:pPr>
      <w:bookmarkStart w:id="0" w:name="_heading=h.gjdgxs"/>
      <w:bookmarkEnd w:id="0"/>
      <w:r>
        <w:rPr>
          <w:color w:val="000000"/>
        </w:rPr>
        <w:t>Informe si se están utilizando áreas del hospital para aislamiento social y preventivo de pacientes de salud mental que requieran internación en la sala de salud mental.</w:t>
      </w:r>
    </w:p>
    <w:p w14:paraId="56E19803" w14:textId="6CC1E2D9" w:rsidR="00B11107" w:rsidRDefault="00B11107" w:rsidP="00B11107">
      <w:pPr>
        <w:numPr>
          <w:ilvl w:val="0"/>
          <w:numId w:val="1"/>
        </w:numPr>
        <w:spacing w:before="120" w:after="120" w:line="360" w:lineRule="auto"/>
      </w:pPr>
      <w:r>
        <w:rPr>
          <w:color w:val="000000"/>
        </w:rPr>
        <w:t>Informe si están llegando al área de salud mental pacientes derivados de otros hospitales, albergues, hogares, dispositivos o algún tipo de establecimiento que resguarde personas en diferentes situaciones. De ser positiva la respuesta, indique protocolos de atención y prevención y medidas de bioseguridad que se utilizan al respecto.</w:t>
      </w:r>
    </w:p>
    <w:p w14:paraId="27919F0B" w14:textId="77777777" w:rsidR="00B11107" w:rsidRDefault="00B11107" w:rsidP="00B11107">
      <w:pPr>
        <w:numPr>
          <w:ilvl w:val="0"/>
          <w:numId w:val="1"/>
        </w:numPr>
        <w:spacing w:before="120" w:after="120" w:line="360" w:lineRule="auto"/>
      </w:pPr>
      <w:r>
        <w:rPr>
          <w:color w:val="000000"/>
        </w:rPr>
        <w:t xml:space="preserve">Informe si a los pacientes internados en la sala de salud mental se les están entregando barbijos o tapabocas y demás elementos de protección personal.  </w:t>
      </w:r>
    </w:p>
    <w:p w14:paraId="188F3307" w14:textId="77777777" w:rsidR="00B11107" w:rsidRDefault="00B11107" w:rsidP="00B11107">
      <w:pPr>
        <w:spacing w:before="120" w:after="120" w:line="360" w:lineRule="auto"/>
        <w:ind w:left="720"/>
        <w:rPr>
          <w:color w:val="000000"/>
        </w:rPr>
      </w:pPr>
    </w:p>
    <w:p w14:paraId="41F10C19" w14:textId="77777777" w:rsidR="00B11107" w:rsidRDefault="00B11107" w:rsidP="00B11107">
      <w:pPr>
        <w:spacing w:before="120" w:after="120" w:line="360" w:lineRule="auto"/>
      </w:pPr>
      <w:r>
        <w:t>Artículo 2°. - Comuníquese, etc.</w:t>
      </w:r>
    </w:p>
    <w:p w14:paraId="19303907" w14:textId="77777777" w:rsidR="00B11107" w:rsidRDefault="00B11107">
      <w:pPr>
        <w:jc w:val="left"/>
      </w:pPr>
      <w:r>
        <w:br w:type="page"/>
      </w:r>
    </w:p>
    <w:p w14:paraId="0FBCBFAB" w14:textId="1E80EB98" w:rsidR="00B11107" w:rsidRDefault="00B11107" w:rsidP="00B11107">
      <w:pPr>
        <w:spacing w:before="120" w:after="120" w:line="360" w:lineRule="auto"/>
        <w:jc w:val="center"/>
      </w:pPr>
      <w:r>
        <w:rPr>
          <w:b/>
        </w:rPr>
        <w:lastRenderedPageBreak/>
        <w:t>FUNDAMENTOS</w:t>
      </w:r>
    </w:p>
    <w:p w14:paraId="5FF11229" w14:textId="52DAD918" w:rsidR="00B11107" w:rsidRDefault="00B11107" w:rsidP="00B11107">
      <w:pPr>
        <w:spacing w:before="240" w:after="240" w:line="360" w:lineRule="auto"/>
      </w:pPr>
      <w:r>
        <w:t xml:space="preserve">Sr. </w:t>
      </w:r>
      <w:proofErr w:type="gramStart"/>
      <w:r>
        <w:t>Presidente</w:t>
      </w:r>
      <w:proofErr w:type="gramEnd"/>
      <w:r>
        <w:t>:</w:t>
      </w:r>
    </w:p>
    <w:p w14:paraId="7F3A8721" w14:textId="30C7545F" w:rsidR="00B11107" w:rsidRDefault="00B11107" w:rsidP="00B11107">
      <w:pPr>
        <w:spacing w:before="240" w:after="240" w:line="360" w:lineRule="auto"/>
        <w:ind w:firstLine="708"/>
      </w:pPr>
      <w:r>
        <w:t>Hemos tomado conocimiento de situaciones que preocupan y hace que nos ocupemos respecto a la situación de los pacientes y los trabajadores de salud mental del Hospital Gral. De Agudos Dr. Teodoro Álvarez</w:t>
      </w:r>
    </w:p>
    <w:p w14:paraId="035EFB79" w14:textId="69FC9481" w:rsidR="00B11107" w:rsidRDefault="00B11107" w:rsidP="00B11107">
      <w:pPr>
        <w:spacing w:before="240" w:after="240" w:line="360" w:lineRule="auto"/>
        <w:ind w:firstLine="708"/>
      </w:pPr>
      <w:r>
        <w:t>Preocupa la falta de claridad respecto de los protocolos de prevención de contagio por enfermedad de COVID-19 que se vienen utilizando en dicho hospital, la cantidad de pacientes que ingresan, circulan por el hospital y son derivados a camas.</w:t>
      </w:r>
    </w:p>
    <w:p w14:paraId="109201DD" w14:textId="19DA0A75" w:rsidR="00B11107" w:rsidRDefault="00B11107" w:rsidP="00B11107">
      <w:pPr>
        <w:spacing w:before="240" w:after="240" w:line="360" w:lineRule="auto"/>
        <w:ind w:firstLine="708"/>
      </w:pPr>
      <w:r>
        <w:t>Por lo tanto, es de suma importancia contar con información clara y precisa para llevar tranquilidad a quienes se atienden y trabajan en el Hospital Álvarez, frente a la Pandemia que está atravesando la Ciudad de Buenos Aires.</w:t>
      </w:r>
    </w:p>
    <w:p w14:paraId="4C5E410B" w14:textId="77777777" w:rsidR="00B11107" w:rsidRDefault="00B11107" w:rsidP="00B11107">
      <w:pPr>
        <w:spacing w:before="240" w:after="240" w:line="360" w:lineRule="auto"/>
        <w:ind w:firstLine="708"/>
      </w:pPr>
      <w:r>
        <w:t>Por todo lo expuesto, solicitamos a nuestros pares el acompañamiento del presente proyecto de resolución.</w:t>
      </w:r>
    </w:p>
    <w:p w14:paraId="07A6866B" w14:textId="305D1894" w:rsidR="00AF6352" w:rsidRPr="00B11107" w:rsidRDefault="00AF6352" w:rsidP="00B11107"/>
    <w:sectPr w:rsidR="00AF6352" w:rsidRPr="00B11107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8014D" w14:textId="77777777" w:rsidR="003B534F" w:rsidRDefault="003B534F">
      <w:r>
        <w:separator/>
      </w:r>
    </w:p>
  </w:endnote>
  <w:endnote w:type="continuationSeparator" w:id="0">
    <w:p w14:paraId="1330B5FF" w14:textId="77777777" w:rsidR="003B534F" w:rsidRDefault="003B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EE536" w14:textId="77777777" w:rsidR="00601A75" w:rsidRPr="001657E9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725C0229" w14:textId="4B838E60" w:rsidR="00601A75" w:rsidRPr="001657E9" w:rsidRDefault="00601A75">
    <w:pPr>
      <w:pStyle w:val="Piedepgina"/>
      <w:rPr>
        <w:color w:val="333333"/>
        <w:sz w:val="20"/>
      </w:rPr>
    </w:pPr>
    <w:r w:rsidRPr="001657E9">
      <w:rPr>
        <w:color w:val="333333"/>
        <w:sz w:val="20"/>
      </w:rPr>
      <w:t xml:space="preserve">Último cambio: </w:t>
    </w:r>
    <w:r w:rsidR="006E3547">
      <w:fldChar w:fldCharType="begin"/>
    </w:r>
    <w:r w:rsidR="006E3547">
      <w:instrText xml:space="preserve"> SAVEDATE  \* MERGEFORMAT </w:instrText>
    </w:r>
    <w:r w:rsidR="006E3547">
      <w:fldChar w:fldCharType="separate"/>
    </w:r>
    <w:r w:rsidR="00B11107" w:rsidRPr="00B11107">
      <w:rPr>
        <w:noProof/>
        <w:color w:val="333333"/>
        <w:sz w:val="20"/>
      </w:rPr>
      <w:t>03/03/2022 19:00:00</w:t>
    </w:r>
    <w:r w:rsidR="006E3547">
      <w:rPr>
        <w:noProof/>
        <w:color w:val="333333"/>
        <w:sz w:val="20"/>
      </w:rPr>
      <w:fldChar w:fldCharType="end"/>
    </w:r>
    <w:r w:rsidRPr="001657E9">
      <w:rPr>
        <w:color w:val="333333"/>
        <w:sz w:val="20"/>
      </w:rPr>
      <w:t xml:space="preserve">  -  Cantidad de caracteres: </w:t>
    </w:r>
    <w:r w:rsidR="006E3547">
      <w:fldChar w:fldCharType="begin"/>
    </w:r>
    <w:r w:rsidR="006E3547">
      <w:instrText xml:space="preserve"> NUMCHARS  \* MERGEFORMAT </w:instrText>
    </w:r>
    <w:r w:rsidR="006E3547">
      <w:fldChar w:fldCharType="separate"/>
    </w:r>
    <w:r w:rsidR="00B11107" w:rsidRPr="00B11107">
      <w:rPr>
        <w:noProof/>
        <w:color w:val="333333"/>
        <w:sz w:val="20"/>
      </w:rPr>
      <w:t>2384</w:t>
    </w:r>
    <w:r w:rsidR="006E3547">
      <w:rPr>
        <w:noProof/>
        <w:color w:val="333333"/>
        <w:sz w:val="20"/>
      </w:rPr>
      <w:fldChar w:fldCharType="end"/>
    </w:r>
    <w:r w:rsidRPr="001657E9">
      <w:rPr>
        <w:color w:val="333333"/>
        <w:sz w:val="20"/>
      </w:rPr>
      <w:t xml:space="preserve"> - Cantidad de palabras: </w:t>
    </w:r>
    <w:r w:rsidR="006E3547">
      <w:fldChar w:fldCharType="begin"/>
    </w:r>
    <w:r w:rsidR="006E3547">
      <w:instrText xml:space="preserve"> NUMWORDS  \* MERGEFORMAT </w:instrText>
    </w:r>
    <w:r w:rsidR="006E3547">
      <w:fldChar w:fldCharType="separate"/>
    </w:r>
    <w:r w:rsidR="00B11107" w:rsidRPr="00B11107">
      <w:rPr>
        <w:noProof/>
        <w:color w:val="333333"/>
        <w:sz w:val="20"/>
      </w:rPr>
      <w:t>461</w:t>
    </w:r>
    <w:r w:rsidR="006E3547">
      <w:rPr>
        <w:noProof/>
        <w:color w:val="333333"/>
        <w:sz w:val="20"/>
      </w:rPr>
      <w:fldChar w:fldCharType="end"/>
    </w:r>
  </w:p>
  <w:p w14:paraId="4ECBCBEA" w14:textId="77777777" w:rsidR="00601A75" w:rsidRPr="001657E9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657E9">
      <w:rPr>
        <w:color w:val="333333"/>
        <w:sz w:val="20"/>
      </w:rPr>
      <w:tab/>
      <w:t>Pág.</w:t>
    </w:r>
    <w:r w:rsidR="00AE4DFA" w:rsidRPr="001657E9">
      <w:rPr>
        <w:rStyle w:val="Nmerodepgina"/>
        <w:color w:val="333333"/>
      </w:rPr>
      <w:fldChar w:fldCharType="begin"/>
    </w:r>
    <w:r w:rsidRPr="001657E9">
      <w:rPr>
        <w:rStyle w:val="Nmerodepgina"/>
        <w:color w:val="333333"/>
      </w:rPr>
      <w:instrText xml:space="preserve"> PAGE </w:instrText>
    </w:r>
    <w:r w:rsidR="00AE4DFA" w:rsidRPr="001657E9">
      <w:rPr>
        <w:rStyle w:val="Nmerodepgina"/>
        <w:color w:val="333333"/>
      </w:rPr>
      <w:fldChar w:fldCharType="separate"/>
    </w:r>
    <w:r w:rsidR="004157EF">
      <w:rPr>
        <w:rStyle w:val="Nmerodepgina"/>
        <w:noProof/>
        <w:color w:val="333333"/>
      </w:rPr>
      <w:t>3</w:t>
    </w:r>
    <w:r w:rsidR="00AE4DFA" w:rsidRPr="001657E9">
      <w:rPr>
        <w:rStyle w:val="Nmerodepgina"/>
        <w:color w:val="333333"/>
      </w:rPr>
      <w:fldChar w:fldCharType="end"/>
    </w:r>
    <w:r w:rsidRPr="001657E9">
      <w:rPr>
        <w:rStyle w:val="Nmerodepgina"/>
        <w:color w:val="333333"/>
      </w:rPr>
      <w:t>/</w:t>
    </w:r>
    <w:r w:rsidR="006E3547">
      <w:fldChar w:fldCharType="begin"/>
    </w:r>
    <w:r w:rsidR="006E3547">
      <w:instrText xml:space="preserve"> NUMPAGES  \* MERGEFORMAT </w:instrText>
    </w:r>
    <w:r w:rsidR="006E3547">
      <w:fldChar w:fldCharType="separate"/>
    </w:r>
    <w:r w:rsidR="004157EF" w:rsidRPr="004157EF">
      <w:rPr>
        <w:rStyle w:val="Nmerodepgina"/>
        <w:noProof/>
        <w:color w:val="333333"/>
      </w:rPr>
      <w:t>3</w:t>
    </w:r>
    <w:r w:rsidR="006E3547">
      <w:rPr>
        <w:rStyle w:val="Nmerodepgina"/>
        <w:noProof/>
        <w:color w:val="333333"/>
      </w:rPr>
      <w:fldChar w:fldCharType="end"/>
    </w:r>
  </w:p>
  <w:p w14:paraId="7B5AB4EF" w14:textId="77777777" w:rsidR="00601A75" w:rsidRPr="001657E9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F7789" w14:textId="77777777" w:rsidR="003B534F" w:rsidRDefault="003B534F">
      <w:r>
        <w:separator/>
      </w:r>
    </w:p>
  </w:footnote>
  <w:footnote w:type="continuationSeparator" w:id="0">
    <w:p w14:paraId="1B328E83" w14:textId="77777777" w:rsidR="003B534F" w:rsidRDefault="003B5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30B05" w14:textId="77777777" w:rsidR="0033168A" w:rsidRDefault="001657E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25A33297" wp14:editId="00D89E41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18CA852D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208B5"/>
    <w:multiLevelType w:val="multilevel"/>
    <w:tmpl w:val="6F2C6B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6C"/>
    <w:rsid w:val="00001988"/>
    <w:rsid w:val="000031F8"/>
    <w:rsid w:val="00026430"/>
    <w:rsid w:val="00030DF5"/>
    <w:rsid w:val="0003615C"/>
    <w:rsid w:val="000376AB"/>
    <w:rsid w:val="00043882"/>
    <w:rsid w:val="00047524"/>
    <w:rsid w:val="00052589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57E9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B534F"/>
    <w:rsid w:val="003D10AB"/>
    <w:rsid w:val="003D4000"/>
    <w:rsid w:val="003F1EFD"/>
    <w:rsid w:val="003F4249"/>
    <w:rsid w:val="00401C75"/>
    <w:rsid w:val="0040761B"/>
    <w:rsid w:val="004157EF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016C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6E4C9B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0DD9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44BB"/>
    <w:rsid w:val="00A962A7"/>
    <w:rsid w:val="00AA08DB"/>
    <w:rsid w:val="00AA2FEA"/>
    <w:rsid w:val="00AA7C22"/>
    <w:rsid w:val="00AB0A73"/>
    <w:rsid w:val="00AB5EB2"/>
    <w:rsid w:val="00AC3839"/>
    <w:rsid w:val="00AE2E8F"/>
    <w:rsid w:val="00AE4DFA"/>
    <w:rsid w:val="00AF5760"/>
    <w:rsid w:val="00AF6352"/>
    <w:rsid w:val="00B05649"/>
    <w:rsid w:val="00B11107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0A33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66A6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0ABB409"/>
  <w15:docId w15:val="{BAF8F7D0-0766-4D25-9217-FCCFBA12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C9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6E4C9B"/>
    <w:pPr>
      <w:ind w:left="3686"/>
    </w:pPr>
  </w:style>
  <w:style w:type="paragraph" w:styleId="Encabezado">
    <w:name w:val="header"/>
    <w:basedOn w:val="Normal"/>
    <w:link w:val="EncabezadoCar"/>
    <w:uiPriority w:val="99"/>
    <w:rsid w:val="006E4C9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E4C9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6E4C9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657E9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657E9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657E9"/>
    <w:rPr>
      <w:rFonts w:cs="Times New Roman"/>
      <w:vertAlign w:val="superscript"/>
    </w:rPr>
  </w:style>
  <w:style w:type="character" w:styleId="Textoennegrita">
    <w:name w:val="Strong"/>
    <w:basedOn w:val="Fuentedeprrafopredeter"/>
    <w:uiPriority w:val="22"/>
    <w:qFormat/>
    <w:rsid w:val="001657E9"/>
    <w:rPr>
      <w:rFonts w:cs="Times New Roman"/>
      <w:b/>
      <w:bCs/>
    </w:rPr>
  </w:style>
  <w:style w:type="character" w:styleId="nfasis">
    <w:name w:val="Emphasis"/>
    <w:basedOn w:val="Fuentedeprrafopredeter"/>
    <w:uiPriority w:val="20"/>
    <w:qFormat/>
    <w:rsid w:val="001657E9"/>
    <w:rPr>
      <w:rFonts w:cs="Times New Roman"/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44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44BB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047524"/>
    <w:pPr>
      <w:spacing w:line="276" w:lineRule="auto"/>
    </w:pPr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arri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F3679-88E5-476F-A2A7-A0BDD6160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457</Words>
  <Characters>2368</Characters>
  <Application>Microsoft Office Word</Application>
  <DocSecurity>0</DocSecurity>
  <Lines>47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cacarrion</dc:creator>
  <cp:lastModifiedBy>RAMIRO AGUSTíN RENDO</cp:lastModifiedBy>
  <cp:revision>2</cp:revision>
  <cp:lastPrinted>2021-02-23T17:44:00Z</cp:lastPrinted>
  <dcterms:created xsi:type="dcterms:W3CDTF">2022-03-04T05:26:00Z</dcterms:created>
  <dcterms:modified xsi:type="dcterms:W3CDTF">2022-03-04T05:26:00Z</dcterms:modified>
</cp:coreProperties>
</file>