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4D1" w:rsidRPr="000C24D1" w:rsidRDefault="000C24D1" w:rsidP="00081FFF">
      <w:pPr>
        <w:rPr>
          <w:lang w:val="es-MX"/>
        </w:rPr>
      </w:pPr>
    </w:p>
    <w:p w:rsidR="000C24D1" w:rsidRPr="000C24D1" w:rsidRDefault="000C24D1" w:rsidP="00081FFF">
      <w:pPr>
        <w:rPr>
          <w:lang w:val="es-MX"/>
        </w:rPr>
      </w:pPr>
    </w:p>
    <w:p w:rsidR="000C24D1" w:rsidRPr="000C24D1" w:rsidRDefault="000C24D1" w:rsidP="00081FFF">
      <w:pPr>
        <w:rPr>
          <w:lang w:val="es-MX"/>
        </w:rPr>
      </w:pPr>
      <w:r w:rsidRPr="000C24D1">
        <w:rPr>
          <w:lang w:val="es-MX"/>
        </w:rPr>
        <w:tab/>
      </w:r>
    </w:p>
    <w:p w:rsidR="000C24D1" w:rsidRPr="000C24D1" w:rsidRDefault="000C24D1" w:rsidP="000C24D1">
      <w:pPr>
        <w:jc w:val="center"/>
        <w:rPr>
          <w:b/>
          <w:lang w:val="es-MX"/>
        </w:rPr>
      </w:pPr>
      <w:bookmarkStart w:id="0" w:name="PDeclaración"/>
      <w:bookmarkEnd w:id="0"/>
      <w:r w:rsidRPr="000C24D1">
        <w:rPr>
          <w:b/>
          <w:lang w:val="es-MX"/>
        </w:rPr>
        <w:t>PROYECTO DE DECLARACIÓN</w:t>
      </w:r>
    </w:p>
    <w:p w:rsidR="000C24D1" w:rsidRPr="000C24D1" w:rsidRDefault="000C24D1" w:rsidP="000C24D1">
      <w:pPr>
        <w:rPr>
          <w:b/>
          <w:lang w:val="es-MX"/>
        </w:rPr>
      </w:pPr>
    </w:p>
    <w:p w:rsidR="000C24D1" w:rsidRPr="000C24D1" w:rsidRDefault="000C24D1" w:rsidP="000C24D1">
      <w:pPr>
        <w:spacing w:line="360" w:lineRule="auto"/>
        <w:rPr>
          <w:lang w:val="es-MX"/>
        </w:rPr>
      </w:pPr>
    </w:p>
    <w:p w:rsidR="000C24D1" w:rsidRPr="004770A8" w:rsidRDefault="000C24D1" w:rsidP="000C24D1">
      <w:pPr>
        <w:spacing w:line="360" w:lineRule="auto"/>
        <w:rPr>
          <w:lang w:val="es-MX"/>
        </w:rPr>
      </w:pPr>
      <w:r w:rsidRPr="004770A8">
        <w:rPr>
          <w:lang w:val="es-MX"/>
        </w:rPr>
        <w:t xml:space="preserve">Declárase de interés de la Legislatura de la Ciudad Autónoma de Buenos Aires  el libro </w:t>
      </w:r>
      <w:r w:rsidRPr="004770A8">
        <w:rPr>
          <w:b/>
          <w:lang w:val="es-MX"/>
        </w:rPr>
        <w:t xml:space="preserve">"Dolarizar - Un camino hacia la estabilidad económica" </w:t>
      </w:r>
      <w:r w:rsidRPr="004770A8">
        <w:rPr>
          <w:lang w:val="es-MX"/>
        </w:rPr>
        <w:t>de Alfredo Romano.</w:t>
      </w: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r w:rsidRPr="004770A8">
        <w:rPr>
          <w:lang w:val="es-MX"/>
        </w:rPr>
        <w:tab/>
        <w:t xml:space="preserve">Señor Presidente: </w:t>
      </w:r>
    </w:p>
    <w:p w:rsidR="000C24D1" w:rsidRPr="004770A8" w:rsidRDefault="000C24D1" w:rsidP="000C24D1">
      <w:pPr>
        <w:spacing w:line="360" w:lineRule="auto"/>
        <w:rPr>
          <w:lang w:val="es-MX"/>
        </w:rPr>
      </w:pPr>
    </w:p>
    <w:p w:rsidR="000C24D1" w:rsidRPr="004770A8" w:rsidRDefault="000C24D1" w:rsidP="000C24D1">
      <w:pPr>
        <w:spacing w:line="360" w:lineRule="auto"/>
        <w:rPr>
          <w:lang w:val="es-MX"/>
        </w:rPr>
      </w:pPr>
      <w:r w:rsidRPr="004770A8">
        <w:rPr>
          <w:lang w:val="es-MX"/>
        </w:rPr>
        <w:t>El libro "Dolarizar. Un camino hacia la estabilidad económica", hace mención haci</w:t>
      </w:r>
      <w:r>
        <w:rPr>
          <w:lang w:val="es-MX"/>
        </w:rPr>
        <w:t>a la debacle económica que ha venido sufriendo</w:t>
      </w:r>
      <w:r w:rsidRPr="004770A8">
        <w:rPr>
          <w:lang w:val="es-MX"/>
        </w:rPr>
        <w:t xml:space="preserve"> la Argentina </w:t>
      </w:r>
      <w:r>
        <w:rPr>
          <w:lang w:val="es-MX"/>
        </w:rPr>
        <w:t>en los últimos cuarenta años</w:t>
      </w:r>
      <w:r w:rsidRPr="004770A8">
        <w:rPr>
          <w:lang w:val="es-MX"/>
        </w:rPr>
        <w:t>.</w:t>
      </w:r>
    </w:p>
    <w:p w:rsidR="000C24D1" w:rsidRPr="004770A8" w:rsidRDefault="000C24D1" w:rsidP="000C24D1">
      <w:pPr>
        <w:spacing w:line="360" w:lineRule="auto"/>
        <w:rPr>
          <w:lang w:val="es-MX"/>
        </w:rPr>
      </w:pPr>
      <w:r w:rsidRPr="004770A8">
        <w:rPr>
          <w:lang w:val="es-MX"/>
        </w:rPr>
        <w:t xml:space="preserve"> </w:t>
      </w:r>
    </w:p>
    <w:p w:rsidR="000C24D1" w:rsidRDefault="000C24D1" w:rsidP="000C24D1">
      <w:pPr>
        <w:spacing w:line="360" w:lineRule="auto"/>
        <w:rPr>
          <w:lang w:val="es-MX"/>
        </w:rPr>
      </w:pPr>
      <w:r w:rsidRPr="004770A8">
        <w:rPr>
          <w:lang w:val="es-MX"/>
        </w:rPr>
        <w:t>Sin embargo, en la última década se han profundizado los problemas</w:t>
      </w:r>
      <w:r>
        <w:rPr>
          <w:lang w:val="es-MX"/>
        </w:rPr>
        <w:t xml:space="preserve"> económicos a causa de la elevada inflación</w:t>
      </w:r>
      <w:r w:rsidRPr="004770A8">
        <w:rPr>
          <w:lang w:val="es-MX"/>
        </w:rPr>
        <w:t xml:space="preserve">, </w:t>
      </w:r>
      <w:r>
        <w:rPr>
          <w:lang w:val="es-MX"/>
        </w:rPr>
        <w:t xml:space="preserve">la </w:t>
      </w:r>
      <w:r w:rsidRPr="004770A8">
        <w:rPr>
          <w:lang w:val="es-MX"/>
        </w:rPr>
        <w:t>devaluación constante de la moneda y el malestar social que proviene de crisis económicas recurrentes</w:t>
      </w:r>
      <w:r>
        <w:rPr>
          <w:lang w:val="es-MX"/>
        </w:rPr>
        <w:t>, el contexto de un clima de pesadumbre y pesimismo que explica la huida de empresas, entre otras cuestiones.</w:t>
      </w:r>
    </w:p>
    <w:p w:rsidR="000C24D1" w:rsidRPr="004770A8" w:rsidRDefault="000C24D1" w:rsidP="000C24D1">
      <w:pPr>
        <w:spacing w:line="360" w:lineRule="auto"/>
        <w:rPr>
          <w:lang w:val="es-MX"/>
        </w:rPr>
      </w:pPr>
    </w:p>
    <w:p w:rsidR="000C24D1" w:rsidRPr="004770A8" w:rsidRDefault="000C24D1" w:rsidP="000C24D1">
      <w:pPr>
        <w:spacing w:line="360" w:lineRule="auto"/>
        <w:rPr>
          <w:szCs w:val="24"/>
        </w:rPr>
      </w:pPr>
      <w:r>
        <w:rPr>
          <w:szCs w:val="24"/>
        </w:rPr>
        <w:t>De acuerdo con el autor, h</w:t>
      </w:r>
      <w:r w:rsidRPr="004770A8">
        <w:rPr>
          <w:szCs w:val="24"/>
        </w:rPr>
        <w:t xml:space="preserve">oy predominan mecanismos de movilidad social descendente: aquella clase media pujante y vigorosa teme ahora caer en la pobreza y no recuperarse más. Más aún, aquel país que recibía millones de inmigrantes de las regiones más diversas y los integraba rápidamente como agentes económicos e incluso también como ciudadanos plenos hoy se está convirtiendo en un país de emigrantes que dejan su hogar, sus afectos y su cultura con tal de lograr un piso mínimo de seguridad material, previsibilidad y tranquilidad.  </w:t>
      </w:r>
    </w:p>
    <w:p w:rsidR="000C24D1" w:rsidRPr="004770A8" w:rsidRDefault="000C24D1" w:rsidP="000C24D1">
      <w:pPr>
        <w:spacing w:line="360" w:lineRule="auto"/>
        <w:rPr>
          <w:szCs w:val="24"/>
        </w:rPr>
      </w:pPr>
    </w:p>
    <w:p w:rsidR="000C24D1" w:rsidRPr="004770A8" w:rsidRDefault="000C24D1" w:rsidP="000C24D1">
      <w:pPr>
        <w:spacing w:line="360" w:lineRule="auto"/>
        <w:rPr>
          <w:szCs w:val="24"/>
        </w:rPr>
      </w:pPr>
      <w:r w:rsidRPr="004770A8">
        <w:rPr>
          <w:szCs w:val="24"/>
        </w:rPr>
        <w:t>¿Qué significa entonces un “cambio de paradigma”? ¿Cómo concretar en la práctica semejante transformación? En primer lugar, es fundamental destacar que, a pesar de la penosa situación actual y de los descomunales problemas que hemos acumulado, un logro para nada menor es que estamos a punto de cumplir cuatro décadas de vida democrática plena. Argentina nunca había alcanzado semejante éxito.</w:t>
      </w:r>
    </w:p>
    <w:p w:rsidR="000C24D1" w:rsidRPr="004770A8" w:rsidRDefault="000C24D1" w:rsidP="000C24D1">
      <w:pPr>
        <w:spacing w:line="360" w:lineRule="auto"/>
        <w:rPr>
          <w:szCs w:val="24"/>
        </w:rPr>
      </w:pPr>
    </w:p>
    <w:p w:rsidR="000C24D1" w:rsidRPr="004770A8" w:rsidRDefault="000C24D1" w:rsidP="000C24D1">
      <w:pPr>
        <w:spacing w:line="360" w:lineRule="auto"/>
        <w:rPr>
          <w:szCs w:val="24"/>
        </w:rPr>
      </w:pPr>
      <w:r w:rsidRPr="004770A8">
        <w:rPr>
          <w:szCs w:val="24"/>
        </w:rPr>
        <w:t>La meta más importante consiste en que este sistema logre alcanzar consensos sobre lo que deberíamos hacer para revertir la frustración imperante: sin acuerdos fundamentales entre los principales actores políticos, económicos y sociales, ningún cambio habrá de perdurar.</w:t>
      </w:r>
    </w:p>
    <w:p w:rsidR="000C24D1" w:rsidRPr="004770A8" w:rsidRDefault="000C24D1" w:rsidP="000C24D1">
      <w:pPr>
        <w:spacing w:line="360" w:lineRule="auto"/>
        <w:rPr>
          <w:szCs w:val="24"/>
        </w:rPr>
      </w:pPr>
    </w:p>
    <w:p w:rsidR="000C24D1" w:rsidRPr="004770A8" w:rsidRDefault="000C24D1" w:rsidP="000C24D1">
      <w:pPr>
        <w:spacing w:line="360" w:lineRule="auto"/>
        <w:rPr>
          <w:szCs w:val="24"/>
        </w:rPr>
      </w:pPr>
      <w:r w:rsidRPr="004770A8">
        <w:rPr>
          <w:szCs w:val="24"/>
        </w:rPr>
        <w:t xml:space="preserve">En segundo lugar, </w:t>
      </w:r>
      <w:r w:rsidR="00151838">
        <w:rPr>
          <w:szCs w:val="24"/>
        </w:rPr>
        <w:t>¿</w:t>
      </w:r>
      <w:r w:rsidRPr="004770A8">
        <w:rPr>
          <w:szCs w:val="24"/>
        </w:rPr>
        <w:t>está la sociedad argentina dispuesta a hacer los sacrificios necesarios para revertir esta inercia destructiva m</w:t>
      </w:r>
      <w:r w:rsidR="00151838">
        <w:rPr>
          <w:szCs w:val="24"/>
        </w:rPr>
        <w:t xml:space="preserve">ediante una política de “shock”? </w:t>
      </w:r>
      <w:r w:rsidRPr="004770A8">
        <w:rPr>
          <w:szCs w:val="24"/>
        </w:rPr>
        <w:t xml:space="preserve">o, en su defecto, </w:t>
      </w:r>
      <w:r>
        <w:rPr>
          <w:szCs w:val="24"/>
        </w:rPr>
        <w:t>¿</w:t>
      </w:r>
      <w:r w:rsidRPr="004770A8">
        <w:rPr>
          <w:szCs w:val="24"/>
        </w:rPr>
        <w:t xml:space="preserve">preferimos el “gradualismo”? ¿Es acaso cierto que avanzar más lento implica menos sacrificio? </w:t>
      </w:r>
    </w:p>
    <w:p w:rsidR="000C24D1" w:rsidRPr="004770A8" w:rsidRDefault="000C24D1" w:rsidP="000C24D1">
      <w:pPr>
        <w:spacing w:line="360" w:lineRule="auto"/>
        <w:rPr>
          <w:szCs w:val="24"/>
        </w:rPr>
      </w:pPr>
      <w:r w:rsidRPr="004770A8">
        <w:rPr>
          <w:szCs w:val="24"/>
        </w:rPr>
        <w:t>Si estuviésemos dispuestos a una gran transformación, a tomar riesgos, a meternos en una dinámica de cambio estructural para integrarnos lo más rápido y mejor posible en la economía global.</w:t>
      </w:r>
    </w:p>
    <w:p w:rsidR="000C24D1" w:rsidRPr="004770A8" w:rsidRDefault="000C24D1" w:rsidP="000C24D1">
      <w:pPr>
        <w:spacing w:line="360" w:lineRule="auto"/>
        <w:rPr>
          <w:szCs w:val="24"/>
        </w:rPr>
      </w:pPr>
    </w:p>
    <w:p w:rsidR="000C24D1" w:rsidRPr="004770A8" w:rsidRDefault="000C24D1" w:rsidP="000C24D1">
      <w:pPr>
        <w:spacing w:line="360" w:lineRule="auto"/>
        <w:rPr>
          <w:szCs w:val="24"/>
        </w:rPr>
      </w:pPr>
      <w:r w:rsidRPr="004770A8">
        <w:rPr>
          <w:szCs w:val="24"/>
        </w:rPr>
        <w:lastRenderedPageBreak/>
        <w:t>Alfredo Romano nos ofrece en este libro una persuasiva alternativa: la dolarización. Se trata de un trabajo muy bien pensado y excelentemente plasmado en un texto que fluye con rapidez y que permite que el lector pueda responder las inevitables preguntas que aparecen ante dicha iniciativa. Entre ellas: ¿es acaso el sistema ideal para Argentina?</w:t>
      </w:r>
    </w:p>
    <w:p w:rsidR="000C24D1" w:rsidRPr="004770A8" w:rsidRDefault="000C24D1" w:rsidP="000C24D1">
      <w:pPr>
        <w:spacing w:line="360" w:lineRule="auto"/>
        <w:rPr>
          <w:szCs w:val="24"/>
        </w:rPr>
      </w:pPr>
    </w:p>
    <w:p w:rsidR="000C24D1" w:rsidRPr="004770A8" w:rsidRDefault="000C24D1" w:rsidP="000C24D1">
      <w:pPr>
        <w:spacing w:line="360" w:lineRule="auto"/>
        <w:rPr>
          <w:szCs w:val="24"/>
        </w:rPr>
      </w:pPr>
      <w:r w:rsidRPr="004770A8">
        <w:rPr>
          <w:szCs w:val="24"/>
        </w:rPr>
        <w:t>El autor responde la mayoría de estos interrogantes. El libro está dividido en dos partes. Comienza con un diagnóstico de “la debacle argentina”, un análisis inclemente y descarnado de este largo período de reversión de nuestro desarrollo económico y social.</w:t>
      </w:r>
    </w:p>
    <w:p w:rsidR="000C24D1" w:rsidRPr="004770A8" w:rsidRDefault="000C24D1" w:rsidP="000C24D1">
      <w:pPr>
        <w:spacing w:line="360" w:lineRule="auto"/>
        <w:rPr>
          <w:szCs w:val="24"/>
        </w:rPr>
      </w:pPr>
    </w:p>
    <w:p w:rsidR="000C24D1" w:rsidRDefault="000C24D1" w:rsidP="000C24D1">
      <w:pPr>
        <w:spacing w:line="360" w:lineRule="auto"/>
        <w:rPr>
          <w:szCs w:val="24"/>
        </w:rPr>
      </w:pPr>
      <w:r w:rsidRPr="004770A8">
        <w:rPr>
          <w:szCs w:val="24"/>
        </w:rPr>
        <w:t>En la segunda parte, el autor despliega su argumento de manera lúcida y persuasiva. Afirma que la dolarización es mucho más que un plan estrictamente monetario, pues obliga también a revisar la cuestión fiscal y sobre todo el papel del Banco Central.</w:t>
      </w:r>
    </w:p>
    <w:p w:rsidR="00151838" w:rsidRPr="004770A8" w:rsidRDefault="00151838" w:rsidP="000C24D1">
      <w:pPr>
        <w:spacing w:line="360" w:lineRule="auto"/>
        <w:rPr>
          <w:szCs w:val="24"/>
        </w:rPr>
      </w:pPr>
    </w:p>
    <w:p w:rsidR="000C24D1" w:rsidRDefault="000C24D1" w:rsidP="000C24D1">
      <w:pPr>
        <w:spacing w:line="360" w:lineRule="auto"/>
        <w:rPr>
          <w:szCs w:val="24"/>
        </w:rPr>
      </w:pPr>
      <w:r w:rsidRPr="004770A8">
        <w:rPr>
          <w:szCs w:val="24"/>
        </w:rPr>
        <w:t>El libro finaliza con una propuesta concreta de cómo dolarizar que sin duda puede servir como borrador conceptual para quien en efecto pretenda avanzar en este sentido.</w:t>
      </w:r>
    </w:p>
    <w:p w:rsidR="00151838" w:rsidRPr="004770A8" w:rsidRDefault="00151838" w:rsidP="000C24D1">
      <w:pPr>
        <w:spacing w:line="360" w:lineRule="auto"/>
        <w:rPr>
          <w:szCs w:val="24"/>
        </w:rPr>
      </w:pPr>
    </w:p>
    <w:p w:rsidR="000C24D1" w:rsidRPr="004770A8" w:rsidRDefault="000C24D1" w:rsidP="000C24D1">
      <w:pPr>
        <w:spacing w:line="360" w:lineRule="auto"/>
        <w:rPr>
          <w:szCs w:val="24"/>
        </w:rPr>
      </w:pPr>
      <w:r w:rsidRPr="004770A8">
        <w:rPr>
          <w:szCs w:val="24"/>
        </w:rPr>
        <w:t>Este libro está destinado a alimentar el debate que el país necesita para salir de su perenne y frustrante crisis. Muchos apuntan al papel del liderazgo en estos contextos críticos. En este sentido, volviendo al punto antes desarrollado, más allá de personas o líderes particulares, mi opinión es que la clave aquí es la conformación de un consenso amplio que amplíe la base de sustentación que requiere un programa de grandes transformaciones más allá de un período de gobierno o mucho más aún de un líder o partido en particular.</w:t>
      </w:r>
    </w:p>
    <w:p w:rsidR="000C24D1" w:rsidRPr="004770A8" w:rsidRDefault="000C24D1" w:rsidP="000C24D1">
      <w:pPr>
        <w:spacing w:line="360" w:lineRule="auto"/>
      </w:pPr>
    </w:p>
    <w:p w:rsidR="000C24D1" w:rsidRPr="004770A8" w:rsidRDefault="000C24D1" w:rsidP="000C24D1">
      <w:pPr>
        <w:spacing w:line="360" w:lineRule="auto"/>
        <w:rPr>
          <w:szCs w:val="24"/>
        </w:rPr>
      </w:pPr>
      <w:r w:rsidRPr="004770A8">
        <w:rPr>
          <w:szCs w:val="24"/>
        </w:rPr>
        <w:t>En particular, es fundamental tener en cuenta que Argentina se ha caracterizado históricamente por tener altos niveles de antinorteamericanismo. Esto no tiene solamente que ver con el auge del populismo a partir de mediados del siglo pasado, sino que incluso antes, y en particular en núcleos de élite, también había un favoritismo hacia otras potencias dominantes los argentinos ya elegimos a la moneda norteamericana para ahorrar, proteger nuestro patrimonio y hacer transacciones de bienes durables, sobre todo propiedades y automotores. Esto no solamente predomina entre los sectores acomodados, sino que permea también en los sectores populares.</w:t>
      </w:r>
    </w:p>
    <w:p w:rsidR="000C24D1" w:rsidRPr="004770A8" w:rsidRDefault="000C24D1" w:rsidP="000C24D1">
      <w:pPr>
        <w:spacing w:line="360" w:lineRule="auto"/>
        <w:rPr>
          <w:szCs w:val="24"/>
        </w:rPr>
      </w:pPr>
    </w:p>
    <w:p w:rsidR="000C24D1" w:rsidRPr="004770A8" w:rsidRDefault="000C24D1" w:rsidP="000C24D1">
      <w:pPr>
        <w:spacing w:line="360" w:lineRule="auto"/>
        <w:rPr>
          <w:szCs w:val="24"/>
        </w:rPr>
      </w:pPr>
      <w:r w:rsidRPr="004770A8">
        <w:rPr>
          <w:szCs w:val="24"/>
        </w:rPr>
        <w:t xml:space="preserve">Es finalmente importante destacar que esta excelente contribución de Alfredo Romano pone de manifiesto que la sociedad civil argentina sigue siendo una fuente inagotable de talento, ideas innovadoras y propuestas provocativas. </w:t>
      </w:r>
    </w:p>
    <w:p w:rsidR="000C24D1" w:rsidRPr="004770A8" w:rsidRDefault="000C24D1" w:rsidP="000C24D1">
      <w:pPr>
        <w:spacing w:line="360" w:lineRule="auto"/>
        <w:rPr>
          <w:szCs w:val="24"/>
        </w:rPr>
      </w:pPr>
    </w:p>
    <w:p w:rsidR="000C24D1" w:rsidRDefault="000C24D1" w:rsidP="000C24D1">
      <w:pPr>
        <w:spacing w:line="360" w:lineRule="auto"/>
        <w:rPr>
          <w:szCs w:val="24"/>
        </w:rPr>
      </w:pPr>
      <w:r w:rsidRPr="004770A8">
        <w:rPr>
          <w:szCs w:val="24"/>
        </w:rPr>
        <w:t xml:space="preserve">A pesar de tantos sinsabores, la Argentina se encuentra metida en un laberinto destructivo aparentemente sin salida, aportes como este constituyen un halo de </w:t>
      </w:r>
      <w:r w:rsidRPr="004770A8">
        <w:rPr>
          <w:szCs w:val="24"/>
        </w:rPr>
        <w:lastRenderedPageBreak/>
        <w:t>esperanza y aire fresco: nos obligan a seguir confiando que tenemos los recursos humanos e intelectuales para revertir esta penosa situación y poner por fin al país en la senda de un desarrollo dinámico, equitativo y sustentable que fortalezca la democracia y garantice la libertad.</w:t>
      </w:r>
    </w:p>
    <w:p w:rsidR="000C24D1" w:rsidRDefault="000C24D1" w:rsidP="000C24D1">
      <w:pPr>
        <w:spacing w:line="360" w:lineRule="auto"/>
        <w:rPr>
          <w:szCs w:val="24"/>
        </w:rPr>
      </w:pPr>
    </w:p>
    <w:p w:rsidR="000C24D1" w:rsidRDefault="000C24D1" w:rsidP="00151838">
      <w:pPr>
        <w:spacing w:line="360" w:lineRule="auto"/>
        <w:rPr>
          <w:szCs w:val="24"/>
        </w:rPr>
      </w:pPr>
      <w:r w:rsidRPr="004770A8">
        <w:rPr>
          <w:b/>
          <w:szCs w:val="24"/>
        </w:rPr>
        <w:t>Alfredo Romano</w:t>
      </w:r>
      <w:r>
        <w:rPr>
          <w:szCs w:val="24"/>
        </w:rPr>
        <w:t xml:space="preserve"> es licenciado en administración de empresas y magister en finanzas por la universidad de San Andrés. Además es Magister en Políticas Públicas por la Universidad de Columbia, EEUU.</w:t>
      </w:r>
    </w:p>
    <w:p w:rsidR="00151838" w:rsidRPr="00151838" w:rsidRDefault="00151838" w:rsidP="00151838">
      <w:pPr>
        <w:spacing w:line="360" w:lineRule="auto"/>
        <w:rPr>
          <w:szCs w:val="24"/>
        </w:rPr>
      </w:pPr>
    </w:p>
    <w:p w:rsidR="000C24D1" w:rsidRPr="004770A8" w:rsidRDefault="000C24D1" w:rsidP="000C24D1">
      <w:pPr>
        <w:shd w:val="clear" w:color="auto" w:fill="FFFFFF"/>
        <w:spacing w:after="240" w:line="360" w:lineRule="auto"/>
        <w:jc w:val="left"/>
        <w:rPr>
          <w:color w:val="000000"/>
          <w:szCs w:val="24"/>
          <w:lang w:val="es-AR" w:eastAsia="es-AR"/>
        </w:rPr>
      </w:pPr>
      <w:r w:rsidRPr="004770A8">
        <w:rPr>
          <w:color w:val="000000"/>
          <w:szCs w:val="24"/>
          <w:lang w:val="es-AR" w:eastAsia="es-AR"/>
        </w:rPr>
        <w:t>Poco antes de graduarse, obtuvo una beca en la prestigiosa escuela de negocios del Wharton School of The University of Pennsylvania en 2010, y luego obtuvo otra beca en la Universidad Alemana Frankfurt School of Finance &amp; Management. Desde 2015, preside Romano Group, firma dedicada a la consultoría económica y financiera, y desde 2019, ejerce como profesor de la Facultad de Ciencias Económicas de la Universidad Austral. También, es director de la diplomatura de Mercado de Capitales de la Universidad Austral.</w:t>
      </w:r>
    </w:p>
    <w:p w:rsidR="000C24D1" w:rsidRPr="004770A8" w:rsidRDefault="000C24D1" w:rsidP="000C24D1">
      <w:pPr>
        <w:shd w:val="clear" w:color="auto" w:fill="FFFFFF"/>
        <w:spacing w:after="240" w:line="360" w:lineRule="auto"/>
        <w:jc w:val="left"/>
        <w:rPr>
          <w:color w:val="000000"/>
          <w:szCs w:val="24"/>
          <w:lang w:val="es-AR" w:eastAsia="es-AR"/>
        </w:rPr>
      </w:pPr>
      <w:r w:rsidRPr="004770A8">
        <w:rPr>
          <w:color w:val="000000"/>
          <w:szCs w:val="24"/>
          <w:lang w:val="es-AR" w:eastAsia="es-AR"/>
        </w:rPr>
        <w:t>En 2013, cofundó la Fundación el Potrero, con el objetivo de fomentar la igualdad de oportunidades de niños alrededor del país. La fundación nació en Troncos del Talar, provincia de Buenos Aires; hoy está presente en nueve distritos de tres provincias: Buenos Aires, Tucumán y Mendoza. Más de 800 niños participan en los distintos programas educativos, deportivos y talleres psicológicos. Cuenta con un equipo interdisciplinario de profesionales y más de 300 voluntarios para brindar un servicio de contención psicológica y de deserción escolar, no solo a los jóvenes que asisten, sino también a sus familiares.</w:t>
      </w:r>
    </w:p>
    <w:p w:rsidR="000C24D1" w:rsidRPr="00CE2FFD" w:rsidRDefault="000C24D1" w:rsidP="000C24D1">
      <w:pPr>
        <w:spacing w:after="200" w:line="360" w:lineRule="auto"/>
        <w:rPr>
          <w:szCs w:val="24"/>
        </w:rPr>
      </w:pPr>
      <w:r w:rsidRPr="00CE2FFD">
        <w:rPr>
          <w:szCs w:val="24"/>
        </w:rPr>
        <w:t>Por todo lo expuesto, solicito a mis pares la aprobación del presente proyecto.</w:t>
      </w:r>
    </w:p>
    <w:p w:rsidR="000C24D1" w:rsidRDefault="000C24D1" w:rsidP="000C24D1">
      <w:pPr>
        <w:rPr>
          <w:szCs w:val="24"/>
        </w:rPr>
      </w:pPr>
    </w:p>
    <w:p w:rsidR="000C24D1" w:rsidRDefault="000C24D1" w:rsidP="000C24D1">
      <w:pPr>
        <w:rPr>
          <w:szCs w:val="24"/>
        </w:rPr>
      </w:pPr>
    </w:p>
    <w:p w:rsidR="000C24D1" w:rsidRPr="00124F86" w:rsidRDefault="000C24D1" w:rsidP="000C24D1">
      <w:pPr>
        <w:rPr>
          <w:szCs w:val="24"/>
        </w:rPr>
      </w:pPr>
    </w:p>
    <w:p w:rsidR="000C24D1" w:rsidRPr="008E5D6E" w:rsidRDefault="000C24D1" w:rsidP="000C24D1"/>
    <w:p w:rsidR="000C24D1" w:rsidRPr="00FB48C7" w:rsidRDefault="000C24D1" w:rsidP="000C24D1">
      <w:pPr>
        <w:rPr>
          <w:lang w:val="es-MX"/>
        </w:rPr>
      </w:pPr>
    </w:p>
    <w:p w:rsidR="000C24D1" w:rsidRPr="00FB48C7" w:rsidRDefault="000C24D1" w:rsidP="000C24D1">
      <w:pPr>
        <w:rPr>
          <w:lang w:val="es-MX"/>
        </w:rPr>
      </w:pPr>
    </w:p>
    <w:p w:rsidR="000C24D1" w:rsidRPr="00FB48C7" w:rsidRDefault="000C24D1" w:rsidP="000C24D1">
      <w:pPr>
        <w:rPr>
          <w:lang w:val="es-MX"/>
        </w:rPr>
      </w:pPr>
    </w:p>
    <w:p w:rsidR="000C24D1" w:rsidRPr="00FB48C7" w:rsidRDefault="000C24D1" w:rsidP="000C24D1">
      <w:pPr>
        <w:rPr>
          <w:lang w:val="es-MX"/>
        </w:rPr>
      </w:pPr>
    </w:p>
    <w:p w:rsidR="000C24D1" w:rsidRPr="00FB48C7" w:rsidRDefault="000C24D1" w:rsidP="000C24D1">
      <w:pPr>
        <w:rPr>
          <w:lang w:val="es-MX"/>
        </w:rPr>
      </w:pPr>
    </w:p>
    <w:p w:rsidR="00AF6352" w:rsidRPr="000C24D1" w:rsidRDefault="00AF6352" w:rsidP="000C24D1">
      <w:pPr>
        <w:rPr>
          <w:lang w:val="es-MX"/>
        </w:rPr>
      </w:pPr>
    </w:p>
    <w:p w:rsidR="00B177FE" w:rsidRPr="000C24D1" w:rsidRDefault="00B177FE" w:rsidP="00081FFF">
      <w:pPr>
        <w:rPr>
          <w:lang w:val="es-MX"/>
        </w:rPr>
      </w:pPr>
    </w:p>
    <w:p w:rsidR="00B177FE" w:rsidRPr="000C24D1" w:rsidRDefault="00B177FE" w:rsidP="00081FFF">
      <w:pPr>
        <w:rPr>
          <w:lang w:val="es-MX"/>
        </w:rPr>
      </w:pPr>
    </w:p>
    <w:p w:rsidR="00AF6352" w:rsidRPr="000C24D1" w:rsidRDefault="00AF6352" w:rsidP="00081FFF">
      <w:pPr>
        <w:rPr>
          <w:lang w:val="es-MX"/>
        </w:rPr>
      </w:pPr>
    </w:p>
    <w:sectPr w:rsidR="00AF6352" w:rsidRPr="000C24D1"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240B" w:rsidRDefault="00C8240B">
      <w:r>
        <w:separator/>
      </w:r>
    </w:p>
  </w:endnote>
  <w:endnote w:type="continuationSeparator" w:id="1">
    <w:p w:rsidR="00C8240B" w:rsidRDefault="00C824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C24D1" w:rsidRDefault="00601A75">
    <w:pPr>
      <w:pStyle w:val="Piedepgina"/>
      <w:rPr>
        <w:color w:val="333333"/>
        <w:sz w:val="20"/>
      </w:rPr>
    </w:pPr>
    <w:bookmarkStart w:id="1" w:name="Proyecto"/>
    <w:bookmarkEnd w:id="1"/>
  </w:p>
  <w:p w:rsidR="00601A75" w:rsidRPr="000C24D1" w:rsidRDefault="00601A75">
    <w:pPr>
      <w:pStyle w:val="Piedepgina"/>
      <w:rPr>
        <w:color w:val="333333"/>
        <w:sz w:val="20"/>
      </w:rPr>
    </w:pPr>
    <w:r w:rsidRPr="000C24D1">
      <w:rPr>
        <w:color w:val="333333"/>
        <w:sz w:val="20"/>
      </w:rPr>
      <w:t xml:space="preserve">Último cambio: </w:t>
    </w:r>
    <w:fldSimple w:instr=" SAVEDATE  \* MERGEFORMAT ">
      <w:r w:rsidR="000F0C98" w:rsidRPr="000F0C98">
        <w:rPr>
          <w:noProof/>
          <w:color w:val="333333"/>
          <w:sz w:val="20"/>
        </w:rPr>
        <w:t>02/03/2022 14:10:00</w:t>
      </w:r>
    </w:fldSimple>
    <w:r w:rsidRPr="000C24D1">
      <w:rPr>
        <w:color w:val="333333"/>
        <w:sz w:val="20"/>
      </w:rPr>
      <w:t xml:space="preserve">  -  Cantidad de caracteres: </w:t>
    </w:r>
    <w:fldSimple w:instr=" NUMCHARS  \* MERGEFORMAT ">
      <w:r w:rsidR="000F0C98" w:rsidRPr="000F0C98">
        <w:rPr>
          <w:noProof/>
          <w:color w:val="333333"/>
          <w:sz w:val="20"/>
        </w:rPr>
        <w:t>5611</w:t>
      </w:r>
    </w:fldSimple>
    <w:r w:rsidRPr="000C24D1">
      <w:rPr>
        <w:color w:val="333333"/>
        <w:sz w:val="20"/>
      </w:rPr>
      <w:t xml:space="preserve"> - Cantidad de palabras: </w:t>
    </w:r>
    <w:fldSimple w:instr=" NUMWORDS  \* MERGEFORMAT ">
      <w:r w:rsidR="000F0C98" w:rsidRPr="000F0C98">
        <w:rPr>
          <w:noProof/>
          <w:color w:val="333333"/>
          <w:sz w:val="20"/>
        </w:rPr>
        <w:t>1032</w:t>
      </w:r>
    </w:fldSimple>
  </w:p>
  <w:p w:rsidR="00601A75" w:rsidRPr="000C24D1" w:rsidRDefault="00601A75" w:rsidP="00B05649">
    <w:pPr>
      <w:pStyle w:val="Piedepgina"/>
      <w:tabs>
        <w:tab w:val="left" w:pos="3565"/>
      </w:tabs>
      <w:rPr>
        <w:rStyle w:val="Nmerodepgina"/>
        <w:color w:val="333333"/>
      </w:rPr>
    </w:pPr>
    <w:r w:rsidRPr="000C24D1">
      <w:rPr>
        <w:color w:val="333333"/>
        <w:sz w:val="20"/>
      </w:rPr>
      <w:tab/>
      <w:t>Pág.</w:t>
    </w:r>
    <w:r w:rsidRPr="000C24D1">
      <w:rPr>
        <w:color w:val="333333"/>
      </w:rPr>
      <w:t xml:space="preserve"> </w:t>
    </w:r>
    <w:r w:rsidR="00397222" w:rsidRPr="000C24D1">
      <w:rPr>
        <w:rStyle w:val="Nmerodepgina"/>
        <w:color w:val="333333"/>
      </w:rPr>
      <w:fldChar w:fldCharType="begin"/>
    </w:r>
    <w:r w:rsidRPr="000C24D1">
      <w:rPr>
        <w:rStyle w:val="Nmerodepgina"/>
        <w:color w:val="333333"/>
      </w:rPr>
      <w:instrText xml:space="preserve"> PAGE </w:instrText>
    </w:r>
    <w:r w:rsidR="00397222" w:rsidRPr="000C24D1">
      <w:rPr>
        <w:rStyle w:val="Nmerodepgina"/>
        <w:color w:val="333333"/>
      </w:rPr>
      <w:fldChar w:fldCharType="separate"/>
    </w:r>
    <w:r w:rsidR="000F0C98">
      <w:rPr>
        <w:rStyle w:val="Nmerodepgina"/>
        <w:noProof/>
        <w:color w:val="333333"/>
      </w:rPr>
      <w:t>4</w:t>
    </w:r>
    <w:r w:rsidR="00397222" w:rsidRPr="000C24D1">
      <w:rPr>
        <w:rStyle w:val="Nmerodepgina"/>
        <w:color w:val="333333"/>
      </w:rPr>
      <w:fldChar w:fldCharType="end"/>
    </w:r>
    <w:r w:rsidRPr="000C24D1">
      <w:rPr>
        <w:rStyle w:val="Nmerodepgina"/>
        <w:color w:val="333333"/>
      </w:rPr>
      <w:t>/</w:t>
    </w:r>
    <w:fldSimple w:instr=" NUMPAGES  \* MERGEFORMAT ">
      <w:r w:rsidR="000F0C98" w:rsidRPr="000F0C98">
        <w:rPr>
          <w:rStyle w:val="Nmerodepgina"/>
          <w:noProof/>
          <w:color w:val="333333"/>
        </w:rPr>
        <w:t>4</w:t>
      </w:r>
    </w:fldSimple>
    <w:r w:rsidRPr="000C24D1">
      <w:rPr>
        <w:rStyle w:val="Nmerodepgina"/>
        <w:color w:val="333333"/>
      </w:rPr>
      <w:t xml:space="preserve"> </w:t>
    </w:r>
  </w:p>
  <w:p w:rsidR="00601A75" w:rsidRPr="000C24D1"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240B" w:rsidRDefault="00C8240B">
      <w:r>
        <w:separator/>
      </w:r>
    </w:p>
  </w:footnote>
  <w:footnote w:type="continuationSeparator" w:id="1">
    <w:p w:rsidR="00C8240B" w:rsidRDefault="00C824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51838"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151838"/>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24D1"/>
    <w:rsid w:val="000D1497"/>
    <w:rsid w:val="000D2860"/>
    <w:rsid w:val="000D6C54"/>
    <w:rsid w:val="000E3949"/>
    <w:rsid w:val="000F0C98"/>
    <w:rsid w:val="000F74CB"/>
    <w:rsid w:val="000F7E30"/>
    <w:rsid w:val="00103C6B"/>
    <w:rsid w:val="00104335"/>
    <w:rsid w:val="00127D10"/>
    <w:rsid w:val="00136787"/>
    <w:rsid w:val="00145948"/>
    <w:rsid w:val="0015183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97222"/>
    <w:rsid w:val="003A7311"/>
    <w:rsid w:val="003B471C"/>
    <w:rsid w:val="003D10AB"/>
    <w:rsid w:val="003D4000"/>
    <w:rsid w:val="003F1EFD"/>
    <w:rsid w:val="003F4249"/>
    <w:rsid w:val="00401C75"/>
    <w:rsid w:val="0040761B"/>
    <w:rsid w:val="004205F3"/>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0F23"/>
    <w:rsid w:val="008C4AC3"/>
    <w:rsid w:val="00906685"/>
    <w:rsid w:val="00910E0F"/>
    <w:rsid w:val="0091690E"/>
    <w:rsid w:val="00947238"/>
    <w:rsid w:val="009624FC"/>
    <w:rsid w:val="0096461D"/>
    <w:rsid w:val="009953AF"/>
    <w:rsid w:val="00996E34"/>
    <w:rsid w:val="009A6E2B"/>
    <w:rsid w:val="009B4FAC"/>
    <w:rsid w:val="009C20D3"/>
    <w:rsid w:val="009E53C2"/>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240B"/>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A5B0F"/>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5F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205F3"/>
    <w:pPr>
      <w:ind w:left="3686"/>
    </w:pPr>
  </w:style>
  <w:style w:type="paragraph" w:styleId="Encabezado">
    <w:name w:val="header"/>
    <w:basedOn w:val="Normal"/>
    <w:link w:val="EncabezadoCar"/>
    <w:uiPriority w:val="99"/>
    <w:rsid w:val="004205F3"/>
    <w:pPr>
      <w:tabs>
        <w:tab w:val="center" w:pos="4419"/>
        <w:tab w:val="right" w:pos="8838"/>
      </w:tabs>
    </w:pPr>
  </w:style>
  <w:style w:type="paragraph" w:styleId="Piedepgina">
    <w:name w:val="footer"/>
    <w:basedOn w:val="Normal"/>
    <w:rsid w:val="004205F3"/>
    <w:pPr>
      <w:tabs>
        <w:tab w:val="center" w:pos="4419"/>
        <w:tab w:val="right" w:pos="8838"/>
      </w:tabs>
    </w:pPr>
  </w:style>
  <w:style w:type="character" w:styleId="Nmerodepgina">
    <w:name w:val="page number"/>
    <w:basedOn w:val="Fuentedeprrafopredeter"/>
    <w:rsid w:val="004205F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8C0F23"/>
    <w:rPr>
      <w:rFonts w:ascii="Tahoma" w:hAnsi="Tahoma" w:cs="Tahoma"/>
      <w:sz w:val="16"/>
      <w:szCs w:val="16"/>
    </w:rPr>
  </w:style>
  <w:style w:type="character" w:customStyle="1" w:styleId="TextodegloboCar">
    <w:name w:val="Texto de globo Car"/>
    <w:basedOn w:val="Fuentedeprrafopredeter"/>
    <w:link w:val="Textodeglobo"/>
    <w:uiPriority w:val="99"/>
    <w:semiHidden/>
    <w:rsid w:val="008C0F23"/>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BC2193-B044-489B-8C21-7820F7483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4</Pages>
  <Words>1032</Words>
  <Characters>5611</Characters>
  <Application>Microsoft Office Word</Application>
  <DocSecurity>0</DocSecurity>
  <Lines>155</Lines>
  <Paragraphs>22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3</cp:revision>
  <cp:lastPrinted>2022-03-02T17:09:00Z</cp:lastPrinted>
  <dcterms:created xsi:type="dcterms:W3CDTF">2022-03-02T17:10:00Z</dcterms:created>
  <dcterms:modified xsi:type="dcterms:W3CDTF">2022-03-04T17:02:00Z</dcterms:modified>
</cp:coreProperties>
</file>