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C46" w:rsidRPr="005B2C46" w:rsidRDefault="005B2C46" w:rsidP="00081FFF">
      <w:pPr>
        <w:rPr>
          <w:lang w:val="es-MX"/>
        </w:rPr>
      </w:pPr>
    </w:p>
    <w:p w:rsidR="005B2C46" w:rsidRPr="005B2C46" w:rsidRDefault="005B2C46" w:rsidP="00081FFF">
      <w:pPr>
        <w:rPr>
          <w:lang w:val="es-MX"/>
        </w:rPr>
      </w:pPr>
    </w:p>
    <w:p w:rsidR="005B2C46" w:rsidRPr="005B2C46" w:rsidRDefault="005B2C46" w:rsidP="00081FFF">
      <w:pPr>
        <w:rPr>
          <w:lang w:val="es-MX"/>
        </w:rPr>
      </w:pPr>
      <w:r w:rsidRPr="005B2C46">
        <w:rPr>
          <w:lang w:val="es-MX"/>
        </w:rPr>
        <w:tab/>
      </w:r>
    </w:p>
    <w:p w:rsidR="005B2C46" w:rsidRPr="005B2C46" w:rsidRDefault="005B2C46" w:rsidP="005B2C46">
      <w:pPr>
        <w:jc w:val="center"/>
        <w:rPr>
          <w:b/>
          <w:lang w:val="es-MX"/>
        </w:rPr>
      </w:pPr>
      <w:bookmarkStart w:id="0" w:name="PDeclaración"/>
      <w:bookmarkEnd w:id="0"/>
      <w:r w:rsidRPr="005B2C46">
        <w:rPr>
          <w:b/>
          <w:lang w:val="es-MX"/>
        </w:rPr>
        <w:t>PROYECTO DE DECLARACIÓN</w:t>
      </w:r>
    </w:p>
    <w:p w:rsidR="005B2C46" w:rsidRPr="005B2C46" w:rsidRDefault="005B2C46" w:rsidP="005B2C46">
      <w:pPr>
        <w:rPr>
          <w:b/>
          <w:lang w:val="es-MX"/>
        </w:rPr>
      </w:pPr>
    </w:p>
    <w:p w:rsidR="005B2C46" w:rsidRPr="005B2C46" w:rsidRDefault="005B2C46" w:rsidP="005B2C46">
      <w:pPr>
        <w:rPr>
          <w:lang w:val="es-MX"/>
        </w:rPr>
      </w:pPr>
    </w:p>
    <w:p w:rsidR="005B2C46" w:rsidRDefault="005B2C46" w:rsidP="005B2C46"/>
    <w:p w:rsidR="005B2C46" w:rsidRDefault="006B63B7" w:rsidP="0051012B">
      <w:pPr>
        <w:ind w:firstLine="708"/>
      </w:pPr>
      <w:r>
        <w:t xml:space="preserve">La Legislatura de la Ciudad Autónoma de Buenos Aires declara </w:t>
      </w:r>
      <w:r w:rsidR="005B2C46">
        <w:t>Personalidad Destacada en el ámbito de las Ciencias Médicas a la Dra. Irene María Rita Altuna.</w:t>
      </w:r>
    </w:p>
    <w:p w:rsidR="005B2C46" w:rsidRDefault="005B2C46" w:rsidP="005B2C46"/>
    <w:p w:rsidR="005B2C46" w:rsidRDefault="005B2C46" w:rsidP="005B2C46">
      <w:pPr>
        <w:spacing w:after="200" w:line="276" w:lineRule="auto"/>
        <w:jc w:val="left"/>
      </w:pPr>
      <w:r>
        <w:br w:type="page"/>
      </w:r>
    </w:p>
    <w:p w:rsidR="005B2C46" w:rsidRPr="00583916" w:rsidRDefault="005B2C46" w:rsidP="005B2C46">
      <w:pPr>
        <w:rPr>
          <w:b/>
        </w:rPr>
      </w:pPr>
      <w:r w:rsidRPr="00583916">
        <w:rPr>
          <w:b/>
        </w:rPr>
        <w:lastRenderedPageBreak/>
        <w:t>FUNDAMENTOS</w:t>
      </w:r>
    </w:p>
    <w:p w:rsidR="005B2C46" w:rsidRDefault="005B2C46" w:rsidP="005B2C46"/>
    <w:p w:rsidR="005B2C46" w:rsidRDefault="005B2C46" w:rsidP="005B2C46">
      <w:r>
        <w:t>Señor Presidente:</w:t>
      </w:r>
    </w:p>
    <w:p w:rsidR="005B2C46" w:rsidRDefault="005B2C46" w:rsidP="005B2C46"/>
    <w:p w:rsidR="005B2C46" w:rsidRDefault="005B2C46" w:rsidP="00B54DA5">
      <w:pPr>
        <w:ind w:firstLine="708"/>
      </w:pPr>
      <w:r>
        <w:t>A través del presente proyecto de declaración se propone destacar a la Dra. Irene María Rita Altuna en el ámbito de las Ciencias Médicas, por su extensa preparación a</w:t>
      </w:r>
      <w:r w:rsidR="00621F67">
        <w:t>cadémica, sus especializaciones y</w:t>
      </w:r>
      <w:r>
        <w:t xml:space="preserve"> su labor desarrollada en el campo de la cirugía en la Ciu</w:t>
      </w:r>
      <w:r w:rsidR="00760FE1">
        <w:t xml:space="preserve">dad de Buenos Aires, </w:t>
      </w:r>
      <w:r>
        <w:t xml:space="preserve"> recalcando su aporte en materia de género asociado al campo quirúrgico. </w:t>
      </w:r>
    </w:p>
    <w:p w:rsidR="005B2C46" w:rsidRDefault="005B2C46" w:rsidP="005B2C46"/>
    <w:p w:rsidR="00621F67" w:rsidRDefault="005B2C46" w:rsidP="00B54DA5">
      <w:pPr>
        <w:ind w:firstLine="708"/>
      </w:pPr>
      <w:r>
        <w:t xml:space="preserve">La Dra. Irene María Rita Altuna nació el 28 de febrero de 1949 en la Ciudad de Buenos Aires. </w:t>
      </w:r>
      <w:r w:rsidR="00663994">
        <w:t>Años más tarde l</w:t>
      </w:r>
      <w:r w:rsidR="00760FE1">
        <w:t xml:space="preserve">levó a cabo sus estudios de grado en la Facultad de Medicina de la Universidad del Salvador, donde </w:t>
      </w:r>
      <w:r>
        <w:t>recibió su título de Médica</w:t>
      </w:r>
      <w:r w:rsidR="00760FE1">
        <w:t xml:space="preserve"> en el año 1975,</w:t>
      </w:r>
      <w:r>
        <w:t xml:space="preserve"> acompañado </w:t>
      </w:r>
      <w:r w:rsidR="00760FE1">
        <w:t xml:space="preserve">luego </w:t>
      </w:r>
      <w:r>
        <w:t>por un Diploma de Honor</w:t>
      </w:r>
      <w:r w:rsidR="00663994">
        <w:t>,</w:t>
      </w:r>
      <w:r w:rsidR="00760FE1">
        <w:t xml:space="preserve"> en el año 1976</w:t>
      </w:r>
      <w:r>
        <w:t xml:space="preserve">. </w:t>
      </w:r>
    </w:p>
    <w:p w:rsidR="00621F67" w:rsidRDefault="00621F67" w:rsidP="005B2C46"/>
    <w:p w:rsidR="00621F67" w:rsidRDefault="005B2C46" w:rsidP="00B54DA5">
      <w:pPr>
        <w:ind w:firstLine="708"/>
      </w:pPr>
      <w:r>
        <w:t xml:space="preserve">Al finalizar sus estudios universitarios, entre los años 1976 y 1981, llevó a cabo </w:t>
      </w:r>
      <w:r w:rsidR="000B1F94">
        <w:t xml:space="preserve">su residencia medica en Cirugía Oncológica en </w:t>
      </w:r>
      <w:r w:rsidR="000B1F94">
        <w:rPr>
          <w:lang w:val="es-AR"/>
        </w:rPr>
        <w:t>Instituto de Oncología “Angel M. Roffo y</w:t>
      </w:r>
      <w:r w:rsidR="000B1F94">
        <w:t xml:space="preserve"> </w:t>
      </w:r>
      <w:r>
        <w:t>su residencia médica</w:t>
      </w:r>
      <w:r w:rsidR="00663994">
        <w:t xml:space="preserve"> en Cirugía General </w:t>
      </w:r>
      <w:r w:rsidR="000B1F94">
        <w:t xml:space="preserve">en el Hospital Interzonal de Agudos Eva Perón, donde </w:t>
      </w:r>
      <w:r w:rsidR="00663994">
        <w:t>trabajó</w:t>
      </w:r>
      <w:r w:rsidR="00D209A4">
        <w:t xml:space="preserve">, en simultáneo, </w:t>
      </w:r>
      <w:r>
        <w:t xml:space="preserve">como Jefa de Residentes en la especialidad de Clínica Quirúrgica. </w:t>
      </w:r>
      <w:r w:rsidR="00663994">
        <w:t>Posteriormente, e</w:t>
      </w:r>
      <w:r w:rsidR="002A35C7">
        <w:t xml:space="preserve">n el año </w:t>
      </w:r>
      <w:r w:rsidR="002A35C7" w:rsidRPr="000D3F91">
        <w:t>19</w:t>
      </w:r>
      <w:r w:rsidR="000D3F91" w:rsidRPr="000D3F91">
        <w:t>98</w:t>
      </w:r>
      <w:r w:rsidRPr="000D3F91">
        <w:t xml:space="preserve"> </w:t>
      </w:r>
      <w:r>
        <w:t xml:space="preserve">recibió el título de Doctora en Medicina, otorgado por la Facultad de Medicina de la Universidad de Buenos Aires. </w:t>
      </w:r>
    </w:p>
    <w:p w:rsidR="00621F67" w:rsidRDefault="00621F67" w:rsidP="005B2C46"/>
    <w:p w:rsidR="005B2C46" w:rsidRDefault="00621F67" w:rsidP="00D209A4">
      <w:pPr>
        <w:ind w:firstLine="708"/>
      </w:pPr>
      <w:r>
        <w:t>A lo largo de su carrera la Dra. Altuna realizó numerosas especializaciones, entre ellas: Cirugía General, Cirugía Laparoscópica, Gastroenterología, Jerarquización en Clínica Quir</w:t>
      </w:r>
      <w:r w:rsidR="00760FE1">
        <w:t xml:space="preserve">úrgica y Especialista consultora en Clínica Quirúrgica. </w:t>
      </w:r>
      <w:r w:rsidR="00412D86">
        <w:t>En el</w:t>
      </w:r>
      <w:r w:rsidR="005B2C46">
        <w:t xml:space="preserve"> año 2012 </w:t>
      </w:r>
      <w:r w:rsidR="00412D86">
        <w:t xml:space="preserve">le otorgaron el cargo de </w:t>
      </w:r>
      <w:r w:rsidR="005B2C46">
        <w:t>Profesora Regular Adjunta en el Departamento de Cirugía, asignatura Cirugía General,  de la Facultad de Medicina de l</w:t>
      </w:r>
      <w:r w:rsidR="00412D86">
        <w:t>a Universidad de Buenos Aires, puesto</w:t>
      </w:r>
      <w:r w:rsidR="005B2C46">
        <w:t xml:space="preserve"> que mantiene hasta la actualidad.</w:t>
      </w:r>
    </w:p>
    <w:p w:rsidR="005B2C46" w:rsidRDefault="005B2C46" w:rsidP="005B2C46"/>
    <w:p w:rsidR="005B2C46" w:rsidRPr="0030362F" w:rsidRDefault="006B63B7" w:rsidP="00B54DA5">
      <w:pPr>
        <w:ind w:firstLine="360"/>
        <w:rPr>
          <w:lang w:val="es-AR"/>
        </w:rPr>
      </w:pPr>
      <w:r w:rsidRPr="006B63B7">
        <w:rPr>
          <w:lang w:val="es-AR"/>
        </w:rPr>
        <w:t xml:space="preserve">A partir de los conocimientos adquiridos, </w:t>
      </w:r>
      <w:r>
        <w:rPr>
          <w:lang w:val="es-AR"/>
        </w:rPr>
        <w:t>la Dra. Altuna</w:t>
      </w:r>
      <w:r w:rsidRPr="006B63B7">
        <w:rPr>
          <w:lang w:val="es-AR"/>
        </w:rPr>
        <w:t>, ha contribuido al campo de la medicina desarrollando exhaustivas investigaciones en el área. Lleva m</w:t>
      </w:r>
      <w:r>
        <w:rPr>
          <w:lang w:val="es-AR"/>
        </w:rPr>
        <w:t>ás de 52</w:t>
      </w:r>
      <w:r w:rsidRPr="006B63B7">
        <w:rPr>
          <w:lang w:val="es-AR"/>
        </w:rPr>
        <w:t xml:space="preserve"> trabajos publicados en distintas revistas científicas</w:t>
      </w:r>
      <w:r>
        <w:rPr>
          <w:lang w:val="es-AR"/>
        </w:rPr>
        <w:t>, nacionales e internacionales.</w:t>
      </w:r>
      <w:r w:rsidR="0030362F">
        <w:rPr>
          <w:lang w:val="es-AR"/>
        </w:rPr>
        <w:t xml:space="preserve"> E</w:t>
      </w:r>
      <w:r w:rsidR="00F73E48">
        <w:rPr>
          <w:lang w:val="es-AR"/>
        </w:rPr>
        <w:t xml:space="preserve">scribió </w:t>
      </w:r>
      <w:r w:rsidR="0030362F">
        <w:rPr>
          <w:lang w:val="es-AR"/>
        </w:rPr>
        <w:t xml:space="preserve">también varios </w:t>
      </w:r>
      <w:r w:rsidR="00F73E48">
        <w:rPr>
          <w:lang w:val="es-AR"/>
        </w:rPr>
        <w:t>capítulos de libros</w:t>
      </w:r>
      <w:r w:rsidR="0030362F">
        <w:rPr>
          <w:lang w:val="es-AR"/>
        </w:rPr>
        <w:t>,</w:t>
      </w:r>
      <w:r w:rsidR="00F73E48">
        <w:rPr>
          <w:lang w:val="es-AR"/>
        </w:rPr>
        <w:t xml:space="preserve"> </w:t>
      </w:r>
      <w:r>
        <w:t>entre ello</w:t>
      </w:r>
      <w:r w:rsidR="0030362F">
        <w:t>s</w:t>
      </w:r>
      <w:r w:rsidR="005B2C46">
        <w:t>:</w:t>
      </w:r>
    </w:p>
    <w:p w:rsidR="005B2C46" w:rsidRDefault="005B2C46" w:rsidP="005B2C46">
      <w:pPr>
        <w:rPr>
          <w:bCs/>
          <w:lang w:val="es-ES"/>
        </w:rPr>
      </w:pPr>
    </w:p>
    <w:p w:rsidR="005B2C46" w:rsidRDefault="005B2C46" w:rsidP="005B2C46">
      <w:pPr>
        <w:pStyle w:val="Prrafodelista"/>
        <w:numPr>
          <w:ilvl w:val="0"/>
          <w:numId w:val="1"/>
        </w:numPr>
        <w:rPr>
          <w:iCs/>
          <w:lang w:val="es-ES"/>
        </w:rPr>
      </w:pPr>
      <w:r>
        <w:rPr>
          <w:bCs/>
          <w:lang w:val="es-ES"/>
        </w:rPr>
        <w:t xml:space="preserve">Autora del capítulo: </w:t>
      </w:r>
      <w:r>
        <w:rPr>
          <w:b/>
          <w:i/>
          <w:iCs/>
          <w:lang w:val="es-ES"/>
        </w:rPr>
        <w:t xml:space="preserve">“Cáncer Gástrico” </w:t>
      </w:r>
      <w:r>
        <w:rPr>
          <w:iCs/>
          <w:lang w:val="es-ES"/>
        </w:rPr>
        <w:t>del Libro de Cirugía para Pre-grado (Departamento de Cirugía UBA) .Editorial Panamericana - 1ª edición: Noviembre del 2013-.</w:t>
      </w:r>
    </w:p>
    <w:p w:rsidR="005B2C46" w:rsidRDefault="005B2C46" w:rsidP="005B2C46">
      <w:pPr>
        <w:rPr>
          <w:iCs/>
          <w:lang w:val="es-ES"/>
        </w:rPr>
      </w:pPr>
    </w:p>
    <w:p w:rsidR="005B2C46" w:rsidRDefault="005B2C46" w:rsidP="005B2C46">
      <w:pPr>
        <w:pStyle w:val="Prrafodelista"/>
        <w:numPr>
          <w:ilvl w:val="0"/>
          <w:numId w:val="1"/>
        </w:numPr>
        <w:rPr>
          <w:iCs/>
          <w:lang w:val="es-ES"/>
        </w:rPr>
      </w:pPr>
      <w:r>
        <w:rPr>
          <w:iCs/>
          <w:lang w:val="es-ES"/>
        </w:rPr>
        <w:t xml:space="preserve">Coordinadora de la Sección IV </w:t>
      </w:r>
      <w:r>
        <w:rPr>
          <w:b/>
          <w:i/>
          <w:iCs/>
          <w:lang w:val="es-ES"/>
        </w:rPr>
        <w:t xml:space="preserve">“Piel y Cabeza y Cuello” </w:t>
      </w:r>
      <w:r>
        <w:rPr>
          <w:iCs/>
          <w:lang w:val="es-ES"/>
        </w:rPr>
        <w:t>del Libro de Cirugía para Pre-grado (Departamento de Cirugía UBA) .Editorial Panamericana- 1ª edición: Noviembre del 2013-.</w:t>
      </w:r>
    </w:p>
    <w:p w:rsidR="005B2C46" w:rsidRDefault="005B2C46" w:rsidP="005B2C46">
      <w:pPr>
        <w:rPr>
          <w:iCs/>
          <w:lang w:val="es-ES"/>
        </w:rPr>
      </w:pPr>
    </w:p>
    <w:p w:rsidR="005B2C46" w:rsidRDefault="005B2C46" w:rsidP="005B2C46">
      <w:pPr>
        <w:pStyle w:val="Prrafodelista"/>
        <w:numPr>
          <w:ilvl w:val="0"/>
          <w:numId w:val="1"/>
        </w:numPr>
        <w:rPr>
          <w:iCs/>
          <w:lang w:val="es-ES"/>
        </w:rPr>
      </w:pPr>
      <w:r>
        <w:rPr>
          <w:iCs/>
          <w:lang w:val="es-ES"/>
        </w:rPr>
        <w:t xml:space="preserve">Coordinadora de la Sección XI </w:t>
      </w:r>
      <w:r>
        <w:rPr>
          <w:b/>
          <w:i/>
          <w:iCs/>
          <w:lang w:val="es-ES"/>
        </w:rPr>
        <w:t xml:space="preserve">“Grandes Síndromes Agudos” </w:t>
      </w:r>
      <w:r>
        <w:rPr>
          <w:iCs/>
          <w:lang w:val="es-ES"/>
        </w:rPr>
        <w:t>del Libro de Cirugía para Pre-grado (Departamento de Cirugía UBA) .Editorial Panamericana- 1ª edición: Noviembre del 2013-.</w:t>
      </w:r>
    </w:p>
    <w:p w:rsidR="005B2C46" w:rsidRDefault="005B2C46" w:rsidP="005B2C46">
      <w:pPr>
        <w:rPr>
          <w:iCs/>
          <w:lang w:val="es-ES"/>
        </w:rPr>
      </w:pPr>
    </w:p>
    <w:p w:rsidR="005B2C46" w:rsidRDefault="005B2C46" w:rsidP="005B2C46">
      <w:pPr>
        <w:pStyle w:val="Prrafodelista"/>
        <w:numPr>
          <w:ilvl w:val="0"/>
          <w:numId w:val="1"/>
        </w:numPr>
        <w:rPr>
          <w:iCs/>
          <w:lang w:val="es-ES"/>
        </w:rPr>
      </w:pPr>
      <w:r>
        <w:rPr>
          <w:iCs/>
          <w:lang w:val="es-ES"/>
        </w:rPr>
        <w:t xml:space="preserve">Coordinadora de la Sección XII </w:t>
      </w:r>
      <w:r>
        <w:rPr>
          <w:b/>
          <w:i/>
          <w:iCs/>
          <w:lang w:val="es-ES"/>
        </w:rPr>
        <w:t xml:space="preserve">“Nociones generales de Temas Quirúrgicos” </w:t>
      </w:r>
      <w:r>
        <w:rPr>
          <w:iCs/>
          <w:lang w:val="es-ES"/>
        </w:rPr>
        <w:t>del Libro de Cirugía para Pre-grado (Departamento de Cirugía UBA) .Editorial Panamericana -1ª edición: Noviembre del 2013-.</w:t>
      </w:r>
    </w:p>
    <w:p w:rsidR="005B2C46" w:rsidRDefault="005B2C46" w:rsidP="005B2C46">
      <w:pPr>
        <w:ind w:left="360"/>
        <w:jc w:val="left"/>
        <w:rPr>
          <w:iCs/>
          <w:lang w:val="es-ES"/>
        </w:rPr>
      </w:pPr>
    </w:p>
    <w:p w:rsidR="0030362F" w:rsidRDefault="00B54DA5" w:rsidP="009D4499">
      <w:pPr>
        <w:tabs>
          <w:tab w:val="num" w:pos="1920"/>
        </w:tabs>
        <w:rPr>
          <w:iCs/>
          <w:lang w:val="es-ES"/>
        </w:rPr>
      </w:pPr>
      <w:r>
        <w:rPr>
          <w:iCs/>
          <w:lang w:val="es-ES"/>
        </w:rPr>
        <w:tab/>
      </w:r>
      <w:r w:rsidR="0030362F">
        <w:rPr>
          <w:iCs/>
          <w:lang w:val="es-ES"/>
        </w:rPr>
        <w:t>Cabe destacar además su participación en distintas asociaciones nacionales e internacionales</w:t>
      </w:r>
      <w:r w:rsidR="009D4499">
        <w:rPr>
          <w:iCs/>
          <w:lang w:val="es-ES"/>
        </w:rPr>
        <w:t xml:space="preserve"> del campo de la cirugía. Fue Miembro Titular de la Asociación Argentina de Cirugía (AAC) y de la Sociedad Internacional de Cirugía Laparoscópica, Vocal de  la Subcomisión de Admisión e Ingreso del Comité del Colegio de Cirujanos, Coordinadora y Vocal de la Comisión de médicas Argentinas (AAC), Miembro del Comité de Cirugía Laparoscópica y Miniinvasiva (AAC), </w:t>
      </w:r>
      <w:r w:rsidR="00D209A4">
        <w:rPr>
          <w:iCs/>
          <w:lang w:val="es-ES"/>
        </w:rPr>
        <w:t>Miembro Honorario</w:t>
      </w:r>
      <w:r w:rsidR="009D4499">
        <w:rPr>
          <w:iCs/>
          <w:lang w:val="es-ES"/>
        </w:rPr>
        <w:t xml:space="preserve"> de la Asociación Civil Cirujanas Argentinas, entre otras.</w:t>
      </w:r>
    </w:p>
    <w:p w:rsidR="0030362F" w:rsidRDefault="0030362F" w:rsidP="009D4499">
      <w:pPr>
        <w:tabs>
          <w:tab w:val="num" w:pos="1920"/>
        </w:tabs>
        <w:rPr>
          <w:iCs/>
          <w:lang w:val="es-ES"/>
        </w:rPr>
      </w:pPr>
    </w:p>
    <w:p w:rsidR="00683244" w:rsidRDefault="005B2C46" w:rsidP="00B54DA5">
      <w:pPr>
        <w:ind w:firstLine="708"/>
        <w:rPr>
          <w:iCs/>
          <w:lang w:val="es-ES"/>
        </w:rPr>
      </w:pPr>
      <w:r>
        <w:rPr>
          <w:iCs/>
          <w:lang w:val="es-ES"/>
        </w:rPr>
        <w:lastRenderedPageBreak/>
        <w:t>En el año 2021, en éste Palacio Legislativo y a través de un proyecto de mi autoría, se declaró de Interés Social a la Asocia</w:t>
      </w:r>
      <w:r w:rsidR="00FD43D9">
        <w:rPr>
          <w:iCs/>
          <w:lang w:val="es-ES"/>
        </w:rPr>
        <w:t>ción Civil Cirujanas Argentinas</w:t>
      </w:r>
      <w:r w:rsidR="00683244">
        <w:rPr>
          <w:iCs/>
          <w:lang w:val="es-ES"/>
        </w:rPr>
        <w:t>,</w:t>
      </w:r>
      <w:r w:rsidR="00FD43D9">
        <w:rPr>
          <w:iCs/>
          <w:lang w:val="es-ES"/>
        </w:rPr>
        <w:t xml:space="preserve"> </w:t>
      </w:r>
      <w:r>
        <w:rPr>
          <w:iCs/>
          <w:lang w:val="es-ES"/>
        </w:rPr>
        <w:t>donde es miembro hono</w:t>
      </w:r>
      <w:r w:rsidR="00683244">
        <w:rPr>
          <w:iCs/>
          <w:lang w:val="es-ES"/>
        </w:rPr>
        <w:t>rario</w:t>
      </w:r>
      <w:r>
        <w:rPr>
          <w:iCs/>
          <w:lang w:val="es-ES"/>
        </w:rPr>
        <w:t xml:space="preserve"> la Dra. Irene Altuna. En su intervención, en el acto de entrega de diploma</w:t>
      </w:r>
      <w:r w:rsidR="00FD43D9">
        <w:rPr>
          <w:iCs/>
          <w:lang w:val="es-ES"/>
        </w:rPr>
        <w:t>s</w:t>
      </w:r>
      <w:r>
        <w:rPr>
          <w:iCs/>
          <w:lang w:val="es-ES"/>
        </w:rPr>
        <w:t>, la doctora</w:t>
      </w:r>
      <w:r w:rsidR="00683244">
        <w:rPr>
          <w:iCs/>
          <w:lang w:val="es-ES"/>
        </w:rPr>
        <w:t xml:space="preserve"> expuso sobre las múltiples situaciones de desigualdad</w:t>
      </w:r>
      <w:r w:rsidR="002A359F">
        <w:rPr>
          <w:iCs/>
          <w:lang w:val="es-ES"/>
        </w:rPr>
        <w:t xml:space="preserve"> académicas y laborales</w:t>
      </w:r>
      <w:r w:rsidR="00683244">
        <w:rPr>
          <w:iCs/>
          <w:lang w:val="es-ES"/>
        </w:rPr>
        <w:t xml:space="preserve"> a las que se enfrentan las mujeres en el campo de la medicina y más específicamente en el área de la cirugía y los d</w:t>
      </w:r>
      <w:r w:rsidR="00D209A4">
        <w:rPr>
          <w:iCs/>
          <w:lang w:val="es-ES"/>
        </w:rPr>
        <w:t>esafíos que surgen a partir de e</w:t>
      </w:r>
      <w:r w:rsidR="00683244">
        <w:rPr>
          <w:iCs/>
          <w:lang w:val="es-ES"/>
        </w:rPr>
        <w:t>sta problemática</w:t>
      </w:r>
      <w:r w:rsidR="002A359F">
        <w:rPr>
          <w:iCs/>
          <w:lang w:val="es-ES"/>
        </w:rPr>
        <w:t xml:space="preserve"> latente.</w:t>
      </w:r>
    </w:p>
    <w:p w:rsidR="005B2C46" w:rsidRDefault="005B2C46" w:rsidP="002A359F">
      <w:pPr>
        <w:rPr>
          <w:iCs/>
          <w:lang w:val="es-ES"/>
        </w:rPr>
      </w:pPr>
    </w:p>
    <w:p w:rsidR="00230442" w:rsidRPr="0051012B" w:rsidRDefault="00FD43D9" w:rsidP="0051012B">
      <w:pPr>
        <w:ind w:firstLine="708"/>
      </w:pPr>
      <w:r>
        <w:rPr>
          <w:iCs/>
          <w:lang w:val="es-ES"/>
        </w:rPr>
        <w:t xml:space="preserve">Al respecto dijo lo siguiente: </w:t>
      </w:r>
      <w:r w:rsidR="005B2C46" w:rsidRPr="0083038E">
        <w:rPr>
          <w:i/>
          <w:iCs/>
          <w:lang w:val="es-ES"/>
        </w:rPr>
        <w:t>“Los estereotipos de género y la masculinización de la cirugía se manifestaba en los cuestionamientos sobre las capacidades de las mujeres y su desempeño. Durante mi formación, a los largo de la década del ‘70, si no hacía el doble de esfuerzo que mis compañeros varones y no estudiaba para ir mejor que ellos no me ganaba el respeto por igual. También existía el criterio machista que el quirófano es tierra de hombres, aceptaban a las mujeres pero como enfermeras e instrumentistas y no como la encargada de la toma de decisiones. En la vida laboral las cirujanas sufríamos, y sólo por e</w:t>
      </w:r>
      <w:r w:rsidRPr="0083038E">
        <w:rPr>
          <w:i/>
          <w:iCs/>
          <w:lang w:val="es-ES"/>
        </w:rPr>
        <w:t>l</w:t>
      </w:r>
      <w:r w:rsidR="005B2C46" w:rsidRPr="0083038E">
        <w:rPr>
          <w:i/>
          <w:iCs/>
          <w:lang w:val="es-ES"/>
        </w:rPr>
        <w:t xml:space="preserve"> </w:t>
      </w:r>
      <w:r w:rsidRPr="0083038E">
        <w:rPr>
          <w:i/>
          <w:iCs/>
          <w:lang w:val="es-ES"/>
        </w:rPr>
        <w:t>h</w:t>
      </w:r>
      <w:r w:rsidR="005B2C46" w:rsidRPr="0083038E">
        <w:rPr>
          <w:i/>
          <w:iCs/>
          <w:lang w:val="es-ES"/>
        </w:rPr>
        <w:t>echo de ser mujer, disparidad salarial.”</w:t>
      </w:r>
    </w:p>
    <w:p w:rsidR="00230442" w:rsidRDefault="00230442" w:rsidP="005B2C46">
      <w:pPr>
        <w:ind w:left="360"/>
        <w:rPr>
          <w:iCs/>
          <w:lang w:val="es-ES"/>
        </w:rPr>
      </w:pPr>
    </w:p>
    <w:p w:rsidR="005B2C46" w:rsidRPr="002A359F" w:rsidRDefault="005B2C46" w:rsidP="002A359F">
      <w:pPr>
        <w:ind w:firstLine="708"/>
      </w:pPr>
      <w:r w:rsidRPr="002A359F">
        <w:rPr>
          <w:iCs/>
          <w:lang w:val="es-ES"/>
        </w:rPr>
        <w:t>La Asociación Cirujanas Argentinas, fundada por muj</w:t>
      </w:r>
      <w:r w:rsidR="00FD43D9" w:rsidRPr="002A359F">
        <w:rPr>
          <w:iCs/>
          <w:lang w:val="es-ES"/>
        </w:rPr>
        <w:t>eres cirujanas en el año 2018</w:t>
      </w:r>
      <w:r w:rsidR="0083038E">
        <w:rPr>
          <w:iCs/>
          <w:lang w:val="es-ES"/>
        </w:rPr>
        <w:t>,</w:t>
      </w:r>
      <w:r w:rsidR="00FD43D9" w:rsidRPr="002A359F">
        <w:rPr>
          <w:iCs/>
          <w:lang w:val="es-ES"/>
        </w:rPr>
        <w:t xml:space="preserve"> busca</w:t>
      </w:r>
      <w:r w:rsidRPr="002A359F">
        <w:rPr>
          <w:iCs/>
          <w:lang w:val="es-ES"/>
        </w:rPr>
        <w:t xml:space="preserve"> promover y defender la incorporación de las mujeres </w:t>
      </w:r>
      <w:r w:rsidR="00F91CC2" w:rsidRPr="002A359F">
        <w:rPr>
          <w:iCs/>
          <w:lang w:val="es-ES"/>
        </w:rPr>
        <w:t>en el campo de la</w:t>
      </w:r>
      <w:r w:rsidR="00FD43D9" w:rsidRPr="002A359F">
        <w:rPr>
          <w:iCs/>
          <w:lang w:val="es-ES"/>
        </w:rPr>
        <w:t xml:space="preserve"> cirugía,</w:t>
      </w:r>
      <w:r w:rsidR="00F91CC2" w:rsidRPr="002A359F">
        <w:rPr>
          <w:iCs/>
          <w:lang w:val="es-ES"/>
        </w:rPr>
        <w:t xml:space="preserve"> tanto en las instituciones académicas</w:t>
      </w:r>
      <w:r w:rsidR="00FD43D9" w:rsidRPr="002A359F">
        <w:rPr>
          <w:iCs/>
          <w:lang w:val="es-ES"/>
        </w:rPr>
        <w:t xml:space="preserve"> </w:t>
      </w:r>
      <w:r w:rsidR="00F91CC2" w:rsidRPr="002A359F">
        <w:rPr>
          <w:iCs/>
          <w:lang w:val="es-ES"/>
        </w:rPr>
        <w:t>como en el mundo laboral</w:t>
      </w:r>
      <w:r w:rsidRPr="002A359F">
        <w:rPr>
          <w:iCs/>
          <w:lang w:val="es-ES"/>
        </w:rPr>
        <w:t xml:space="preserve">, </w:t>
      </w:r>
      <w:r w:rsidR="00F91CC2" w:rsidRPr="002A359F">
        <w:rPr>
          <w:iCs/>
          <w:lang w:val="es-ES"/>
        </w:rPr>
        <w:t xml:space="preserve">luchando por </w:t>
      </w:r>
      <w:r w:rsidR="002A359F" w:rsidRPr="002A359F">
        <w:rPr>
          <w:iCs/>
          <w:lang w:val="es-ES"/>
        </w:rPr>
        <w:t xml:space="preserve">la eliminación de discriminaciones basadas en el sexo, el estado civil, las responsabilidades familiares, la edad, la orientación sexual, entre otras, para garantizar </w:t>
      </w:r>
      <w:r w:rsidRPr="002A359F">
        <w:rPr>
          <w:iCs/>
          <w:lang w:val="es-ES"/>
        </w:rPr>
        <w:t>igualdad de op</w:t>
      </w:r>
      <w:r w:rsidR="00760FE1" w:rsidRPr="002A359F">
        <w:rPr>
          <w:iCs/>
          <w:lang w:val="es-ES"/>
        </w:rPr>
        <w:t>o</w:t>
      </w:r>
      <w:r w:rsidRPr="002A359F">
        <w:rPr>
          <w:iCs/>
          <w:lang w:val="es-ES"/>
        </w:rPr>
        <w:t>rtunidades y respeto</w:t>
      </w:r>
      <w:r w:rsidR="002A359F">
        <w:rPr>
          <w:iCs/>
          <w:lang w:val="es-ES"/>
        </w:rPr>
        <w:t xml:space="preserve"> mutuo</w:t>
      </w:r>
      <w:r w:rsidR="002A359F" w:rsidRPr="002A359F">
        <w:rPr>
          <w:iCs/>
          <w:lang w:val="es-ES"/>
        </w:rPr>
        <w:t>.</w:t>
      </w:r>
    </w:p>
    <w:p w:rsidR="005B2C46" w:rsidRDefault="005B2C46" w:rsidP="005B2C46"/>
    <w:p w:rsidR="005B2C46" w:rsidRDefault="002A359F" w:rsidP="00B54DA5">
      <w:pPr>
        <w:ind w:firstLine="708"/>
      </w:pPr>
      <w:r>
        <w:rPr>
          <w:lang w:val="es-AR"/>
        </w:rPr>
        <w:t xml:space="preserve">Teniendo en cuenta los aportes </w:t>
      </w:r>
      <w:r w:rsidR="00C801B2">
        <w:rPr>
          <w:lang w:val="es-AR"/>
        </w:rPr>
        <w:t xml:space="preserve">científicos </w:t>
      </w:r>
      <w:r>
        <w:rPr>
          <w:lang w:val="es-AR"/>
        </w:rPr>
        <w:t>que la Dra. Irene Altuna realiz</w:t>
      </w:r>
      <w:r w:rsidR="00C801B2">
        <w:rPr>
          <w:lang w:val="es-AR"/>
        </w:rPr>
        <w:t>ó al</w:t>
      </w:r>
      <w:r>
        <w:rPr>
          <w:lang w:val="es-AR"/>
        </w:rPr>
        <w:t xml:space="preserve"> campo de la cirugía y su lucha por los </w:t>
      </w:r>
      <w:r w:rsidR="00C801B2">
        <w:rPr>
          <w:lang w:val="es-AR"/>
        </w:rPr>
        <w:t>derechos de las mujeres en dicha área</w:t>
      </w:r>
      <w:r w:rsidR="0030362F">
        <w:rPr>
          <w:lang w:val="es-AR"/>
        </w:rPr>
        <w:t>,</w:t>
      </w:r>
      <w:r w:rsidR="00C801B2">
        <w:rPr>
          <w:lang w:val="es-AR"/>
        </w:rPr>
        <w:t xml:space="preserve"> es que</w:t>
      </w:r>
      <w:r w:rsidR="0030362F">
        <w:rPr>
          <w:lang w:val="es-AR"/>
        </w:rPr>
        <w:t xml:space="preserve"> solicito</w:t>
      </w:r>
      <w:r w:rsidR="0051012B">
        <w:rPr>
          <w:lang w:val="es-AR"/>
        </w:rPr>
        <w:t xml:space="preserve"> a mis pares</w:t>
      </w:r>
      <w:r w:rsidR="0030362F">
        <w:rPr>
          <w:lang w:val="es-AR"/>
        </w:rPr>
        <w:t xml:space="preserve"> </w:t>
      </w:r>
      <w:r w:rsidR="00F73E48" w:rsidRPr="00F73E48">
        <w:rPr>
          <w:lang w:val="es-AR"/>
        </w:rPr>
        <w:t>la aprobación del presente proyecto</w:t>
      </w:r>
      <w:r w:rsidR="00F73E48">
        <w:rPr>
          <w:lang w:val="es-AR"/>
        </w:rPr>
        <w:t xml:space="preserve"> de declaración</w:t>
      </w:r>
      <w:r w:rsidR="00F73E48" w:rsidRPr="00F73E48">
        <w:rPr>
          <w:lang w:val="es-AR"/>
        </w:rPr>
        <w:t>.</w:t>
      </w:r>
    </w:p>
    <w:p w:rsidR="005B2C46" w:rsidRDefault="005B2C46" w:rsidP="005B2C46"/>
    <w:p w:rsidR="005B2C46" w:rsidRDefault="005B2C46" w:rsidP="005B2C46"/>
    <w:p w:rsidR="00E53835" w:rsidRDefault="00E53835" w:rsidP="005B2C46"/>
    <w:p w:rsidR="00E53835" w:rsidRDefault="00E53835" w:rsidP="005B2C46"/>
    <w:p w:rsidR="00AF6352" w:rsidRPr="005B2C46" w:rsidRDefault="00AF6352" w:rsidP="00081FFF">
      <w:pPr>
        <w:rPr>
          <w:lang w:val="es-MX"/>
        </w:rPr>
      </w:pPr>
    </w:p>
    <w:sectPr w:rsidR="00AF6352" w:rsidRPr="005B2C46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695E" w:rsidRDefault="00FA695E">
      <w:r>
        <w:separator/>
      </w:r>
    </w:p>
  </w:endnote>
  <w:endnote w:type="continuationSeparator" w:id="1">
    <w:p w:rsidR="00FA695E" w:rsidRDefault="00FA69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5B2C46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5B2C46" w:rsidRDefault="00601A75">
    <w:pPr>
      <w:pStyle w:val="Piedepgina"/>
      <w:rPr>
        <w:color w:val="333333"/>
        <w:sz w:val="20"/>
      </w:rPr>
    </w:pPr>
    <w:r w:rsidRPr="005B2C46">
      <w:rPr>
        <w:color w:val="333333"/>
        <w:sz w:val="20"/>
      </w:rPr>
      <w:t xml:space="preserve">Último cambio: </w:t>
    </w:r>
    <w:fldSimple w:instr=" SAVEDATE  \* MERGEFORMAT ">
      <w:r w:rsidR="000D3F91" w:rsidRPr="000D3F91">
        <w:rPr>
          <w:noProof/>
          <w:color w:val="333333"/>
          <w:sz w:val="20"/>
        </w:rPr>
        <w:t>16/03/2022 15:22:00</w:t>
      </w:r>
    </w:fldSimple>
    <w:r w:rsidRPr="005B2C46">
      <w:rPr>
        <w:color w:val="333333"/>
        <w:sz w:val="20"/>
      </w:rPr>
      <w:t xml:space="preserve">  -  Cantidad de caracteres: </w:t>
    </w:r>
    <w:fldSimple w:instr=" NUMCHARS  \* MERGEFORMAT ">
      <w:r w:rsidR="000D3F91" w:rsidRPr="000D3F91">
        <w:rPr>
          <w:noProof/>
          <w:color w:val="333333"/>
          <w:sz w:val="20"/>
        </w:rPr>
        <w:t>4442</w:t>
      </w:r>
    </w:fldSimple>
    <w:r w:rsidRPr="005B2C46">
      <w:rPr>
        <w:color w:val="333333"/>
        <w:sz w:val="20"/>
      </w:rPr>
      <w:t xml:space="preserve"> - Cantidad de palabras: </w:t>
    </w:r>
    <w:fldSimple w:instr=" NUMWORDS  \* MERGEFORMAT ">
      <w:r w:rsidR="000D3F91" w:rsidRPr="000D3F91">
        <w:rPr>
          <w:noProof/>
          <w:color w:val="333333"/>
          <w:sz w:val="20"/>
        </w:rPr>
        <w:t>838</w:t>
      </w:r>
    </w:fldSimple>
  </w:p>
  <w:p w:rsidR="00601A75" w:rsidRPr="005B2C46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5B2C46">
      <w:rPr>
        <w:color w:val="333333"/>
        <w:sz w:val="20"/>
      </w:rPr>
      <w:tab/>
      <w:t>Pág.</w:t>
    </w:r>
    <w:r w:rsidRPr="005B2C46">
      <w:rPr>
        <w:color w:val="333333"/>
      </w:rPr>
      <w:t xml:space="preserve"> </w:t>
    </w:r>
    <w:r w:rsidR="00635343" w:rsidRPr="005B2C46">
      <w:rPr>
        <w:rStyle w:val="Nmerodepgina"/>
        <w:color w:val="333333"/>
      </w:rPr>
      <w:fldChar w:fldCharType="begin"/>
    </w:r>
    <w:r w:rsidRPr="005B2C46">
      <w:rPr>
        <w:rStyle w:val="Nmerodepgina"/>
        <w:color w:val="333333"/>
      </w:rPr>
      <w:instrText xml:space="preserve"> PAGE </w:instrText>
    </w:r>
    <w:r w:rsidR="00635343" w:rsidRPr="005B2C46">
      <w:rPr>
        <w:rStyle w:val="Nmerodepgina"/>
        <w:color w:val="333333"/>
      </w:rPr>
      <w:fldChar w:fldCharType="separate"/>
    </w:r>
    <w:r w:rsidR="000D3F91">
      <w:rPr>
        <w:rStyle w:val="Nmerodepgina"/>
        <w:noProof/>
        <w:color w:val="333333"/>
      </w:rPr>
      <w:t>2</w:t>
    </w:r>
    <w:r w:rsidR="00635343" w:rsidRPr="005B2C46">
      <w:rPr>
        <w:rStyle w:val="Nmerodepgina"/>
        <w:color w:val="333333"/>
      </w:rPr>
      <w:fldChar w:fldCharType="end"/>
    </w:r>
    <w:r w:rsidRPr="005B2C46">
      <w:rPr>
        <w:rStyle w:val="Nmerodepgina"/>
        <w:color w:val="333333"/>
      </w:rPr>
      <w:t>/</w:t>
    </w:r>
    <w:fldSimple w:instr=" NUMPAGES  \* MERGEFORMAT ">
      <w:r w:rsidR="000D3F91" w:rsidRPr="000D3F91">
        <w:rPr>
          <w:rStyle w:val="Nmerodepgina"/>
          <w:noProof/>
          <w:color w:val="333333"/>
        </w:rPr>
        <w:t>3</w:t>
      </w:r>
    </w:fldSimple>
    <w:r w:rsidRPr="005B2C46">
      <w:rPr>
        <w:rStyle w:val="Nmerodepgina"/>
        <w:color w:val="333333"/>
      </w:rPr>
      <w:t xml:space="preserve"> </w:t>
    </w:r>
  </w:p>
  <w:p w:rsidR="00601A75" w:rsidRPr="005B2C46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695E" w:rsidRDefault="00FA695E">
      <w:r>
        <w:separator/>
      </w:r>
    </w:p>
  </w:footnote>
  <w:footnote w:type="continuationSeparator" w:id="1">
    <w:p w:rsidR="00FA695E" w:rsidRDefault="00FA69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5B2C46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045C3"/>
    <w:multiLevelType w:val="multilevel"/>
    <w:tmpl w:val="397212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638352F4"/>
    <w:multiLevelType w:val="multilevel"/>
    <w:tmpl w:val="72D0F3BA"/>
    <w:lvl w:ilvl="0">
      <w:start w:val="6"/>
      <w:numFmt w:val="none"/>
      <w:lvlText w:val="F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lvlText w:val="F.2."/>
      <w:lvlJc w:val="left"/>
      <w:pPr>
        <w:tabs>
          <w:tab w:val="num" w:pos="792"/>
        </w:tabs>
        <w:ind w:left="792" w:hanging="452"/>
      </w:pPr>
      <w:rPr>
        <w:rFonts w:cs="Times New Roman" w:hint="default"/>
      </w:rPr>
    </w:lvl>
    <w:lvl w:ilvl="2">
      <w:start w:val="1"/>
      <w:numFmt w:val="decimal"/>
      <w:lvlText w:val="F%1.2.3.%3."/>
      <w:lvlJc w:val="left"/>
      <w:pPr>
        <w:tabs>
          <w:tab w:val="num" w:pos="1134"/>
        </w:tabs>
        <w:ind w:left="2325" w:hanging="1605"/>
      </w:pPr>
      <w:rPr>
        <w:rFonts w:cs="Times New Roman" w:hint="default"/>
      </w:rPr>
    </w:lvl>
    <w:lvl w:ilvl="3">
      <w:start w:val="1"/>
      <w:numFmt w:val="decimal"/>
      <w:lvlText w:val="F%1.2.1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F%1.3.1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F%1.2.1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E17DE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1F94"/>
    <w:rsid w:val="000B2290"/>
    <w:rsid w:val="000D1497"/>
    <w:rsid w:val="000D2860"/>
    <w:rsid w:val="000D3F91"/>
    <w:rsid w:val="000D4A45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C581C"/>
    <w:rsid w:val="001D480C"/>
    <w:rsid w:val="001E5394"/>
    <w:rsid w:val="001F2924"/>
    <w:rsid w:val="001F3AFD"/>
    <w:rsid w:val="00205802"/>
    <w:rsid w:val="00205DAD"/>
    <w:rsid w:val="00223436"/>
    <w:rsid w:val="00230442"/>
    <w:rsid w:val="002327DE"/>
    <w:rsid w:val="00246DF0"/>
    <w:rsid w:val="0026220D"/>
    <w:rsid w:val="00265972"/>
    <w:rsid w:val="00271222"/>
    <w:rsid w:val="00275865"/>
    <w:rsid w:val="00276A7E"/>
    <w:rsid w:val="00296815"/>
    <w:rsid w:val="002971A4"/>
    <w:rsid w:val="002A359F"/>
    <w:rsid w:val="002A35C7"/>
    <w:rsid w:val="002B47D0"/>
    <w:rsid w:val="002C768C"/>
    <w:rsid w:val="002D05E9"/>
    <w:rsid w:val="002D533A"/>
    <w:rsid w:val="002D778C"/>
    <w:rsid w:val="002E38C3"/>
    <w:rsid w:val="002F7961"/>
    <w:rsid w:val="00302300"/>
    <w:rsid w:val="0030362F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12D86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B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3916"/>
    <w:rsid w:val="00584777"/>
    <w:rsid w:val="00587242"/>
    <w:rsid w:val="005A1232"/>
    <w:rsid w:val="005A32ED"/>
    <w:rsid w:val="005A3AA1"/>
    <w:rsid w:val="005A4D27"/>
    <w:rsid w:val="005B0FAF"/>
    <w:rsid w:val="005B14CE"/>
    <w:rsid w:val="005B2C46"/>
    <w:rsid w:val="005B6538"/>
    <w:rsid w:val="005C37AB"/>
    <w:rsid w:val="005F35E2"/>
    <w:rsid w:val="00601A75"/>
    <w:rsid w:val="00606D7C"/>
    <w:rsid w:val="00616F70"/>
    <w:rsid w:val="00621F67"/>
    <w:rsid w:val="00622DE5"/>
    <w:rsid w:val="00635343"/>
    <w:rsid w:val="00636BE0"/>
    <w:rsid w:val="0064363E"/>
    <w:rsid w:val="0065711B"/>
    <w:rsid w:val="00663994"/>
    <w:rsid w:val="00667C0C"/>
    <w:rsid w:val="006811D6"/>
    <w:rsid w:val="00683244"/>
    <w:rsid w:val="00690392"/>
    <w:rsid w:val="00697F98"/>
    <w:rsid w:val="006A6925"/>
    <w:rsid w:val="006B4311"/>
    <w:rsid w:val="006B63B7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60FE1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3038E"/>
    <w:rsid w:val="008433E2"/>
    <w:rsid w:val="00846702"/>
    <w:rsid w:val="008553EB"/>
    <w:rsid w:val="00855768"/>
    <w:rsid w:val="00860FF0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075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D4499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4836"/>
    <w:rsid w:val="00B54DA5"/>
    <w:rsid w:val="00B85EE2"/>
    <w:rsid w:val="00BE17DE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01B2"/>
    <w:rsid w:val="00C87365"/>
    <w:rsid w:val="00C93FF6"/>
    <w:rsid w:val="00CC20B0"/>
    <w:rsid w:val="00CD3069"/>
    <w:rsid w:val="00CE163F"/>
    <w:rsid w:val="00D209A4"/>
    <w:rsid w:val="00D21279"/>
    <w:rsid w:val="00D21370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3835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3E48"/>
    <w:rsid w:val="00F75389"/>
    <w:rsid w:val="00F903E8"/>
    <w:rsid w:val="00F91CC2"/>
    <w:rsid w:val="00FA0C8C"/>
    <w:rsid w:val="00FA695E"/>
    <w:rsid w:val="00FD07F5"/>
    <w:rsid w:val="00FD4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FF0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860FF0"/>
    <w:pPr>
      <w:ind w:left="3686"/>
    </w:pPr>
  </w:style>
  <w:style w:type="paragraph" w:styleId="Encabezado">
    <w:name w:val="header"/>
    <w:basedOn w:val="Normal"/>
    <w:link w:val="EncabezadoCar"/>
    <w:uiPriority w:val="99"/>
    <w:rsid w:val="00860FF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860FF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860FF0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5B2C4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E17D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17D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oriol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FC9AE3-3560-4DEF-A425-E75831F38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288</TotalTime>
  <Pages>3</Pages>
  <Words>842</Words>
  <Characters>4465</Characters>
  <Application>Microsoft Office Word</Application>
  <DocSecurity>0</DocSecurity>
  <Lines>106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maorioli</dc:creator>
  <cp:lastModifiedBy>maorioli</cp:lastModifiedBy>
  <cp:revision>16</cp:revision>
  <cp:lastPrinted>2022-03-07T19:49:00Z</cp:lastPrinted>
  <dcterms:created xsi:type="dcterms:W3CDTF">2022-03-07T15:43:00Z</dcterms:created>
  <dcterms:modified xsi:type="dcterms:W3CDTF">2022-03-17T14:48:00Z</dcterms:modified>
</cp:coreProperties>
</file>