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EF4" w:rsidRDefault="000A6EF4" w:rsidP="000A6EF4">
      <w:pPr>
        <w:spacing w:before="240" w:line="360" w:lineRule="auto"/>
        <w:jc w:val="center"/>
      </w:pPr>
      <w:r>
        <w:tab/>
      </w:r>
    </w:p>
    <w:p w:rsidR="000A6EF4" w:rsidRDefault="000A6EF4" w:rsidP="000A6EF4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PROYECTO DE DECLARACIÓN</w:t>
      </w:r>
    </w:p>
    <w:p w:rsidR="000A6EF4" w:rsidRDefault="000A6EF4" w:rsidP="000A6EF4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</w:p>
    <w:p w:rsidR="000A6EF4" w:rsidRDefault="000A6EF4" w:rsidP="000A6EF4">
      <w:pPr>
        <w:spacing w:before="240"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Declárase de Interés </w:t>
      </w:r>
      <w:r w:rsidR="00AE1589">
        <w:rPr>
          <w:rFonts w:ascii="Times New Roman" w:eastAsia="Times New Roman" w:hAnsi="Times New Roman" w:cs="Times New Roman"/>
        </w:rPr>
        <w:t xml:space="preserve">para la Comunicación Social </w:t>
      </w:r>
      <w:r>
        <w:rPr>
          <w:rFonts w:ascii="Times New Roman" w:eastAsia="Times New Roman" w:hAnsi="Times New Roman" w:cs="Times New Roman"/>
        </w:rPr>
        <w:t>de la Ciudad Autónoma de Buenos Aires, l</w:t>
      </w:r>
      <w:r w:rsidRPr="0027029A">
        <w:rPr>
          <w:rFonts w:ascii="Times New Roman" w:eastAsia="Times New Roman" w:hAnsi="Times New Roman" w:cs="Times New Roman"/>
        </w:rPr>
        <w:t>a Exposición “La violencia en el espacio: políticas urbanas y territoriales durante la dictadura cívico- militar en Argentina (1976-1983)”</w:t>
      </w:r>
      <w:r>
        <w:rPr>
          <w:rFonts w:ascii="Times New Roman" w:eastAsia="Times New Roman" w:hAnsi="Times New Roman" w:cs="Times New Roman"/>
        </w:rPr>
        <w:t xml:space="preserve"> y su libro-catálogo homónimo coordinado por Carlos </w:t>
      </w:r>
      <w:r w:rsidRPr="0027029A">
        <w:rPr>
          <w:rFonts w:ascii="Times New Roman" w:eastAsia="Times New Roman" w:hAnsi="Times New Roman" w:cs="Times New Roman"/>
        </w:rPr>
        <w:t>Salamanca Villamizar y Pamela Colombo y editado por la Universidad Nacional de Rosario (Argentina) y la Université Laval</w:t>
      </w:r>
      <w:r>
        <w:rPr>
          <w:rFonts w:ascii="Times New Roman" w:eastAsia="Times New Roman" w:hAnsi="Times New Roman" w:cs="Times New Roman"/>
        </w:rPr>
        <w:t xml:space="preserve"> (Canadá)</w:t>
      </w:r>
      <w:r w:rsidRPr="0027029A">
        <w:rPr>
          <w:rFonts w:ascii="Times New Roman" w:eastAsia="Times New Roman" w:hAnsi="Times New Roman" w:cs="Times New Roman"/>
        </w:rPr>
        <w:t>.</w:t>
      </w:r>
    </w:p>
    <w:p w:rsidR="000A6EF4" w:rsidRDefault="000A6EF4" w:rsidP="000A6EF4">
      <w:pPr>
        <w:spacing w:after="2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:rsidR="000A6EF4" w:rsidRPr="00455818" w:rsidRDefault="000A6EF4" w:rsidP="000A6EF4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lang w:val="es-AR" w:eastAsia="en-US"/>
        </w:rPr>
      </w:pPr>
      <w:r w:rsidRPr="00455818">
        <w:rPr>
          <w:rFonts w:ascii="Times New Roman" w:eastAsiaTheme="minorHAnsi" w:hAnsi="Times New Roman" w:cs="Times New Roman"/>
          <w:b/>
          <w:lang w:val="es-AR" w:eastAsia="en-US"/>
        </w:rPr>
        <w:lastRenderedPageBreak/>
        <w:t xml:space="preserve">Fundamentos: </w:t>
      </w:r>
    </w:p>
    <w:p w:rsidR="000A6EF4" w:rsidRDefault="000A6EF4" w:rsidP="000A6EF4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lang w:val="es-AR" w:eastAsia="en-US"/>
        </w:rPr>
      </w:pPr>
    </w:p>
    <w:p w:rsidR="000A6EF4" w:rsidRDefault="000A6EF4" w:rsidP="000A6EF4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lang w:val="es-AR" w:eastAsia="en-US"/>
        </w:rPr>
      </w:pPr>
      <w:r>
        <w:rPr>
          <w:rFonts w:ascii="Times New Roman" w:eastAsiaTheme="minorHAnsi" w:hAnsi="Times New Roman" w:cs="Times New Roman"/>
          <w:lang w:val="es-AR" w:eastAsia="en-US"/>
        </w:rPr>
        <w:t xml:space="preserve">Señor Presidente: </w:t>
      </w:r>
    </w:p>
    <w:p w:rsidR="000A6EF4" w:rsidRDefault="000A6EF4" w:rsidP="000A6EF4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lang w:val="es-AR" w:eastAsia="en-US"/>
        </w:rPr>
      </w:pPr>
    </w:p>
    <w:p w:rsidR="000A6EF4" w:rsidRDefault="000A6EF4" w:rsidP="000A6EF4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lang w:val="es-AR" w:eastAsia="en-US"/>
        </w:rPr>
      </w:pPr>
      <w:r>
        <w:rPr>
          <w:rFonts w:ascii="Times New Roman" w:eastAsiaTheme="minorHAnsi" w:hAnsi="Times New Roman" w:cs="Times New Roman"/>
          <w:lang w:val="es-AR" w:eastAsia="en-US"/>
        </w:rPr>
        <w:t xml:space="preserve">El accionar de la última dictadura cívico-militar argentina, transcurrida entre 1976 y 1983, dejó importantes consecuencias políticas, sociales y económicas. Muchas de ellas aún siguen vigentes, por ejemplo, con los nietos que fueron apropiados y aún no ha sido restituida su identidad. </w:t>
      </w:r>
    </w:p>
    <w:p w:rsidR="000A6EF4" w:rsidRDefault="000A6EF4" w:rsidP="000A6EF4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lang w:val="es-AR" w:eastAsia="en-US"/>
        </w:rPr>
      </w:pPr>
    </w:p>
    <w:p w:rsidR="000A6EF4" w:rsidRDefault="000A6EF4" w:rsidP="000A6EF4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lang w:val="es-AR" w:eastAsia="en-US"/>
        </w:rPr>
      </w:pPr>
      <w:r>
        <w:rPr>
          <w:rFonts w:ascii="Times New Roman" w:eastAsiaTheme="minorHAnsi" w:hAnsi="Times New Roman" w:cs="Times New Roman"/>
          <w:lang w:val="es-AR" w:eastAsia="en-US"/>
        </w:rPr>
        <w:t xml:space="preserve">Además de la represiva, existió una faceta productiva cuyas marcas en las ciudades siguen vigentes hasta hoy. A través de políticas públicas explícitas o del accionar sobre el territorio, se produjeron intervenciones específicas que produjeron determinados y diversos impactos sociales, urbanos y económicos. </w:t>
      </w:r>
    </w:p>
    <w:p w:rsidR="000A6EF4" w:rsidRDefault="000A6EF4" w:rsidP="000A6EF4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lang w:val="es-AR" w:eastAsia="en-US"/>
        </w:rPr>
      </w:pPr>
    </w:p>
    <w:p w:rsidR="000A6EF4" w:rsidRPr="005A5813" w:rsidRDefault="000A6EF4" w:rsidP="00D6737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Theme="minorHAnsi" w:hAnsi="Times New Roman" w:cs="Times New Roman"/>
          <w:lang w:val="es-AR" w:eastAsia="en-US"/>
        </w:rPr>
        <w:t>La exposición "La violencia en el espacio:</w:t>
      </w:r>
      <w:r w:rsidRPr="0027029A">
        <w:rPr>
          <w:rFonts w:ascii="Times New Roman" w:eastAsia="Times New Roman" w:hAnsi="Times New Roman" w:cs="Times New Roman"/>
        </w:rPr>
        <w:t>políticas urbanas y territoriales durante la dictadura cívico- militar en Argentina (1976-1983)”</w:t>
      </w:r>
      <w:r>
        <w:rPr>
          <w:rFonts w:ascii="Times New Roman" w:eastAsia="Times New Roman" w:hAnsi="Times New Roman" w:cs="Times New Roman"/>
        </w:rPr>
        <w:t>,</w:t>
      </w:r>
      <w:r w:rsidR="00823AF0">
        <w:rPr>
          <w:rFonts w:ascii="Times New Roman" w:eastAsia="Times New Roman" w:hAnsi="Times New Roman" w:cs="Times New Roman"/>
        </w:rPr>
        <w:t xml:space="preserve"> </w:t>
      </w:r>
      <w:r w:rsidR="00823AF0" w:rsidRPr="00823AF0">
        <w:rPr>
          <w:rFonts w:ascii="Times New Roman" w:eastAsia="Times New Roman" w:hAnsi="Times New Roman" w:cs="Times New Roman"/>
        </w:rPr>
        <w:t>como el libro en el que se incluye las investigaciones y las imág</w:t>
      </w:r>
      <w:r w:rsidR="00823AF0">
        <w:rPr>
          <w:rFonts w:ascii="Times New Roman" w:eastAsia="Times New Roman" w:hAnsi="Times New Roman" w:cs="Times New Roman"/>
        </w:rPr>
        <w:t>enes incorporadas en la muestra</w:t>
      </w:r>
      <w:r>
        <w:rPr>
          <w:rFonts w:ascii="Times New Roman" w:eastAsia="Times New Roman" w:hAnsi="Times New Roman" w:cs="Times New Roman"/>
        </w:rPr>
        <w:t xml:space="preserve"> </w:t>
      </w:r>
      <w:r w:rsidR="00823AF0"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en la que participaron investigadores e investigadoras e</w:t>
      </w:r>
      <w:r w:rsidR="00823AF0">
        <w:rPr>
          <w:rFonts w:ascii="Times New Roman" w:eastAsia="Times New Roman" w:hAnsi="Times New Roman" w:cs="Times New Roman"/>
        </w:rPr>
        <w:t>specialistas en la problemática-</w:t>
      </w:r>
      <w:r>
        <w:rPr>
          <w:rFonts w:ascii="Times New Roman" w:eastAsiaTheme="minorHAnsi" w:hAnsi="Times New Roman" w:cs="Times New Roman"/>
          <w:lang w:val="es-AR" w:eastAsia="en-US"/>
        </w:rPr>
        <w:t xml:space="preserve"> aborda intervenciones desarrolladas por la dictadura en distintas regiones y provincias del país, entre ellas, en la ciudad de Buenos Aires. Las intervenciones incorporadas incluyen la erradicación de villas, la construcción de autopistas, el diseño de espacios públicos y verdes, y la construcción de estadios y readecuación de ciudades para el mundial de Fútbol de 1978. La exposición, hasta el momento itinerante, fue inaugurada el 30 de octubre de</w:t>
      </w:r>
      <w:r w:rsidR="00AE1589">
        <w:rPr>
          <w:rFonts w:ascii="Times New Roman" w:eastAsiaTheme="minorHAnsi" w:hAnsi="Times New Roman" w:cs="Times New Roman"/>
          <w:lang w:val="es-AR" w:eastAsia="en-US"/>
        </w:rPr>
        <w:t xml:space="preserve"> 2021 </w:t>
      </w:r>
      <w:r>
        <w:rPr>
          <w:rFonts w:ascii="Times New Roman" w:eastAsiaTheme="minorHAnsi" w:hAnsi="Times New Roman" w:cs="Times New Roman"/>
          <w:lang w:val="es-AR" w:eastAsia="en-US"/>
        </w:rPr>
        <w:t xml:space="preserve">en </w:t>
      </w:r>
      <w:r w:rsidRPr="0026676E">
        <w:rPr>
          <w:rFonts w:ascii="Times New Roman" w:eastAsiaTheme="minorHAnsi" w:hAnsi="Times New Roman" w:cs="Times New Roman"/>
          <w:lang w:val="es-AR" w:eastAsia="en-US"/>
        </w:rPr>
        <w:t>la sala Lilia y Lucas Orfanó del edificio 30.000 compañeros presentes en el predio de la ex ESMA</w:t>
      </w:r>
      <w:r>
        <w:rPr>
          <w:rFonts w:ascii="Times New Roman" w:eastAsiaTheme="minorHAnsi" w:hAnsi="Times New Roman" w:cs="Times New Roman"/>
          <w:lang w:val="es-AR" w:eastAsia="en-US"/>
        </w:rPr>
        <w:t>, en donde permanece</w:t>
      </w:r>
      <w:r w:rsidR="00AE1589">
        <w:rPr>
          <w:rFonts w:ascii="Times New Roman" w:eastAsiaTheme="minorHAnsi" w:hAnsi="Times New Roman" w:cs="Times New Roman"/>
          <w:lang w:val="es-AR" w:eastAsia="en-US"/>
        </w:rPr>
        <w:t xml:space="preserve"> hasta la fecha</w:t>
      </w:r>
      <w:r w:rsidRPr="0026676E">
        <w:rPr>
          <w:rFonts w:ascii="Times New Roman" w:eastAsiaTheme="minorHAnsi" w:hAnsi="Times New Roman" w:cs="Times New Roman"/>
          <w:lang w:val="es-AR" w:eastAsia="en-US"/>
        </w:rPr>
        <w:t>.</w:t>
      </w:r>
    </w:p>
    <w:p w:rsidR="000A6EF4" w:rsidRDefault="000A6EF4" w:rsidP="00D6737C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lang w:val="es-AR" w:eastAsia="en-US"/>
        </w:rPr>
      </w:pPr>
    </w:p>
    <w:p w:rsidR="000A6EF4" w:rsidRDefault="000A6EF4" w:rsidP="00D6737C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lang w:val="es-AR" w:eastAsia="en-US"/>
        </w:rPr>
      </w:pPr>
      <w:r>
        <w:rPr>
          <w:rFonts w:ascii="Times New Roman" w:eastAsiaTheme="minorHAnsi" w:hAnsi="Times New Roman" w:cs="Times New Roman"/>
          <w:lang w:val="es-AR" w:eastAsia="en-US"/>
        </w:rPr>
        <w:t xml:space="preserve">La exposición y el libro catálogo, abordan una temática relevante para la historia argentina y </w:t>
      </w:r>
      <w:r w:rsidRPr="00D6737C">
        <w:rPr>
          <w:rFonts w:ascii="Times New Roman" w:eastAsiaTheme="minorHAnsi" w:hAnsi="Times New Roman" w:cs="Times New Roman"/>
          <w:lang w:val="es-AR" w:eastAsia="en-US"/>
        </w:rPr>
        <w:t xml:space="preserve">para la ciudad de Buenos Aires, y realiza un aporte valioso para comprender el accionar de la última dictadura cívico-militar en sus múltiples facetas. </w:t>
      </w:r>
    </w:p>
    <w:p w:rsidR="00EB0B88" w:rsidRDefault="00EB0B88" w:rsidP="00D6737C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lang w:val="es-AR" w:eastAsia="en-US"/>
        </w:rPr>
      </w:pPr>
    </w:p>
    <w:p w:rsidR="00EB0B88" w:rsidRDefault="00EB0B88" w:rsidP="00D6737C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lang w:val="es-AR" w:eastAsia="en-US"/>
        </w:rPr>
      </w:pPr>
      <w:r>
        <w:rPr>
          <w:rFonts w:ascii="Times New Roman" w:eastAsiaTheme="minorHAnsi" w:hAnsi="Times New Roman" w:cs="Times New Roman"/>
          <w:lang w:val="es-AR" w:eastAsia="en-US"/>
        </w:rPr>
        <w:t>Producto de ello, distintos medios gráficos y revistas han dado a conocer la muestra y el libro:</w:t>
      </w:r>
    </w:p>
    <w:p w:rsidR="00EB0B88" w:rsidRPr="00EB0B88" w:rsidRDefault="00EB0B88" w:rsidP="00D6737C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lang w:val="es-AR" w:eastAsia="en-US"/>
        </w:rPr>
      </w:pPr>
      <w:r>
        <w:rPr>
          <w:rFonts w:ascii="Times New Roman" w:eastAsiaTheme="minorHAnsi" w:hAnsi="Times New Roman" w:cs="Times New Roman"/>
          <w:lang w:val="es-AR" w:eastAsia="en-US"/>
        </w:rPr>
        <w:t>- "</w:t>
      </w:r>
      <w:r w:rsidRPr="00EB0B88">
        <w:rPr>
          <w:rFonts w:ascii="Times New Roman" w:eastAsiaTheme="minorHAnsi" w:hAnsi="Times New Roman" w:cs="Times New Roman"/>
          <w:lang w:val="es-AR" w:eastAsia="en-US"/>
        </w:rPr>
        <w:t>Correr el eje de lo clandestino</w:t>
      </w:r>
      <w:r>
        <w:rPr>
          <w:rFonts w:ascii="Times New Roman" w:eastAsiaTheme="minorHAnsi" w:hAnsi="Times New Roman" w:cs="Times New Roman"/>
          <w:lang w:val="es-AR" w:eastAsia="en-US"/>
        </w:rPr>
        <w:t xml:space="preserve">", publicado el día 1º de noviembre de 2021 en el diario Páginas 12: </w:t>
      </w:r>
      <w:r w:rsidRPr="00EB0B88">
        <w:rPr>
          <w:rFonts w:ascii="Times New Roman" w:eastAsia="Times New Roman" w:hAnsi="Times New Roman" w:cs="Times New Roman"/>
        </w:rPr>
        <w:t>https://www.pagina12.com.ar/378352-correr-el-eje-de-lo-clandestino</w:t>
      </w:r>
      <w:r>
        <w:rPr>
          <w:rFonts w:ascii="Times New Roman" w:eastAsia="Times New Roman" w:hAnsi="Times New Roman" w:cs="Times New Roman"/>
        </w:rPr>
        <w:t xml:space="preserve">  </w:t>
      </w:r>
    </w:p>
    <w:p w:rsidR="005E3C49" w:rsidRPr="00EB0B88" w:rsidRDefault="00EB0B88" w:rsidP="00D6737C">
      <w:pPr>
        <w:jc w:val="both"/>
        <w:rPr>
          <w:rFonts w:ascii="Times New Roman" w:hAnsi="Times New Roman" w:cs="Times New Roman"/>
          <w:lang w:val="es-AR"/>
        </w:rPr>
      </w:pPr>
      <w:bookmarkStart w:id="0" w:name="_GoBack"/>
      <w:bookmarkEnd w:id="0"/>
      <w:r>
        <w:rPr>
          <w:rFonts w:ascii="Times New Roman" w:hAnsi="Times New Roman" w:cs="Times New Roman"/>
          <w:lang w:val="es-AR"/>
        </w:rPr>
        <w:t>- "</w:t>
      </w:r>
      <w:r w:rsidRPr="00EB0B88">
        <w:t xml:space="preserve"> </w:t>
      </w:r>
      <w:r w:rsidRPr="00EB0B88">
        <w:rPr>
          <w:rFonts w:ascii="Times New Roman" w:hAnsi="Times New Roman" w:cs="Times New Roman"/>
          <w:lang w:val="es-AR"/>
        </w:rPr>
        <w:t>La violencia en el espacio</w:t>
      </w:r>
      <w:r>
        <w:rPr>
          <w:rFonts w:ascii="Times New Roman" w:hAnsi="Times New Roman" w:cs="Times New Roman"/>
          <w:lang w:val="es-AR"/>
        </w:rPr>
        <w:t>", publicado el 19 de marzo de 2019 en la revista Haroldo.</w:t>
      </w:r>
    </w:p>
    <w:p w:rsidR="00EB0B88" w:rsidRDefault="00EB0B88" w:rsidP="00EB0B88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B0B88" w:rsidRDefault="00EB0B88" w:rsidP="00EB0B8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Respecto a la información sobre quienes colaboraron en la exposición y el libro, puede accederse a ello en el siguiente link: </w:t>
      </w:r>
      <w:r w:rsidRPr="00EB0B88">
        <w:rPr>
          <w:rFonts w:ascii="Times New Roman" w:eastAsia="Times New Roman" w:hAnsi="Times New Roman" w:cs="Times New Roman"/>
        </w:rPr>
        <w:t>https://violenciaesp.hypotheses.org/colaboradores</w:t>
      </w:r>
    </w:p>
    <w:p w:rsidR="00EB0B88" w:rsidRDefault="00EB0B88" w:rsidP="00EB0B8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</w:p>
    <w:p w:rsidR="00EB0B88" w:rsidRDefault="00EB0B88" w:rsidP="00EB0B8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Para acceder al contenido del libro, se ofrece el siguiente link: </w:t>
      </w:r>
      <w:r w:rsidRPr="00EB0B88">
        <w:rPr>
          <w:rFonts w:ascii="Times New Roman" w:eastAsia="Times New Roman" w:hAnsi="Times New Roman" w:cs="Times New Roman"/>
        </w:rPr>
        <w:t>https://drive.google.com/file/d/1H-_8wZHPMCDaomeJLAYYg4BR3DlheZhp/view?usp=sharing</w:t>
      </w:r>
      <w:r>
        <w:rPr>
          <w:rFonts w:ascii="Times New Roman" w:eastAsia="Times New Roman" w:hAnsi="Times New Roman" w:cs="Times New Roman"/>
        </w:rPr>
        <w:t xml:space="preserve"> </w:t>
      </w:r>
    </w:p>
    <w:p w:rsidR="00EB0B88" w:rsidRPr="00D6737C" w:rsidRDefault="00EB0B88" w:rsidP="00D6737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D6737C" w:rsidRPr="00D6737C" w:rsidRDefault="00D6737C" w:rsidP="00D6737C">
      <w:pPr>
        <w:jc w:val="both"/>
        <w:rPr>
          <w:rFonts w:ascii="Times New Roman" w:hAnsi="Times New Roman" w:cs="Times New Roman"/>
          <w:lang w:val="es-ES"/>
        </w:rPr>
      </w:pPr>
      <w:r w:rsidRPr="00D6737C">
        <w:rPr>
          <w:rFonts w:ascii="Times New Roman" w:hAnsi="Times New Roman" w:cs="Times New Roman"/>
          <w:lang w:val="es-ES"/>
        </w:rPr>
        <w:t>Por lo anteriormente expuesto, solicito al Cuerpo la aprobación del presente Proyecto de Declaración.</w:t>
      </w:r>
    </w:p>
    <w:sectPr w:rsidR="00D6737C" w:rsidRPr="00D6737C" w:rsidSect="000A6EF4">
      <w:headerReference w:type="default" r:id="rId7"/>
      <w:footerReference w:type="default" r:id="rId8"/>
      <w:pgSz w:w="12242" w:h="20163" w:code="5"/>
      <w:pgMar w:top="1417" w:right="1701" w:bottom="1417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2C13" w:rsidRDefault="00C12C13">
      <w:r>
        <w:separator/>
      </w:r>
    </w:p>
  </w:endnote>
  <w:endnote w:type="continuationSeparator" w:id="1">
    <w:p w:rsidR="00C12C13" w:rsidRDefault="00C12C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EB0B88" w:rsidRPr="00EB0B88">
        <w:rPr>
          <w:noProof/>
          <w:color w:val="333333"/>
          <w:sz w:val="20"/>
        </w:rPr>
        <w:t>17/03/2022 15:05:00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EB0B88" w:rsidRPr="00EB0B88">
        <w:rPr>
          <w:noProof/>
          <w:color w:val="333333"/>
          <w:sz w:val="20"/>
        </w:rPr>
        <w:t>2578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EB0B88" w:rsidRPr="00EB0B88">
        <w:rPr>
          <w:noProof/>
          <w:color w:val="333333"/>
          <w:sz w:val="20"/>
        </w:rPr>
        <w:t>435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B732D0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B732D0" w:rsidRPr="001C19C4">
      <w:rPr>
        <w:rStyle w:val="Nmerodepgina"/>
        <w:color w:val="333333"/>
      </w:rPr>
      <w:fldChar w:fldCharType="separate"/>
    </w:r>
    <w:r w:rsidR="00EB0B88">
      <w:rPr>
        <w:rStyle w:val="Nmerodepgina"/>
        <w:noProof/>
        <w:color w:val="333333"/>
      </w:rPr>
      <w:t>2</w:t>
    </w:r>
    <w:r w:rsidR="00B732D0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EB0B88" w:rsidRPr="00EB0B88">
        <w:rPr>
          <w:rStyle w:val="Nmerodepgina"/>
          <w:noProof/>
          <w:color w:val="333333"/>
        </w:rPr>
        <w:t>2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2C13" w:rsidRDefault="00C12C13">
      <w:r>
        <w:separator/>
      </w:r>
    </w:p>
  </w:footnote>
  <w:footnote w:type="continuationSeparator" w:id="1">
    <w:p w:rsidR="00C12C13" w:rsidRDefault="00C12C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0A6EF4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A6EF4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049BE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48D5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0186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5793D"/>
    <w:rsid w:val="00361201"/>
    <w:rsid w:val="00395843"/>
    <w:rsid w:val="003A7311"/>
    <w:rsid w:val="003B471C"/>
    <w:rsid w:val="003D10AB"/>
    <w:rsid w:val="003D4000"/>
    <w:rsid w:val="003E038F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3AF0"/>
    <w:rsid w:val="00827228"/>
    <w:rsid w:val="00832ACF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158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732D0"/>
    <w:rsid w:val="00B85EE2"/>
    <w:rsid w:val="00BC19D5"/>
    <w:rsid w:val="00BF2B7B"/>
    <w:rsid w:val="00BF71C2"/>
    <w:rsid w:val="00C12C13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37C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0B88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EF4"/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miro\Downloads\6be2afe5-e9df-426b-8515-eceea4b1aa5f%20(2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ACA128-E34B-4B27-8DE1-6BD591D68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 (2)</Template>
  <TotalTime>24</TotalTime>
  <Pages>2</Pages>
  <Words>435</Words>
  <Characters>2578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Ramiro Vélez</dc:creator>
  <cp:lastModifiedBy>RAVELEZ</cp:lastModifiedBy>
  <cp:revision>4</cp:revision>
  <cp:lastPrinted>2021-11-08T18:15:00Z</cp:lastPrinted>
  <dcterms:created xsi:type="dcterms:W3CDTF">2022-03-17T16:15:00Z</dcterms:created>
  <dcterms:modified xsi:type="dcterms:W3CDTF">2022-03-17T18:16:00Z</dcterms:modified>
</cp:coreProperties>
</file>