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01153" w14:textId="1C987594" w:rsidR="0019794F" w:rsidRDefault="0019794F" w:rsidP="0019794F">
      <w:pPr>
        <w:jc w:val="center"/>
        <w:rPr>
          <w:b/>
          <w:szCs w:val="24"/>
        </w:rPr>
      </w:pPr>
      <w:r>
        <w:rPr>
          <w:b/>
          <w:szCs w:val="24"/>
        </w:rPr>
        <w:t>PROYECTO DE DECLARACIÓN</w:t>
      </w:r>
    </w:p>
    <w:p w14:paraId="39A58CCC" w14:textId="77777777" w:rsidR="0019794F" w:rsidRDefault="0019794F" w:rsidP="0019794F">
      <w:pPr>
        <w:rPr>
          <w:b/>
          <w:szCs w:val="24"/>
        </w:rPr>
      </w:pPr>
    </w:p>
    <w:p w14:paraId="1F173A50" w14:textId="77777777" w:rsidR="0019794F" w:rsidRDefault="0019794F" w:rsidP="0019794F">
      <w:pPr>
        <w:rPr>
          <w:b/>
          <w:szCs w:val="24"/>
        </w:rPr>
      </w:pPr>
    </w:p>
    <w:p w14:paraId="5924DE7C" w14:textId="42F7E8EB" w:rsidR="0019794F" w:rsidRPr="00D94FD1" w:rsidRDefault="0019794F" w:rsidP="0019794F">
      <w:pPr>
        <w:rPr>
          <w:rStyle w:val="Textoennegrita"/>
          <w:b w:val="0"/>
          <w:color w:val="0C0D0E"/>
          <w:szCs w:val="24"/>
          <w:bdr w:val="none" w:sz="0" w:space="0" w:color="auto" w:frame="1"/>
          <w:shd w:val="clear" w:color="auto" w:fill="FFFFFF"/>
        </w:rPr>
      </w:pPr>
      <w:r w:rsidRPr="00D94FD1">
        <w:rPr>
          <w:bCs/>
          <w:szCs w:val="24"/>
        </w:rPr>
        <w:t>La Legislatura de la Ciudad Autónoma de Buenos Aires manifiesta beneplácito y saluda a ADETRA (</w:t>
      </w:r>
      <w:r w:rsidRPr="00D94FD1">
        <w:rPr>
          <w:rStyle w:val="Textoennegrita"/>
          <w:b w:val="0"/>
          <w:color w:val="0C0D0E"/>
          <w:szCs w:val="24"/>
          <w:bdr w:val="none" w:sz="0" w:space="0" w:color="auto" w:frame="1"/>
          <w:shd w:val="clear" w:color="auto" w:fill="FFFFFF"/>
        </w:rPr>
        <w:t>Asociación de Deportistas Trasplantados de la República Argentina) al cumplirse su 25° aniversario el 14 de mayo del corriente año</w:t>
      </w:r>
      <w:r w:rsidR="00102982">
        <w:rPr>
          <w:rStyle w:val="Textoennegrita"/>
          <w:b w:val="0"/>
          <w:color w:val="0C0D0E"/>
          <w:szCs w:val="24"/>
          <w:bdr w:val="none" w:sz="0" w:space="0" w:color="auto" w:frame="1"/>
          <w:shd w:val="clear" w:color="auto" w:fill="FFFFFF"/>
        </w:rPr>
        <w:t>.</w:t>
      </w:r>
    </w:p>
    <w:p w14:paraId="76782990" w14:textId="77777777" w:rsidR="0019794F" w:rsidRPr="00D94FD1" w:rsidRDefault="0019794F" w:rsidP="0019794F">
      <w:pPr>
        <w:rPr>
          <w:rStyle w:val="Textoennegrita"/>
          <w:b w:val="0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ADF7671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9CFB413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03C33D0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09C9685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2472BA2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  <w: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  <w:t xml:space="preserve">                                             </w:t>
      </w:r>
    </w:p>
    <w:p w14:paraId="4F61ABFC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10FC87C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58B2ECB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78ECB08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C0FCEF7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583CA80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BFC5222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9E7E70D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097AB92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59DF5AE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7E6CE95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C8FF0B7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9125402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22ED170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12B1DC6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DC83448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D48E495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9BABE53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B9B8CB9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29738A7E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9E42341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30B7550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11DB25D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BEE8A93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7ACCCA7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A08183C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33AF1F44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A9B7EFB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E8A456F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30EE87C8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F15AD9E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C8513F7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3AAC58C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B8EF447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57808253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49AD6FB1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427101E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8A65E84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649209F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30DF1048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E8DC1BE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4398894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A451874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7D14952E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1F2D74B2" w14:textId="5030D97E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  <w: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  <w:lastRenderedPageBreak/>
        <w:t>FUNDAMENTOS</w:t>
      </w:r>
    </w:p>
    <w:p w14:paraId="1A8E328C" w14:textId="77777777" w:rsidR="0019794F" w:rsidRDefault="0019794F" w:rsidP="0019794F">
      <w:pPr>
        <w:jc w:val="center"/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2DE28B56" w14:textId="77777777" w:rsidR="0019794F" w:rsidRDefault="0019794F" w:rsidP="0019794F">
      <w:pPr>
        <w:rPr>
          <w:rStyle w:val="Textoennegrita"/>
          <w:color w:val="0C0D0E"/>
          <w:szCs w:val="24"/>
          <w:bdr w:val="none" w:sz="0" w:space="0" w:color="auto" w:frame="1"/>
          <w:shd w:val="clear" w:color="auto" w:fill="FFFFFF"/>
        </w:rPr>
      </w:pPr>
    </w:p>
    <w:p w14:paraId="67081E55" w14:textId="77777777" w:rsidR="0019794F" w:rsidRPr="00D94FD1" w:rsidRDefault="0019794F" w:rsidP="0019794F">
      <w:pPr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</w:pPr>
      <w:r w:rsidRPr="00D94FD1"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  <w:t xml:space="preserve">Señor </w:t>
      </w:r>
      <w:proofErr w:type="gramStart"/>
      <w:r w:rsidRPr="00D94FD1"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  <w:t>Presidente</w:t>
      </w:r>
      <w:proofErr w:type="gramEnd"/>
      <w:r w:rsidRPr="00D94FD1"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  <w:t>:</w:t>
      </w:r>
    </w:p>
    <w:p w14:paraId="1B59CEA8" w14:textId="77777777" w:rsidR="0019794F" w:rsidRDefault="0019794F" w:rsidP="0019794F">
      <w:pPr>
        <w:rPr>
          <w:color w:val="333333"/>
          <w:szCs w:val="24"/>
          <w:shd w:val="clear" w:color="auto" w:fill="FFFFFF"/>
        </w:rPr>
      </w:pPr>
    </w:p>
    <w:p w14:paraId="3D8096A5" w14:textId="5C35E9DE" w:rsidR="0019794F" w:rsidRPr="00D94FD1" w:rsidRDefault="0019794F" w:rsidP="0019794F">
      <w:pPr>
        <w:rPr>
          <w:color w:val="333333"/>
          <w:szCs w:val="24"/>
          <w:shd w:val="clear" w:color="auto" w:fill="FFFFFF"/>
        </w:rPr>
      </w:pPr>
      <w:r w:rsidRPr="00D94FD1">
        <w:rPr>
          <w:color w:val="333333"/>
          <w:szCs w:val="24"/>
          <w:shd w:val="clear" w:color="auto" w:fill="FFFFFF"/>
        </w:rPr>
        <w:t>Los trasplantes se afianzaron hacia fines de la década de los 70</w:t>
      </w:r>
      <w:r>
        <w:rPr>
          <w:color w:val="333333"/>
          <w:szCs w:val="24"/>
          <w:shd w:val="clear" w:color="auto" w:fill="FFFFFF"/>
        </w:rPr>
        <w:t>`</w:t>
      </w:r>
      <w:r w:rsidRPr="00D94FD1">
        <w:rPr>
          <w:color w:val="333333"/>
          <w:szCs w:val="24"/>
          <w:shd w:val="clear" w:color="auto" w:fill="FFFFFF"/>
        </w:rPr>
        <w:t>, gracias al descubrimiento de nuevas drogas inmunosupresoras. El incremento más importante, y por ende la consolidación de la actividad, se experimentó en la década del 90</w:t>
      </w:r>
      <w:r>
        <w:rPr>
          <w:color w:val="333333"/>
          <w:szCs w:val="24"/>
          <w:shd w:val="clear" w:color="auto" w:fill="FFFFFF"/>
        </w:rPr>
        <w:t>`</w:t>
      </w:r>
      <w:r w:rsidRPr="00D94FD1">
        <w:rPr>
          <w:color w:val="333333"/>
          <w:szCs w:val="24"/>
          <w:shd w:val="clear" w:color="auto" w:fill="FFFFFF"/>
        </w:rPr>
        <w:t xml:space="preserve"> al promoverse desde el Estado políticas sanitarias que impulsaron nuevas instancias de coordinación. Se crearon organismos jurisdiccionales de procuración en la mayoría de las provincias argentinas, y de esta manera se optimizó la cobertura territorial. En 1990, con la sanción de la Ley 23.885, el CUCAI (Centro Único Coordinador de Ablación e Implante) se convirtió en el Instituto Nacional Central Único Coordinador de Ablación e Implante (INCUCAI).</w:t>
      </w:r>
    </w:p>
    <w:p w14:paraId="0EE0F4BB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</w:p>
    <w:p w14:paraId="092003C6" w14:textId="5F59B0D0" w:rsidR="0019794F" w:rsidRPr="00D94FD1" w:rsidRDefault="0019794F" w:rsidP="0019794F">
      <w:pPr>
        <w:rPr>
          <w:szCs w:val="24"/>
        </w:rPr>
      </w:pPr>
      <w:r w:rsidRPr="00D94FD1">
        <w:rPr>
          <w:color w:val="0C0D0E"/>
          <w:szCs w:val="24"/>
          <w:shd w:val="clear" w:color="auto" w:fill="FFFFFF"/>
        </w:rPr>
        <w:t xml:space="preserve">En el año 1995, por iniciativa del Doctor Guillermo </w:t>
      </w:r>
      <w:proofErr w:type="spellStart"/>
      <w:r w:rsidRPr="00D94FD1">
        <w:rPr>
          <w:color w:val="0C0D0E"/>
          <w:szCs w:val="24"/>
          <w:shd w:val="clear" w:color="auto" w:fill="FFFFFF"/>
        </w:rPr>
        <w:t>Bortman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 junto a </w:t>
      </w:r>
      <w:r>
        <w:rPr>
          <w:color w:val="0C0D0E"/>
          <w:szCs w:val="24"/>
          <w:shd w:val="clear" w:color="auto" w:fill="FFFFFF"/>
        </w:rPr>
        <w:t>cuatro</w:t>
      </w:r>
      <w:r w:rsidRPr="00D94FD1">
        <w:rPr>
          <w:color w:val="0C0D0E"/>
          <w:szCs w:val="24"/>
          <w:shd w:val="clear" w:color="auto" w:fill="FFFFFF"/>
        </w:rPr>
        <w:t xml:space="preserve"> personas trasplantadas de corazón, partieron a la ciudad de Manchester – Inglaterra a participar en los X Juegos Mundiales para Trasplantados; logrando, Argentina ser el primer País latinoamericano que participara con sus atletas Trasplantados en este </w:t>
      </w:r>
      <w:r>
        <w:rPr>
          <w:color w:val="0C0D0E"/>
          <w:szCs w:val="24"/>
          <w:shd w:val="clear" w:color="auto" w:fill="FFFFFF"/>
        </w:rPr>
        <w:t>de competencia de nivel mundial.</w:t>
      </w:r>
    </w:p>
    <w:p w14:paraId="54018CBA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</w:p>
    <w:p w14:paraId="2C3D6F83" w14:textId="25F6EDEA" w:rsidR="0019794F" w:rsidRDefault="0019794F" w:rsidP="0019794F">
      <w:pPr>
        <w:rPr>
          <w:szCs w:val="24"/>
        </w:rPr>
      </w:pPr>
      <w:r w:rsidRPr="00D94FD1">
        <w:rPr>
          <w:color w:val="0C0D0E"/>
          <w:szCs w:val="24"/>
          <w:shd w:val="clear" w:color="auto" w:fill="FFFFFF"/>
        </w:rPr>
        <w:t>Con la experiencia recogida en Inglaterra, en el mes de diciembre del año 1996, se</w:t>
      </w:r>
      <w:r w:rsidRPr="00D94FD1">
        <w:rPr>
          <w:rFonts w:ascii="Arial" w:hAnsi="Arial" w:cs="Arial"/>
          <w:color w:val="0C0D0E"/>
          <w:sz w:val="21"/>
          <w:szCs w:val="21"/>
          <w:shd w:val="clear" w:color="auto" w:fill="FFFFFF"/>
        </w:rPr>
        <w:t xml:space="preserve"> </w:t>
      </w:r>
      <w:r w:rsidRPr="00D94FD1">
        <w:rPr>
          <w:color w:val="0C0D0E"/>
          <w:szCs w:val="24"/>
          <w:shd w:val="clear" w:color="auto" w:fill="FFFFFF"/>
        </w:rPr>
        <w:t xml:space="preserve">inauguran los Primeros Juegos Argentinos Para Trasplantados bajo la coordinación del Dr. Guillermo </w:t>
      </w:r>
      <w:proofErr w:type="spellStart"/>
      <w:r w:rsidRPr="00D94FD1">
        <w:rPr>
          <w:color w:val="0C0D0E"/>
          <w:szCs w:val="24"/>
          <w:shd w:val="clear" w:color="auto" w:fill="FFFFFF"/>
        </w:rPr>
        <w:t>Bortman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 con la colaboración de un pequeño pero calificado equipo de trabajo. El esfuerzo se constituyó en un verdadero éxito al inscribirse más de 200 deportistas</w:t>
      </w:r>
      <w:r>
        <w:rPr>
          <w:color w:val="0C0D0E"/>
          <w:szCs w:val="24"/>
          <w:shd w:val="clear" w:color="auto" w:fill="FFFFFF"/>
        </w:rPr>
        <w:t xml:space="preserve"> </w:t>
      </w:r>
      <w:r w:rsidRPr="00D94FD1">
        <w:rPr>
          <w:color w:val="0C0D0E"/>
          <w:szCs w:val="24"/>
          <w:shd w:val="clear" w:color="auto" w:fill="FFFFFF"/>
        </w:rPr>
        <w:t>de</w:t>
      </w:r>
      <w:r>
        <w:rPr>
          <w:color w:val="0C0D0E"/>
          <w:szCs w:val="24"/>
          <w:shd w:val="clear" w:color="auto" w:fill="FFFFFF"/>
        </w:rPr>
        <w:t xml:space="preserve"> distintas provincias. </w:t>
      </w:r>
    </w:p>
    <w:p w14:paraId="071EEE06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</w:p>
    <w:p w14:paraId="4BEBD15A" w14:textId="6CEBC4F5" w:rsidR="0019794F" w:rsidRPr="00D94FD1" w:rsidRDefault="0019794F" w:rsidP="0019794F">
      <w:pPr>
        <w:rPr>
          <w:szCs w:val="24"/>
        </w:rPr>
      </w:pPr>
      <w:r w:rsidRPr="00D94FD1">
        <w:rPr>
          <w:color w:val="0C0D0E"/>
          <w:szCs w:val="24"/>
          <w:shd w:val="clear" w:color="auto" w:fill="FFFFFF"/>
        </w:rPr>
        <w:t xml:space="preserve">Finalizado los juegos y debido a la camaradería que nació entre los participantes de estos Primeros Juegos Argentinos, el 21 de diciembre del año 1996, un grupo de atletas trasplantados, convocados por </w:t>
      </w:r>
      <w:proofErr w:type="spellStart"/>
      <w:r w:rsidRPr="00D94FD1">
        <w:rPr>
          <w:color w:val="0C0D0E"/>
          <w:szCs w:val="24"/>
          <w:shd w:val="clear" w:color="auto" w:fill="FFFFFF"/>
        </w:rPr>
        <w:t>Ing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 Norberto </w:t>
      </w:r>
      <w:proofErr w:type="spellStart"/>
      <w:r w:rsidRPr="00D94FD1">
        <w:rPr>
          <w:color w:val="0C0D0E"/>
          <w:szCs w:val="24"/>
          <w:shd w:val="clear" w:color="auto" w:fill="FFFFFF"/>
        </w:rPr>
        <w:t>Gilligan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, junto al Dr. Silvio </w:t>
      </w:r>
      <w:proofErr w:type="spellStart"/>
      <w:r w:rsidRPr="00D94FD1">
        <w:rPr>
          <w:color w:val="0C0D0E"/>
          <w:szCs w:val="24"/>
          <w:shd w:val="clear" w:color="auto" w:fill="FFFFFF"/>
        </w:rPr>
        <w:t>Fornasari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 y el Lic. Claudio </w:t>
      </w:r>
      <w:proofErr w:type="spellStart"/>
      <w:r w:rsidRPr="00D94FD1">
        <w:rPr>
          <w:color w:val="0C0D0E"/>
          <w:szCs w:val="24"/>
          <w:shd w:val="clear" w:color="auto" w:fill="FFFFFF"/>
        </w:rPr>
        <w:t>Brunori</w:t>
      </w:r>
      <w:proofErr w:type="spellEnd"/>
      <w:r w:rsidRPr="00D94FD1">
        <w:rPr>
          <w:color w:val="0C0D0E"/>
          <w:szCs w:val="24"/>
          <w:shd w:val="clear" w:color="auto" w:fill="FFFFFF"/>
        </w:rPr>
        <w:t xml:space="preserve"> </w:t>
      </w:r>
      <w:r w:rsidR="00102982" w:rsidRPr="00D94FD1">
        <w:rPr>
          <w:color w:val="0C0D0E"/>
          <w:szCs w:val="24"/>
          <w:shd w:val="clear" w:color="auto" w:fill="FFFFFF"/>
        </w:rPr>
        <w:t>comienzan a</w:t>
      </w:r>
      <w:r w:rsidRPr="00D94FD1">
        <w:rPr>
          <w:color w:val="0C0D0E"/>
          <w:szCs w:val="24"/>
          <w:shd w:val="clear" w:color="auto" w:fill="FFFFFF"/>
        </w:rPr>
        <w:t xml:space="preserve"> dar forma la Asociación de Deportista Trasplantados</w:t>
      </w:r>
      <w:r>
        <w:rPr>
          <w:color w:val="0C0D0E"/>
          <w:szCs w:val="24"/>
          <w:shd w:val="clear" w:color="auto" w:fill="FFFFFF"/>
        </w:rPr>
        <w:t xml:space="preserve"> de la República Argentina. </w:t>
      </w:r>
    </w:p>
    <w:p w14:paraId="75329606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</w:p>
    <w:p w14:paraId="30CB3E97" w14:textId="61B5BCAC" w:rsidR="0019794F" w:rsidRPr="00D94FD1" w:rsidRDefault="0019794F" w:rsidP="0019794F">
      <w:pPr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</w:pPr>
      <w:r w:rsidRPr="00D94FD1">
        <w:rPr>
          <w:color w:val="0C0D0E"/>
          <w:szCs w:val="24"/>
          <w:shd w:val="clear" w:color="auto" w:fill="FFFFFF"/>
        </w:rPr>
        <w:t xml:space="preserve">El día 14 de mayo del año 1997, fue presentada legalmente a la sociedad por medio de una conferencia de prensa, quedando oficialmente constituida como </w:t>
      </w:r>
      <w:r w:rsidR="00102982" w:rsidRPr="00D94FD1">
        <w:rPr>
          <w:color w:val="0C0D0E"/>
          <w:szCs w:val="24"/>
          <w:shd w:val="clear" w:color="auto" w:fill="FFFFFF"/>
        </w:rPr>
        <w:t>“Asociación</w:t>
      </w:r>
      <w:r w:rsidRPr="00D94FD1"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  <w:t xml:space="preserve"> de Deportistas Trasplantados de la República Argentina".</w:t>
      </w:r>
    </w:p>
    <w:p w14:paraId="46C1D559" w14:textId="77777777" w:rsidR="0019794F" w:rsidRDefault="0019794F" w:rsidP="0019794F">
      <w:pPr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</w:pPr>
    </w:p>
    <w:p w14:paraId="002CF8FB" w14:textId="30B26462" w:rsidR="0019794F" w:rsidRPr="00D94FD1" w:rsidRDefault="0019794F" w:rsidP="0019794F">
      <w:pPr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</w:pPr>
      <w:r w:rsidRPr="00D94FD1"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  <w:t>Según lo señalado en su página oficial, son sus objetivos:</w:t>
      </w:r>
    </w:p>
    <w:p w14:paraId="6B222B67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</w:p>
    <w:p w14:paraId="1777B31A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  <w:r w:rsidRPr="00D94FD1">
        <w:rPr>
          <w:color w:val="0C0D0E"/>
          <w:szCs w:val="24"/>
          <w:shd w:val="clear" w:color="auto" w:fill="FFFFFF"/>
        </w:rPr>
        <w:t>•  Promover, desarrollar, organizar, controlar, patrocinar y difundir las practicas de todos los deportes y actividades físicas que las personas trasplantadas realizasen con el objetivo de difundir y promover la calidad de vida y la donación de órganos.</w:t>
      </w:r>
      <w:r w:rsidRPr="00D94FD1">
        <w:rPr>
          <w:color w:val="0C0D0E"/>
          <w:szCs w:val="24"/>
        </w:rPr>
        <w:br/>
      </w:r>
    </w:p>
    <w:p w14:paraId="43A16799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  <w:r w:rsidRPr="00D94FD1">
        <w:rPr>
          <w:color w:val="0C0D0E"/>
          <w:szCs w:val="24"/>
          <w:shd w:val="clear" w:color="auto" w:fill="FFFFFF"/>
        </w:rPr>
        <w:t>•  Convocar a todos aquellos trasplantados de todo el País que deseen practicar algún deporte.</w:t>
      </w:r>
      <w:r w:rsidRPr="00D94FD1">
        <w:rPr>
          <w:color w:val="0C0D0E"/>
          <w:szCs w:val="24"/>
        </w:rPr>
        <w:br/>
      </w:r>
    </w:p>
    <w:p w14:paraId="64E66E53" w14:textId="77777777" w:rsidR="0019794F" w:rsidRDefault="0019794F" w:rsidP="0019794F">
      <w:pPr>
        <w:rPr>
          <w:color w:val="0C0D0E"/>
          <w:szCs w:val="24"/>
          <w:shd w:val="clear" w:color="auto" w:fill="FFFFFF"/>
        </w:rPr>
      </w:pPr>
      <w:r w:rsidRPr="00D94FD1">
        <w:rPr>
          <w:color w:val="0C0D0E"/>
          <w:szCs w:val="24"/>
          <w:shd w:val="clear" w:color="auto" w:fill="FFFFFF"/>
        </w:rPr>
        <w:t>•  Establecer relaciones institucionales con todos los Organismos Nacionales y extranjeros, oficiales y privadas, dedicados al deporte en todas sus manifestaciones con la finalidad de difundir la esencia de la práctica de algún deporte por parte de atletas trasplantados.</w:t>
      </w:r>
      <w:r w:rsidRPr="00D94FD1">
        <w:rPr>
          <w:color w:val="0C0D0E"/>
          <w:szCs w:val="24"/>
        </w:rPr>
        <w:br/>
      </w:r>
    </w:p>
    <w:p w14:paraId="58586BA8" w14:textId="221042FB" w:rsidR="0019794F" w:rsidRPr="00D94FD1" w:rsidRDefault="0019794F" w:rsidP="0019794F">
      <w:pPr>
        <w:rPr>
          <w:rStyle w:val="Textoennegrita"/>
          <w:b w:val="0"/>
          <w:bCs w:val="0"/>
          <w:color w:val="0C0D0E"/>
          <w:szCs w:val="24"/>
          <w:bdr w:val="none" w:sz="0" w:space="0" w:color="auto" w:frame="1"/>
          <w:shd w:val="clear" w:color="auto" w:fill="FFFFFF"/>
        </w:rPr>
      </w:pPr>
      <w:r w:rsidRPr="00D94FD1">
        <w:rPr>
          <w:color w:val="0C0D0E"/>
          <w:szCs w:val="24"/>
          <w:shd w:val="clear" w:color="auto" w:fill="FFFFFF"/>
        </w:rPr>
        <w:t>•  Auspiciar la creación de delegaciones y asociaciones provinciales o regionales a través de la fluida comunicación que se establezca con todos los deportistas trasplantados que se unan a este proyecto de vida</w:t>
      </w:r>
    </w:p>
    <w:p w14:paraId="1FC7D486" w14:textId="77777777" w:rsidR="0019794F" w:rsidRDefault="0019794F" w:rsidP="0019794F">
      <w:pPr>
        <w:rPr>
          <w:szCs w:val="24"/>
        </w:rPr>
      </w:pPr>
    </w:p>
    <w:p w14:paraId="5326E7E5" w14:textId="77234981" w:rsidR="0019794F" w:rsidRDefault="0019794F" w:rsidP="0019794F">
      <w:pPr>
        <w:rPr>
          <w:szCs w:val="24"/>
        </w:rPr>
      </w:pPr>
      <w:r w:rsidRPr="00D94FD1">
        <w:rPr>
          <w:szCs w:val="24"/>
        </w:rPr>
        <w:t>Es por todo lo expuesto que solicito la aprobación del presente Proyecto de Declaración.</w:t>
      </w:r>
    </w:p>
    <w:p w14:paraId="4500CA3F" w14:textId="56692D00" w:rsidR="00513577" w:rsidRPr="00102982" w:rsidRDefault="00513577" w:rsidP="00102982">
      <w:pPr>
        <w:rPr>
          <w:szCs w:val="24"/>
        </w:rPr>
      </w:pPr>
    </w:p>
    <w:sectPr w:rsidR="00513577" w:rsidRPr="00102982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DB463" w14:textId="77777777" w:rsidR="00F76CBC" w:rsidRDefault="00F76CBC">
      <w:r>
        <w:separator/>
      </w:r>
    </w:p>
  </w:endnote>
  <w:endnote w:type="continuationSeparator" w:id="0">
    <w:p w14:paraId="2DE76B05" w14:textId="77777777" w:rsidR="00F76CBC" w:rsidRDefault="00F7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2AF9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52F9938F" w14:textId="15C65172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02982" w:rsidRPr="00102982">
        <w:rPr>
          <w:noProof/>
          <w:color w:val="333333"/>
          <w:sz w:val="20"/>
        </w:rPr>
        <w:t>24/3/22 19:40:00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02982" w:rsidRPr="00102982">
        <w:rPr>
          <w:noProof/>
          <w:color w:val="333333"/>
          <w:sz w:val="20"/>
        </w:rPr>
        <w:t>2774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02982" w:rsidRPr="00102982">
        <w:rPr>
          <w:noProof/>
          <w:color w:val="333333"/>
          <w:sz w:val="20"/>
        </w:rPr>
        <w:t>493</w:t>
      </w:r>
    </w:fldSimple>
  </w:p>
  <w:p w14:paraId="4B9EAD84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92F6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92F6C" w:rsidRPr="001C19C4">
      <w:rPr>
        <w:rStyle w:val="Nmerodepgina"/>
        <w:color w:val="333333"/>
      </w:rPr>
      <w:fldChar w:fldCharType="separate"/>
    </w:r>
    <w:r w:rsidR="00CA5D58">
      <w:rPr>
        <w:rStyle w:val="Nmerodepgina"/>
        <w:noProof/>
        <w:color w:val="333333"/>
      </w:rPr>
      <w:t>1</w:t>
    </w:r>
    <w:r w:rsidR="00292F6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A5D58" w:rsidRPr="00CA5D5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14:paraId="21736F41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51413" w14:textId="77777777" w:rsidR="00F76CBC" w:rsidRDefault="00F76CBC">
      <w:r>
        <w:separator/>
      </w:r>
    </w:p>
  </w:footnote>
  <w:footnote w:type="continuationSeparator" w:id="0">
    <w:p w14:paraId="55FB2E62" w14:textId="77777777" w:rsidR="00F76CBC" w:rsidRDefault="00F76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E0C0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72C5FA56" wp14:editId="3021AC9B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623EFA6B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21F3"/>
    <w:multiLevelType w:val="multilevel"/>
    <w:tmpl w:val="3EB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D07F3"/>
    <w:multiLevelType w:val="multilevel"/>
    <w:tmpl w:val="721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B1316"/>
    <w:multiLevelType w:val="multilevel"/>
    <w:tmpl w:val="C900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A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2982"/>
    <w:rsid w:val="00103C6B"/>
    <w:rsid w:val="00104335"/>
    <w:rsid w:val="00127D10"/>
    <w:rsid w:val="00136787"/>
    <w:rsid w:val="00145948"/>
    <w:rsid w:val="00155C7C"/>
    <w:rsid w:val="00160A2A"/>
    <w:rsid w:val="001614A7"/>
    <w:rsid w:val="00191293"/>
    <w:rsid w:val="0019414B"/>
    <w:rsid w:val="0019794F"/>
    <w:rsid w:val="001B770D"/>
    <w:rsid w:val="001C18CC"/>
    <w:rsid w:val="001C19C4"/>
    <w:rsid w:val="001D480C"/>
    <w:rsid w:val="001E0E01"/>
    <w:rsid w:val="001E451F"/>
    <w:rsid w:val="001E5394"/>
    <w:rsid w:val="001F2924"/>
    <w:rsid w:val="001F3AFD"/>
    <w:rsid w:val="00205802"/>
    <w:rsid w:val="00205DAD"/>
    <w:rsid w:val="00223436"/>
    <w:rsid w:val="0023180B"/>
    <w:rsid w:val="002327DE"/>
    <w:rsid w:val="00237C2B"/>
    <w:rsid w:val="00246DF0"/>
    <w:rsid w:val="0026220D"/>
    <w:rsid w:val="00265972"/>
    <w:rsid w:val="00275865"/>
    <w:rsid w:val="00276A7E"/>
    <w:rsid w:val="00292F6C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0A52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6066"/>
    <w:rsid w:val="004847CA"/>
    <w:rsid w:val="00487D6B"/>
    <w:rsid w:val="004A55C4"/>
    <w:rsid w:val="004B7714"/>
    <w:rsid w:val="004C4B76"/>
    <w:rsid w:val="004D2D62"/>
    <w:rsid w:val="004D30D5"/>
    <w:rsid w:val="004D438B"/>
    <w:rsid w:val="004E235F"/>
    <w:rsid w:val="00500973"/>
    <w:rsid w:val="0051012E"/>
    <w:rsid w:val="00513577"/>
    <w:rsid w:val="005142E6"/>
    <w:rsid w:val="00522C71"/>
    <w:rsid w:val="0052320B"/>
    <w:rsid w:val="005241CE"/>
    <w:rsid w:val="00534552"/>
    <w:rsid w:val="005353B9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089E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2D65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5D58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870AE"/>
    <w:rsid w:val="00E91F21"/>
    <w:rsid w:val="00EB6956"/>
    <w:rsid w:val="00ED2818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76CBC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DD3E27"/>
  <w15:docId w15:val="{355097D8-BEEF-BC41-A5A5-FBA0A028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D6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487D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1357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1979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arcia\Downloads\6be2afe5-e9df-426b-8515-eceea4b1aa5f%20(10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F5B75-698E-4FFE-BD83-DFDEFF5C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C:\Users\rogarcia\Downloads\6be2afe5-e9df-426b-8515-eceea4b1aa5f (10).dotx</Template>
  <TotalTime>2</TotalTime>
  <Pages>2</Pages>
  <Words>511</Words>
  <Characters>2877</Characters>
  <Application>Microsoft Office Word</Application>
  <DocSecurity>0</DocSecurity>
  <Lines>119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rogarcia</dc:creator>
  <cp:lastModifiedBy>Carolina Bruno</cp:lastModifiedBy>
  <cp:revision>3</cp:revision>
  <cp:lastPrinted>2020-02-28T17:24:00Z</cp:lastPrinted>
  <dcterms:created xsi:type="dcterms:W3CDTF">2022-03-24T22:40:00Z</dcterms:created>
  <dcterms:modified xsi:type="dcterms:W3CDTF">2022-03-25T13:00:00Z</dcterms:modified>
</cp:coreProperties>
</file>