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DC8" w:rsidRDefault="00B04DC8" w:rsidP="00B04DC8"/>
    <w:p w:rsidR="00B04DC8" w:rsidRDefault="00B04DC8" w:rsidP="00B04DC8"/>
    <w:p w:rsidR="00B04DC8" w:rsidRDefault="00B04DC8" w:rsidP="00B04DC8">
      <w:r>
        <w:tab/>
      </w:r>
    </w:p>
    <w:p w:rsidR="00B04DC8" w:rsidRDefault="00B04DC8" w:rsidP="00B04DC8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PROYECTO DE DECLARACIÓN</w:t>
      </w:r>
    </w:p>
    <w:p w:rsidR="00B04DC8" w:rsidRDefault="00B04DC8" w:rsidP="00B04DC8">
      <w:pPr>
        <w:rPr>
          <w:b/>
        </w:rPr>
      </w:pPr>
    </w:p>
    <w:p w:rsidR="00B04DC8" w:rsidRDefault="00B04DC8" w:rsidP="00B04DC8">
      <w:pPr>
        <w:shd w:val="clear" w:color="auto" w:fill="FFFFFF"/>
      </w:pPr>
      <w:r>
        <w:t> </w:t>
      </w:r>
    </w:p>
    <w:p w:rsidR="00DA319E" w:rsidRDefault="00133439" w:rsidP="00B04DC8">
      <w:pPr>
        <w:shd w:val="clear" w:color="auto" w:fill="FFFFFF"/>
      </w:pPr>
      <w:bookmarkStart w:id="1" w:name="_heading=h.gjdgxs" w:colFirst="0" w:colLast="0"/>
      <w:bookmarkEnd w:id="1"/>
      <w:r>
        <w:t>Declára</w:t>
      </w:r>
      <w:r w:rsidR="00B04DC8">
        <w:t>se de Interé</w:t>
      </w:r>
      <w:r w:rsidR="00DA319E">
        <w:t>s para la comunicación s</w:t>
      </w:r>
      <w:r w:rsidR="00965BE0">
        <w:t xml:space="preserve">ocial </w:t>
      </w:r>
      <w:r>
        <w:t xml:space="preserve">y </w:t>
      </w:r>
      <w:r w:rsidR="00DA319E">
        <w:t>la cultura</w:t>
      </w:r>
      <w:r w:rsidR="0089474E">
        <w:t xml:space="preserve"> </w:t>
      </w:r>
      <w:r w:rsidR="00B04DC8">
        <w:t xml:space="preserve">de la Ciudad Autónoma de Buenos Aires el libro </w:t>
      </w:r>
      <w:r>
        <w:t>“</w:t>
      </w:r>
      <w:r w:rsidR="00DA319E">
        <w:t>La discusión es salud – Los misterios del Talmud</w:t>
      </w:r>
      <w:r>
        <w:t xml:space="preserve">”, </w:t>
      </w:r>
      <w:r w:rsidR="00DA319E">
        <w:t>del autor Ignacio Mazzocco.</w:t>
      </w:r>
    </w:p>
    <w:p w:rsidR="00B04DC8" w:rsidRDefault="00B04DC8" w:rsidP="00B04DC8">
      <w:pPr>
        <w:shd w:val="clear" w:color="auto" w:fill="FFFFFF"/>
      </w:pPr>
      <w:r>
        <w:t> </w:t>
      </w:r>
    </w:p>
    <w:p w:rsidR="00B04DC8" w:rsidRDefault="00B04DC8" w:rsidP="00B04DC8">
      <w:r>
        <w:rPr>
          <w:highlight w:val="white"/>
        </w:rPr>
        <w:br/>
      </w:r>
    </w:p>
    <w:p w:rsidR="00B04DC8" w:rsidRDefault="00B04DC8" w:rsidP="00B04DC8">
      <w:pPr>
        <w:shd w:val="clear" w:color="auto" w:fill="FFFFFF"/>
      </w:pPr>
      <w:r>
        <w:t> </w:t>
      </w:r>
    </w:p>
    <w:p w:rsidR="00B04DC8" w:rsidRDefault="00B04DC8" w:rsidP="00B04DC8">
      <w:pPr>
        <w:rPr>
          <w:b/>
        </w:rPr>
      </w:pPr>
      <w:r>
        <w:br w:type="page"/>
      </w:r>
    </w:p>
    <w:p w:rsidR="00B04DC8" w:rsidRDefault="00B04DC8" w:rsidP="00B04DC8">
      <w:pPr>
        <w:shd w:val="clear" w:color="auto" w:fill="FFFFFF"/>
        <w:jc w:val="center"/>
      </w:pPr>
      <w:r>
        <w:rPr>
          <w:b/>
        </w:rPr>
        <w:lastRenderedPageBreak/>
        <w:t>FUNDAMENTOS</w:t>
      </w:r>
    </w:p>
    <w:p w:rsidR="00B04DC8" w:rsidRDefault="00B04DC8" w:rsidP="00B04DC8">
      <w:pPr>
        <w:shd w:val="clear" w:color="auto" w:fill="FFFFFF"/>
      </w:pPr>
      <w:r>
        <w:t> </w:t>
      </w:r>
    </w:p>
    <w:p w:rsidR="00B04DC8" w:rsidRDefault="00B04DC8" w:rsidP="00B04DC8">
      <w:pPr>
        <w:shd w:val="clear" w:color="auto" w:fill="FFFFFF"/>
      </w:pPr>
      <w:r>
        <w:t>Sr. Presidente:</w:t>
      </w:r>
    </w:p>
    <w:p w:rsidR="00133439" w:rsidRDefault="00133439" w:rsidP="00133439"/>
    <w:p w:rsidR="00133439" w:rsidRDefault="00EA5936" w:rsidP="00790816">
      <w:pPr>
        <w:ind w:firstLine="708"/>
        <w:rPr>
          <w:lang w:val="es-AR" w:eastAsia="es-AR"/>
        </w:rPr>
      </w:pPr>
      <w:r>
        <w:rPr>
          <w:lang w:val="es-AR" w:eastAsia="es-AR"/>
        </w:rPr>
        <w:t xml:space="preserve">Esta obra nace frente a la situación </w:t>
      </w:r>
      <w:r w:rsidR="0089474E">
        <w:rPr>
          <w:lang w:val="es-AR" w:eastAsia="es-AR"/>
        </w:rPr>
        <w:t>de</w:t>
      </w:r>
      <w:r>
        <w:rPr>
          <w:lang w:val="es-AR" w:eastAsia="es-AR"/>
        </w:rPr>
        <w:t xml:space="preserve"> urgencia</w:t>
      </w:r>
      <w:r w:rsidR="0089474E">
        <w:rPr>
          <w:lang w:val="es-AR" w:eastAsia="es-AR"/>
        </w:rPr>
        <w:t xml:space="preserve"> </w:t>
      </w:r>
      <w:r w:rsidR="0089474E" w:rsidRPr="0089474E">
        <w:rPr>
          <w:lang w:val="es-AR" w:eastAsia="es-AR"/>
        </w:rPr>
        <w:t>que estamos viviendo</w:t>
      </w:r>
      <w:r>
        <w:rPr>
          <w:lang w:val="es-AR" w:eastAsia="es-AR"/>
        </w:rPr>
        <w:t>: debemos intentar aprender a debatir y disentir sin pelear. Debemos aprender a construir a partir de algo que el otro propone, no asumiendo que todo lo que dice este otro está mal. Debemos poder construir consensos a partir de hallar en el disenso</w:t>
      </w:r>
      <w:r w:rsidR="0089474E">
        <w:rPr>
          <w:lang w:val="es-AR" w:eastAsia="es-AR"/>
        </w:rPr>
        <w:t>,</w:t>
      </w:r>
      <w:r>
        <w:rPr>
          <w:lang w:val="es-AR" w:eastAsia="es-AR"/>
        </w:rPr>
        <w:t xml:space="preserve"> y en ese encuentro con otros algo que nos pueda servir a todos.</w:t>
      </w:r>
    </w:p>
    <w:p w:rsidR="00420B53" w:rsidRDefault="00420B53" w:rsidP="00790816">
      <w:pPr>
        <w:ind w:firstLine="708"/>
        <w:rPr>
          <w:lang w:val="es-AR" w:eastAsia="es-AR"/>
        </w:rPr>
      </w:pPr>
    </w:p>
    <w:p w:rsidR="00420B53" w:rsidRDefault="00420B53" w:rsidP="00790816">
      <w:pPr>
        <w:ind w:firstLine="708"/>
        <w:rPr>
          <w:lang w:val="es-AR" w:eastAsia="es-AR"/>
        </w:rPr>
      </w:pPr>
      <w:r>
        <w:rPr>
          <w:lang w:val="es-AR" w:eastAsia="es-AR"/>
        </w:rPr>
        <w:t xml:space="preserve">Como en toda urgencia, no debemos claudicar en la búsqueda de un antídoto para los conflictos que genera “la grieta” por impedimentos económicos o burocracias corporativas, por eso además de adquirirse en librerías, este libro puede conseguirse gratuito y libre en </w:t>
      </w:r>
      <w:hyperlink r:id="rId8" w:history="1">
        <w:r w:rsidRPr="00CD6B62">
          <w:rPr>
            <w:rStyle w:val="Hipervnculo"/>
            <w:lang w:val="es-AR" w:eastAsia="es-AR"/>
          </w:rPr>
          <w:t>www.talmud.digital</w:t>
        </w:r>
      </w:hyperlink>
    </w:p>
    <w:p w:rsidR="00EA5936" w:rsidRDefault="00EA5936" w:rsidP="00790816">
      <w:pPr>
        <w:ind w:firstLine="708"/>
        <w:rPr>
          <w:lang w:val="es-AR" w:eastAsia="es-AR"/>
        </w:rPr>
      </w:pPr>
    </w:p>
    <w:p w:rsidR="00420B53" w:rsidRDefault="00EA5936" w:rsidP="00790816">
      <w:pPr>
        <w:ind w:firstLine="708"/>
        <w:rPr>
          <w:lang w:val="es-AR" w:eastAsia="es-AR"/>
        </w:rPr>
      </w:pPr>
      <w:r>
        <w:rPr>
          <w:lang w:val="es-AR" w:eastAsia="es-AR"/>
        </w:rPr>
        <w:t>El autor propone romper con la lógica que gira tendiente a atacar al otro y propone construir desde y con él. Para esto, invita al lector a adentrarse en el fascinante mundo de la discusión talmúdica, tanto a niños, niñas y adolescentes como adultos; sin importar su nivel socioeconómico, cultural o inscripci</w:t>
      </w:r>
      <w:r w:rsidR="00420B53">
        <w:rPr>
          <w:lang w:val="es-AR" w:eastAsia="es-AR"/>
        </w:rPr>
        <w:t xml:space="preserve">ón religiosa, por eso, este libro no se propone como un libro académico sino de divulgación. </w:t>
      </w:r>
    </w:p>
    <w:p w:rsidR="00420B53" w:rsidRDefault="00420B53" w:rsidP="00790816">
      <w:pPr>
        <w:ind w:firstLine="708"/>
        <w:rPr>
          <w:lang w:val="es-AR" w:eastAsia="es-AR"/>
        </w:rPr>
      </w:pPr>
    </w:p>
    <w:p w:rsidR="00DA66A3" w:rsidRDefault="00134F02" w:rsidP="00790816">
      <w:pPr>
        <w:ind w:firstLine="708"/>
        <w:rPr>
          <w:lang w:val="es-AR" w:eastAsia="es-AR"/>
        </w:rPr>
      </w:pPr>
      <w:r>
        <w:rPr>
          <w:lang w:val="es-AR" w:eastAsia="es-AR"/>
        </w:rPr>
        <w:t xml:space="preserve">El Talmud, explicado sencillamente, son los libros que contienen la recopilación de la tradición oral judía acerca de la religión y las leyes y los comentarios a estas. </w:t>
      </w:r>
      <w:r w:rsidR="00960609">
        <w:rPr>
          <w:lang w:val="es-AR" w:eastAsia="es-AR"/>
        </w:rPr>
        <w:t xml:space="preserve">Sin embargo, su valor sapiencial es universal, ya que trata temas que son ajenos al aspecto religioso del judaísmo y en su gran mayoría hace referencias a preguntas que se formulan personas de todas las edades, sectores sociales, culturas y niveles socioeducativos. Por eso, es trasversal. </w:t>
      </w:r>
      <w:r>
        <w:rPr>
          <w:lang w:val="es-AR" w:eastAsia="es-AR"/>
        </w:rPr>
        <w:t>Mazzocco</w:t>
      </w:r>
      <w:r w:rsidR="0089474E">
        <w:rPr>
          <w:lang w:val="es-AR" w:eastAsia="es-AR"/>
        </w:rPr>
        <w:t xml:space="preserve"> </w:t>
      </w:r>
      <w:r w:rsidR="00960609">
        <w:rPr>
          <w:lang w:val="es-AR" w:eastAsia="es-AR"/>
        </w:rPr>
        <w:t>cuenta</w:t>
      </w:r>
      <w:r>
        <w:rPr>
          <w:lang w:val="es-AR" w:eastAsia="es-AR"/>
        </w:rPr>
        <w:t xml:space="preserve"> que hace un año empezó a estudiar el Talmud y antes no </w:t>
      </w:r>
      <w:r w:rsidR="001A42D0">
        <w:rPr>
          <w:lang w:val="es-AR" w:eastAsia="es-AR"/>
        </w:rPr>
        <w:t>teníaningún</w:t>
      </w:r>
      <w:r>
        <w:rPr>
          <w:lang w:val="es-AR" w:eastAsia="es-AR"/>
        </w:rPr>
        <w:t xml:space="preserve"> conocimiento en filosofía o historia judía, por lo cual esta obra parte de su propia experiencia como aprendiz y para mostrar como una persona “común y corriente” (sin educación ni conocimientos talmúdicos) se relaciona y </w:t>
      </w:r>
      <w:r w:rsidR="001A42D0">
        <w:rPr>
          <w:lang w:val="es-AR" w:eastAsia="es-AR"/>
        </w:rPr>
        <w:t>construye</w:t>
      </w:r>
      <w:r>
        <w:rPr>
          <w:lang w:val="es-AR" w:eastAsia="es-AR"/>
        </w:rPr>
        <w:t xml:space="preserve"> algo a partir de una fuente milenaria y que aunque puede parecer lejana tiene mucho para enseñarnos sobre la manera de discutir sin pelearnos, aprendiendo a escuchar al otro y construyendo juntos.</w:t>
      </w:r>
    </w:p>
    <w:p w:rsidR="00420B53" w:rsidRDefault="00420B53" w:rsidP="00790816">
      <w:pPr>
        <w:ind w:firstLine="708"/>
        <w:rPr>
          <w:lang w:val="es-AR" w:eastAsia="es-AR"/>
        </w:rPr>
      </w:pPr>
    </w:p>
    <w:p w:rsidR="00307AD0" w:rsidRDefault="00802D13" w:rsidP="00790816">
      <w:pPr>
        <w:ind w:firstLine="708"/>
        <w:rPr>
          <w:lang w:val="es-AR" w:eastAsia="es-AR"/>
        </w:rPr>
      </w:pPr>
      <w:r>
        <w:rPr>
          <w:lang w:val="es-AR" w:eastAsia="es-AR"/>
        </w:rPr>
        <w:t xml:space="preserve">Ignacio Mazzocco es abogado, comunicador y emprendedor social. Se graduo de abogado en la Universidad Torcuato Di Tella y obtuvo su maestría en </w:t>
      </w:r>
      <w:r w:rsidRPr="00802D13">
        <w:rPr>
          <w:i/>
          <w:lang w:val="es-AR" w:eastAsia="es-AR"/>
        </w:rPr>
        <w:t>Lousiana</w:t>
      </w:r>
      <w:r w:rsidR="0089474E">
        <w:rPr>
          <w:i/>
          <w:lang w:val="es-AR" w:eastAsia="es-AR"/>
        </w:rPr>
        <w:t xml:space="preserve"> </w:t>
      </w:r>
      <w:r w:rsidRPr="00802D13">
        <w:rPr>
          <w:i/>
          <w:lang w:val="es-AR" w:eastAsia="es-AR"/>
        </w:rPr>
        <w:t>State</w:t>
      </w:r>
      <w:r w:rsidR="0089474E">
        <w:rPr>
          <w:i/>
          <w:lang w:val="es-AR" w:eastAsia="es-AR"/>
        </w:rPr>
        <w:t xml:space="preserve"> </w:t>
      </w:r>
      <w:r w:rsidRPr="00802D13">
        <w:rPr>
          <w:i/>
          <w:lang w:val="es-AR" w:eastAsia="es-AR"/>
        </w:rPr>
        <w:t>University</w:t>
      </w:r>
      <w:r>
        <w:rPr>
          <w:lang w:val="es-AR" w:eastAsia="es-AR"/>
        </w:rPr>
        <w:t xml:space="preserve">. Es profesor en la Universidad San Andrés y Vicepresidente de </w:t>
      </w:r>
      <w:r w:rsidRPr="00802D13">
        <w:rPr>
          <w:i/>
          <w:lang w:val="es-AR" w:eastAsia="es-AR"/>
        </w:rPr>
        <w:t>Eco House Global</w:t>
      </w:r>
      <w:r>
        <w:rPr>
          <w:lang w:val="es-AR" w:eastAsia="es-AR"/>
        </w:rPr>
        <w:t>, una organización ambiental líder en la región. Sus actividades fueron declaradas de I</w:t>
      </w:r>
      <w:r w:rsidR="0089474E">
        <w:t>interés</w:t>
      </w:r>
      <w:r>
        <w:t xml:space="preserve"> Ambiental de la Ciudad Autónoma de Buenos Aires,</w:t>
      </w:r>
      <w:r>
        <w:rPr>
          <w:lang w:val="es-AR" w:eastAsia="es-AR"/>
        </w:rPr>
        <w:t xml:space="preserve"> por medio de la Declaración </w:t>
      </w:r>
      <w:r w:rsidRPr="00802D13">
        <w:rPr>
          <w:lang w:val="es-AR" w:eastAsia="es-AR"/>
        </w:rPr>
        <w:t>19-2019</w:t>
      </w:r>
      <w:r>
        <w:rPr>
          <w:lang w:val="es-AR" w:eastAsia="es-AR"/>
        </w:rPr>
        <w:t>.</w:t>
      </w:r>
    </w:p>
    <w:p w:rsidR="00420B53" w:rsidRDefault="00420B53" w:rsidP="00790816">
      <w:pPr>
        <w:ind w:firstLine="708"/>
        <w:rPr>
          <w:lang w:val="es-AR" w:eastAsia="es-AR"/>
        </w:rPr>
      </w:pPr>
    </w:p>
    <w:p w:rsidR="00EA5936" w:rsidRDefault="00C23B4D" w:rsidP="00790816">
      <w:pPr>
        <w:ind w:firstLine="708"/>
        <w:rPr>
          <w:lang w:val="es-AR" w:eastAsia="es-AR"/>
        </w:rPr>
      </w:pPr>
      <w:r>
        <w:rPr>
          <w:lang w:val="es-AR" w:eastAsia="es-AR"/>
        </w:rPr>
        <w:t>La capacidad de evaluar ideas es una habilidad central y vital en el mundo que vivimos.</w:t>
      </w:r>
      <w:r w:rsidR="00802D13">
        <w:rPr>
          <w:lang w:val="es-AR" w:eastAsia="es-AR"/>
        </w:rPr>
        <w:t xml:space="preserve"> El desarrollo del pensamiento crítico y la creatividad son herramientas que nos ayudarán a valorar y administrar el enorme flujo de información que nuestro mundo genera. </w:t>
      </w:r>
      <w:r w:rsidR="001A42D0">
        <w:rPr>
          <w:lang w:val="es-AR" w:eastAsia="es-AR"/>
        </w:rPr>
        <w:t>El v</w:t>
      </w:r>
      <w:r>
        <w:rPr>
          <w:lang w:val="es-AR" w:eastAsia="es-AR"/>
        </w:rPr>
        <w:t>alor de esta obra es ayudarnos,</w:t>
      </w:r>
      <w:r w:rsidR="001A42D0">
        <w:rPr>
          <w:lang w:val="es-AR" w:eastAsia="es-AR"/>
        </w:rPr>
        <w:t xml:space="preserve"> lo más amigablemente posible, a crear o hacer crecer la posibilidad de pensar, escuchar, discutir y reflexionar; respetando al otro y favoreciendo el crecimiento de cada uno.</w:t>
      </w:r>
    </w:p>
    <w:p w:rsidR="00EA5936" w:rsidRDefault="00EA5936" w:rsidP="00790816">
      <w:pPr>
        <w:ind w:firstLine="708"/>
        <w:rPr>
          <w:lang w:val="es-AR" w:eastAsia="es-AR"/>
        </w:rPr>
      </w:pPr>
    </w:p>
    <w:p w:rsidR="00764FD9" w:rsidRPr="00F43D6B" w:rsidRDefault="00764FD9" w:rsidP="000B121A">
      <w:pPr>
        <w:ind w:firstLine="708"/>
        <w:rPr>
          <w:lang w:eastAsia="es-AR"/>
        </w:rPr>
      </w:pPr>
      <w:r>
        <w:rPr>
          <w:lang w:eastAsia="es-AR"/>
        </w:rPr>
        <w:t>Por eso Sr. Presidente, solicito al Cuerpo la aprobación del presente proyecto de Declaración.</w:t>
      </w:r>
    </w:p>
    <w:sectPr w:rsidR="00764FD9" w:rsidRPr="00F43D6B" w:rsidSect="005E3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BB1" w:rsidRDefault="00C35BB1">
      <w:r>
        <w:separator/>
      </w:r>
    </w:p>
  </w:endnote>
  <w:endnote w:type="continuationSeparator" w:id="1">
    <w:p w:rsidR="00C35BB1" w:rsidRDefault="00C35B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BD" w:rsidRDefault="00EA29B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9474E" w:rsidRPr="0089474E">
        <w:rPr>
          <w:noProof/>
          <w:color w:val="333333"/>
          <w:sz w:val="20"/>
        </w:rPr>
        <w:t>23/03/2022 11:32:00</w:t>
      </w:r>
    </w:fldSimple>
    <w:bookmarkStart w:id="3" w:name="_GoBack"/>
    <w:bookmarkEnd w:id="3"/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9474E" w:rsidRPr="0089474E">
        <w:rPr>
          <w:noProof/>
          <w:color w:val="333333"/>
          <w:sz w:val="20"/>
        </w:rPr>
        <w:t>2747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9474E" w:rsidRPr="0089474E">
        <w:rPr>
          <w:noProof/>
          <w:color w:val="333333"/>
          <w:sz w:val="20"/>
        </w:rPr>
        <w:t>528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4591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45910" w:rsidRPr="001C19C4">
      <w:rPr>
        <w:rStyle w:val="Nmerodepgina"/>
        <w:color w:val="333333"/>
      </w:rPr>
      <w:fldChar w:fldCharType="separate"/>
    </w:r>
    <w:r w:rsidR="0089474E">
      <w:rPr>
        <w:rStyle w:val="Nmerodepgina"/>
        <w:noProof/>
        <w:color w:val="333333"/>
      </w:rPr>
      <w:t>2</w:t>
    </w:r>
    <w:r w:rsidR="0074591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9474E" w:rsidRPr="0089474E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BD" w:rsidRDefault="00EA29B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BB1" w:rsidRDefault="00C35BB1">
      <w:r>
        <w:separator/>
      </w:r>
    </w:p>
  </w:footnote>
  <w:footnote w:type="continuationSeparator" w:id="1">
    <w:p w:rsidR="00C35BB1" w:rsidRDefault="00C35B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BD" w:rsidRDefault="00EA29B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133439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-104775</wp:posOffset>
          </wp:positionV>
          <wp:extent cx="3252470" cy="1280160"/>
          <wp:effectExtent l="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BD" w:rsidRDefault="00EA29B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D45EF"/>
    <w:multiLevelType w:val="hybridMultilevel"/>
    <w:tmpl w:val="54C8EBB0"/>
    <w:lvl w:ilvl="0" w:tplc="1B6C76E2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1890ACD"/>
    <w:multiLevelType w:val="hybridMultilevel"/>
    <w:tmpl w:val="2B223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5E1B39"/>
    <w:multiLevelType w:val="hybridMultilevel"/>
    <w:tmpl w:val="341C7C16"/>
    <w:lvl w:ilvl="0" w:tplc="2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D3E6E"/>
    <w:multiLevelType w:val="multilevel"/>
    <w:tmpl w:val="A01CCB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75CA166E"/>
    <w:multiLevelType w:val="hybridMultilevel"/>
    <w:tmpl w:val="95321AE8"/>
    <w:lvl w:ilvl="0" w:tplc="202447F2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C6AF2"/>
    <w:rsid w:val="000149BE"/>
    <w:rsid w:val="00014A31"/>
    <w:rsid w:val="00026430"/>
    <w:rsid w:val="00030DF5"/>
    <w:rsid w:val="0003615C"/>
    <w:rsid w:val="000376AB"/>
    <w:rsid w:val="00037CE1"/>
    <w:rsid w:val="00043882"/>
    <w:rsid w:val="00062864"/>
    <w:rsid w:val="00067370"/>
    <w:rsid w:val="000677AA"/>
    <w:rsid w:val="000713D7"/>
    <w:rsid w:val="00071CFB"/>
    <w:rsid w:val="00077DAC"/>
    <w:rsid w:val="00080837"/>
    <w:rsid w:val="00081FFF"/>
    <w:rsid w:val="00085D07"/>
    <w:rsid w:val="000B121A"/>
    <w:rsid w:val="000B148C"/>
    <w:rsid w:val="000B2290"/>
    <w:rsid w:val="000B5581"/>
    <w:rsid w:val="000D1497"/>
    <w:rsid w:val="000D2860"/>
    <w:rsid w:val="000D6C54"/>
    <w:rsid w:val="000E3949"/>
    <w:rsid w:val="000E5834"/>
    <w:rsid w:val="000F74CB"/>
    <w:rsid w:val="000F7E30"/>
    <w:rsid w:val="00103C6B"/>
    <w:rsid w:val="00104335"/>
    <w:rsid w:val="00127D10"/>
    <w:rsid w:val="00133439"/>
    <w:rsid w:val="00134F02"/>
    <w:rsid w:val="00136787"/>
    <w:rsid w:val="00141A75"/>
    <w:rsid w:val="00145948"/>
    <w:rsid w:val="0015185C"/>
    <w:rsid w:val="00155C7C"/>
    <w:rsid w:val="00160A2A"/>
    <w:rsid w:val="001614A7"/>
    <w:rsid w:val="00177E11"/>
    <w:rsid w:val="00183ACB"/>
    <w:rsid w:val="0019414B"/>
    <w:rsid w:val="001A42D0"/>
    <w:rsid w:val="001A6243"/>
    <w:rsid w:val="001B770D"/>
    <w:rsid w:val="001C18CC"/>
    <w:rsid w:val="001C19C4"/>
    <w:rsid w:val="001C51F5"/>
    <w:rsid w:val="001D480C"/>
    <w:rsid w:val="001E0E01"/>
    <w:rsid w:val="001E5394"/>
    <w:rsid w:val="001E6CD0"/>
    <w:rsid w:val="001F2645"/>
    <w:rsid w:val="001F2924"/>
    <w:rsid w:val="001F3AFD"/>
    <w:rsid w:val="00205802"/>
    <w:rsid w:val="00205DAD"/>
    <w:rsid w:val="00223436"/>
    <w:rsid w:val="002327DE"/>
    <w:rsid w:val="00246DF0"/>
    <w:rsid w:val="00256B0E"/>
    <w:rsid w:val="0026220D"/>
    <w:rsid w:val="00265972"/>
    <w:rsid w:val="00275865"/>
    <w:rsid w:val="00276A7E"/>
    <w:rsid w:val="00282B5E"/>
    <w:rsid w:val="00296815"/>
    <w:rsid w:val="002971A4"/>
    <w:rsid w:val="002A35A6"/>
    <w:rsid w:val="002B137C"/>
    <w:rsid w:val="002B47D0"/>
    <w:rsid w:val="002C768C"/>
    <w:rsid w:val="002D05E9"/>
    <w:rsid w:val="002D533A"/>
    <w:rsid w:val="002D778C"/>
    <w:rsid w:val="002E38C3"/>
    <w:rsid w:val="002E78F1"/>
    <w:rsid w:val="002F7961"/>
    <w:rsid w:val="00302300"/>
    <w:rsid w:val="003025B1"/>
    <w:rsid w:val="00305DD1"/>
    <w:rsid w:val="00307AD0"/>
    <w:rsid w:val="003145ED"/>
    <w:rsid w:val="00315C77"/>
    <w:rsid w:val="003203FF"/>
    <w:rsid w:val="0033168A"/>
    <w:rsid w:val="00335CD9"/>
    <w:rsid w:val="00340F54"/>
    <w:rsid w:val="0035168F"/>
    <w:rsid w:val="0035681D"/>
    <w:rsid w:val="00361201"/>
    <w:rsid w:val="0038262B"/>
    <w:rsid w:val="00395843"/>
    <w:rsid w:val="003A14E7"/>
    <w:rsid w:val="003A7311"/>
    <w:rsid w:val="003B471C"/>
    <w:rsid w:val="003C370B"/>
    <w:rsid w:val="003D10AB"/>
    <w:rsid w:val="003D4000"/>
    <w:rsid w:val="003F1EFD"/>
    <w:rsid w:val="003F2C45"/>
    <w:rsid w:val="003F4249"/>
    <w:rsid w:val="003F447D"/>
    <w:rsid w:val="00401C75"/>
    <w:rsid w:val="0040761B"/>
    <w:rsid w:val="00420B53"/>
    <w:rsid w:val="00422C3F"/>
    <w:rsid w:val="0042475B"/>
    <w:rsid w:val="004354AC"/>
    <w:rsid w:val="00446E1A"/>
    <w:rsid w:val="00447DE4"/>
    <w:rsid w:val="004514AD"/>
    <w:rsid w:val="0048188C"/>
    <w:rsid w:val="004847CA"/>
    <w:rsid w:val="004B7714"/>
    <w:rsid w:val="004C4B76"/>
    <w:rsid w:val="004D2D62"/>
    <w:rsid w:val="004D30D5"/>
    <w:rsid w:val="004D438B"/>
    <w:rsid w:val="004E06A4"/>
    <w:rsid w:val="004E235F"/>
    <w:rsid w:val="0051012E"/>
    <w:rsid w:val="005142E6"/>
    <w:rsid w:val="00522C71"/>
    <w:rsid w:val="005241CE"/>
    <w:rsid w:val="005249A9"/>
    <w:rsid w:val="00524E00"/>
    <w:rsid w:val="00527627"/>
    <w:rsid w:val="00530221"/>
    <w:rsid w:val="00534552"/>
    <w:rsid w:val="00540D49"/>
    <w:rsid w:val="00540E5C"/>
    <w:rsid w:val="005442FB"/>
    <w:rsid w:val="00546D4C"/>
    <w:rsid w:val="00550A79"/>
    <w:rsid w:val="00551DE0"/>
    <w:rsid w:val="00556BF2"/>
    <w:rsid w:val="0057409D"/>
    <w:rsid w:val="005769D4"/>
    <w:rsid w:val="00584777"/>
    <w:rsid w:val="00587242"/>
    <w:rsid w:val="00591189"/>
    <w:rsid w:val="00593ABC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5F7F92"/>
    <w:rsid w:val="00601A75"/>
    <w:rsid w:val="00616F70"/>
    <w:rsid w:val="00622DE5"/>
    <w:rsid w:val="006309A4"/>
    <w:rsid w:val="00636A1B"/>
    <w:rsid w:val="00636BE0"/>
    <w:rsid w:val="0064363E"/>
    <w:rsid w:val="00663344"/>
    <w:rsid w:val="006811D6"/>
    <w:rsid w:val="00690392"/>
    <w:rsid w:val="00695F85"/>
    <w:rsid w:val="00697F98"/>
    <w:rsid w:val="006A53F8"/>
    <w:rsid w:val="006A5438"/>
    <w:rsid w:val="006C326A"/>
    <w:rsid w:val="006C40E9"/>
    <w:rsid w:val="006D3303"/>
    <w:rsid w:val="006D5CB7"/>
    <w:rsid w:val="006E04BA"/>
    <w:rsid w:val="006E3675"/>
    <w:rsid w:val="006E53D7"/>
    <w:rsid w:val="00706B8E"/>
    <w:rsid w:val="00715AF3"/>
    <w:rsid w:val="00720C1E"/>
    <w:rsid w:val="00724D81"/>
    <w:rsid w:val="00731674"/>
    <w:rsid w:val="00733B0D"/>
    <w:rsid w:val="00734F30"/>
    <w:rsid w:val="00736428"/>
    <w:rsid w:val="00736A1B"/>
    <w:rsid w:val="007410E7"/>
    <w:rsid w:val="007420D8"/>
    <w:rsid w:val="00745910"/>
    <w:rsid w:val="00764FD9"/>
    <w:rsid w:val="00771B54"/>
    <w:rsid w:val="007728C1"/>
    <w:rsid w:val="00777916"/>
    <w:rsid w:val="00780167"/>
    <w:rsid w:val="007832DB"/>
    <w:rsid w:val="00790816"/>
    <w:rsid w:val="00791031"/>
    <w:rsid w:val="00792597"/>
    <w:rsid w:val="00795E19"/>
    <w:rsid w:val="007B0FD7"/>
    <w:rsid w:val="007B114A"/>
    <w:rsid w:val="007B3715"/>
    <w:rsid w:val="007B6B44"/>
    <w:rsid w:val="007B6DE7"/>
    <w:rsid w:val="007C0373"/>
    <w:rsid w:val="007C0CF9"/>
    <w:rsid w:val="007C5465"/>
    <w:rsid w:val="007C5697"/>
    <w:rsid w:val="007C72F9"/>
    <w:rsid w:val="007D2459"/>
    <w:rsid w:val="007E2AB2"/>
    <w:rsid w:val="007E3534"/>
    <w:rsid w:val="007E36D1"/>
    <w:rsid w:val="007E43FF"/>
    <w:rsid w:val="007F6FF7"/>
    <w:rsid w:val="008019FD"/>
    <w:rsid w:val="00802D13"/>
    <w:rsid w:val="008034F8"/>
    <w:rsid w:val="00803A0A"/>
    <w:rsid w:val="00812683"/>
    <w:rsid w:val="00820A3A"/>
    <w:rsid w:val="00825E39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9474E"/>
    <w:rsid w:val="008B4536"/>
    <w:rsid w:val="008C4867"/>
    <w:rsid w:val="008C4AC3"/>
    <w:rsid w:val="008F62E2"/>
    <w:rsid w:val="00906685"/>
    <w:rsid w:val="00910E0F"/>
    <w:rsid w:val="0091690E"/>
    <w:rsid w:val="00942333"/>
    <w:rsid w:val="00946989"/>
    <w:rsid w:val="00947238"/>
    <w:rsid w:val="00960609"/>
    <w:rsid w:val="009624FC"/>
    <w:rsid w:val="0096461D"/>
    <w:rsid w:val="00965BE0"/>
    <w:rsid w:val="00972158"/>
    <w:rsid w:val="009851FD"/>
    <w:rsid w:val="009953AF"/>
    <w:rsid w:val="00996E34"/>
    <w:rsid w:val="009A5DD5"/>
    <w:rsid w:val="009A6E2B"/>
    <w:rsid w:val="009B4FAC"/>
    <w:rsid w:val="009C20D3"/>
    <w:rsid w:val="009E1AE8"/>
    <w:rsid w:val="009E5835"/>
    <w:rsid w:val="009F4131"/>
    <w:rsid w:val="009F4E01"/>
    <w:rsid w:val="00A06A2B"/>
    <w:rsid w:val="00A07090"/>
    <w:rsid w:val="00A11AD7"/>
    <w:rsid w:val="00A1286B"/>
    <w:rsid w:val="00A2279C"/>
    <w:rsid w:val="00A240CA"/>
    <w:rsid w:val="00A37C1D"/>
    <w:rsid w:val="00A40D86"/>
    <w:rsid w:val="00A43208"/>
    <w:rsid w:val="00A47920"/>
    <w:rsid w:val="00A502EF"/>
    <w:rsid w:val="00A55E61"/>
    <w:rsid w:val="00A66804"/>
    <w:rsid w:val="00A671B5"/>
    <w:rsid w:val="00A75EED"/>
    <w:rsid w:val="00A7779B"/>
    <w:rsid w:val="00A82BD5"/>
    <w:rsid w:val="00A878E2"/>
    <w:rsid w:val="00A954C2"/>
    <w:rsid w:val="00A962A7"/>
    <w:rsid w:val="00AA08DB"/>
    <w:rsid w:val="00AA2FEA"/>
    <w:rsid w:val="00AA4DD7"/>
    <w:rsid w:val="00AA7C22"/>
    <w:rsid w:val="00AB0A73"/>
    <w:rsid w:val="00AB5D0F"/>
    <w:rsid w:val="00AB5EB2"/>
    <w:rsid w:val="00AB6207"/>
    <w:rsid w:val="00AC3839"/>
    <w:rsid w:val="00AE2E8F"/>
    <w:rsid w:val="00AF5760"/>
    <w:rsid w:val="00AF6352"/>
    <w:rsid w:val="00B00BCF"/>
    <w:rsid w:val="00B04DC8"/>
    <w:rsid w:val="00B05649"/>
    <w:rsid w:val="00B1723C"/>
    <w:rsid w:val="00B177FE"/>
    <w:rsid w:val="00B241FF"/>
    <w:rsid w:val="00B264C1"/>
    <w:rsid w:val="00B31B65"/>
    <w:rsid w:val="00B36178"/>
    <w:rsid w:val="00B4532F"/>
    <w:rsid w:val="00B46232"/>
    <w:rsid w:val="00B8299C"/>
    <w:rsid w:val="00B85EE2"/>
    <w:rsid w:val="00BE3239"/>
    <w:rsid w:val="00BF2B7B"/>
    <w:rsid w:val="00BF71C2"/>
    <w:rsid w:val="00C04CB9"/>
    <w:rsid w:val="00C108B7"/>
    <w:rsid w:val="00C162E6"/>
    <w:rsid w:val="00C23B4D"/>
    <w:rsid w:val="00C2606B"/>
    <w:rsid w:val="00C26F53"/>
    <w:rsid w:val="00C330CB"/>
    <w:rsid w:val="00C35BB1"/>
    <w:rsid w:val="00C3675D"/>
    <w:rsid w:val="00C419C1"/>
    <w:rsid w:val="00C41CAD"/>
    <w:rsid w:val="00C51E49"/>
    <w:rsid w:val="00C521F9"/>
    <w:rsid w:val="00C63351"/>
    <w:rsid w:val="00C71253"/>
    <w:rsid w:val="00C71730"/>
    <w:rsid w:val="00C734F9"/>
    <w:rsid w:val="00C76453"/>
    <w:rsid w:val="00C87365"/>
    <w:rsid w:val="00C91DCF"/>
    <w:rsid w:val="00C93FF6"/>
    <w:rsid w:val="00CC20B0"/>
    <w:rsid w:val="00CE163F"/>
    <w:rsid w:val="00CE4446"/>
    <w:rsid w:val="00CE6BFD"/>
    <w:rsid w:val="00D150B9"/>
    <w:rsid w:val="00D21279"/>
    <w:rsid w:val="00D378DA"/>
    <w:rsid w:val="00D43AA2"/>
    <w:rsid w:val="00D5110F"/>
    <w:rsid w:val="00D518DB"/>
    <w:rsid w:val="00D55ECB"/>
    <w:rsid w:val="00D67721"/>
    <w:rsid w:val="00D758CE"/>
    <w:rsid w:val="00D76A86"/>
    <w:rsid w:val="00D80AEA"/>
    <w:rsid w:val="00D843D9"/>
    <w:rsid w:val="00D927D4"/>
    <w:rsid w:val="00DA319E"/>
    <w:rsid w:val="00DA38D5"/>
    <w:rsid w:val="00DA66A3"/>
    <w:rsid w:val="00DC6AF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17EE"/>
    <w:rsid w:val="00E30CFF"/>
    <w:rsid w:val="00E36C0A"/>
    <w:rsid w:val="00E407AA"/>
    <w:rsid w:val="00E4411C"/>
    <w:rsid w:val="00E55186"/>
    <w:rsid w:val="00E5658D"/>
    <w:rsid w:val="00E615F1"/>
    <w:rsid w:val="00E63146"/>
    <w:rsid w:val="00E64A1D"/>
    <w:rsid w:val="00E74920"/>
    <w:rsid w:val="00E81EE5"/>
    <w:rsid w:val="00E91F21"/>
    <w:rsid w:val="00EA29BD"/>
    <w:rsid w:val="00EA5936"/>
    <w:rsid w:val="00EA7DFD"/>
    <w:rsid w:val="00EB05DC"/>
    <w:rsid w:val="00EB6956"/>
    <w:rsid w:val="00EC7DA1"/>
    <w:rsid w:val="00EE4416"/>
    <w:rsid w:val="00EE6672"/>
    <w:rsid w:val="00EF0D22"/>
    <w:rsid w:val="00F02429"/>
    <w:rsid w:val="00F06B75"/>
    <w:rsid w:val="00F13C69"/>
    <w:rsid w:val="00F41DF6"/>
    <w:rsid w:val="00F52245"/>
    <w:rsid w:val="00F5569F"/>
    <w:rsid w:val="00F60308"/>
    <w:rsid w:val="00F640D0"/>
    <w:rsid w:val="00F671D6"/>
    <w:rsid w:val="00F75389"/>
    <w:rsid w:val="00F903E8"/>
    <w:rsid w:val="00F93EF3"/>
    <w:rsid w:val="00FA0C8C"/>
    <w:rsid w:val="00FB4F49"/>
    <w:rsid w:val="00FC0384"/>
    <w:rsid w:val="00FC623E"/>
    <w:rsid w:val="00FD07F5"/>
    <w:rsid w:val="00FF167B"/>
    <w:rsid w:val="00FF33C9"/>
    <w:rsid w:val="00FF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AF2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1C51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20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4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lmud.digita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no\Desktop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EAD91-45BB-491E-B260-1A9581347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42</TotalTime>
  <Pages>2</Pages>
  <Words>528</Words>
  <Characters>2747</Characters>
  <Application>Microsoft Office Word</Application>
  <DocSecurity>0</DocSecurity>
  <Lines>64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Mariano</dc:creator>
  <cp:lastModifiedBy>pabcastro</cp:lastModifiedBy>
  <cp:revision>12</cp:revision>
  <cp:lastPrinted>2020-02-28T17:24:00Z</cp:lastPrinted>
  <dcterms:created xsi:type="dcterms:W3CDTF">2022-03-23T13:52:00Z</dcterms:created>
  <dcterms:modified xsi:type="dcterms:W3CDTF">2022-03-29T16:07:00Z</dcterms:modified>
</cp:coreProperties>
</file>