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659A9" w14:textId="77777777" w:rsidR="00AE45AF" w:rsidRDefault="00AE45AF" w:rsidP="00AE45AF">
      <w:pPr>
        <w:spacing w:after="160"/>
        <w:jc w:val="center"/>
        <w:rPr>
          <w:b/>
          <w:bCs/>
          <w:color w:val="000000"/>
          <w:szCs w:val="24"/>
          <w:lang w:val="es-ES"/>
        </w:rPr>
      </w:pPr>
      <w:r w:rsidRPr="00AE45AF">
        <w:rPr>
          <w:b/>
          <w:bCs/>
          <w:color w:val="000000"/>
          <w:szCs w:val="24"/>
          <w:lang w:val="es-ES"/>
        </w:rPr>
        <w:t>PROYECTO DE RESOLUCIÓN</w:t>
      </w:r>
    </w:p>
    <w:p w14:paraId="430AB017" w14:textId="77777777" w:rsidR="00807045" w:rsidRDefault="00807045" w:rsidP="00AE45AF">
      <w:pPr>
        <w:spacing w:after="160"/>
        <w:jc w:val="center"/>
        <w:rPr>
          <w:b/>
          <w:bCs/>
          <w:color w:val="000000"/>
          <w:szCs w:val="24"/>
          <w:lang w:val="es-ES"/>
        </w:rPr>
      </w:pPr>
    </w:p>
    <w:p w14:paraId="0C123A66" w14:textId="77777777" w:rsidR="004179D0" w:rsidRDefault="002A2A16" w:rsidP="00AE45AF">
      <w:pPr>
        <w:spacing w:after="160"/>
        <w:rPr>
          <w:color w:val="000000"/>
          <w:szCs w:val="24"/>
          <w:lang w:val="es-ES"/>
        </w:rPr>
      </w:pPr>
      <w:r>
        <w:rPr>
          <w:color w:val="000000"/>
          <w:szCs w:val="24"/>
          <w:lang w:val="es-ES"/>
        </w:rPr>
        <w:t>Artículo 1</w:t>
      </w:r>
      <w:r w:rsidR="00AE45AF" w:rsidRPr="00AE45AF">
        <w:rPr>
          <w:color w:val="000000"/>
          <w:szCs w:val="24"/>
          <w:lang w:val="es-ES"/>
        </w:rPr>
        <w:t xml:space="preserve">°.- </w:t>
      </w:r>
      <w:r w:rsidR="004179D0">
        <w:rPr>
          <w:color w:val="000000"/>
          <w:szCs w:val="24"/>
          <w:lang w:val="es-ES"/>
        </w:rPr>
        <w:t xml:space="preserve">La Legislatura de la Ciudad Autónoma de Buenos Aires declara su beneplácito por el 20 aniversario del </w:t>
      </w:r>
      <w:r w:rsidR="004179D0" w:rsidRPr="004179D0">
        <w:rPr>
          <w:lang w:val="es-AR" w:eastAsia="en-US"/>
        </w:rPr>
        <w:t xml:space="preserve">grupo a capella </w:t>
      </w:r>
      <w:proofErr w:type="spellStart"/>
      <w:r w:rsidR="004179D0" w:rsidRPr="004179D0">
        <w:rPr>
          <w:lang w:val="es-AR" w:eastAsia="en-US"/>
        </w:rPr>
        <w:t>Voxpop</w:t>
      </w:r>
      <w:proofErr w:type="spellEnd"/>
      <w:r w:rsidR="004179D0">
        <w:rPr>
          <w:lang w:val="es-AR" w:eastAsia="en-US"/>
        </w:rPr>
        <w:t>.</w:t>
      </w:r>
    </w:p>
    <w:p w14:paraId="32571EF1" w14:textId="77777777" w:rsidR="00AE45AF" w:rsidRDefault="004179D0" w:rsidP="00AE45AF">
      <w:pPr>
        <w:spacing w:after="160"/>
        <w:rPr>
          <w:color w:val="000000"/>
          <w:szCs w:val="24"/>
          <w:lang w:val="es-ES"/>
        </w:rPr>
      </w:pPr>
      <w:r>
        <w:rPr>
          <w:color w:val="000000"/>
          <w:szCs w:val="24"/>
          <w:lang w:val="es-ES"/>
        </w:rPr>
        <w:t>Artículo 2</w:t>
      </w:r>
      <w:r w:rsidRPr="00AE45AF">
        <w:rPr>
          <w:color w:val="000000"/>
          <w:szCs w:val="24"/>
          <w:lang w:val="es-ES"/>
        </w:rPr>
        <w:t xml:space="preserve">°.- </w:t>
      </w:r>
      <w:r>
        <w:rPr>
          <w:color w:val="000000"/>
          <w:szCs w:val="24"/>
          <w:lang w:val="es-ES"/>
        </w:rPr>
        <w:t xml:space="preserve"> </w:t>
      </w:r>
      <w:proofErr w:type="spellStart"/>
      <w:r w:rsidR="00AE45AF" w:rsidRPr="00AE45AF">
        <w:rPr>
          <w:color w:val="000000"/>
          <w:szCs w:val="24"/>
          <w:lang w:val="es-ES"/>
        </w:rPr>
        <w:t>Dispónese</w:t>
      </w:r>
      <w:proofErr w:type="spellEnd"/>
      <w:r w:rsidR="00AE45AF" w:rsidRPr="00AE45AF">
        <w:rPr>
          <w:color w:val="000000"/>
          <w:szCs w:val="24"/>
          <w:lang w:val="es-ES"/>
        </w:rPr>
        <w:t xml:space="preserve"> la entrega de un</w:t>
      </w:r>
      <w:r w:rsidR="002A2A16">
        <w:rPr>
          <w:color w:val="000000"/>
          <w:szCs w:val="24"/>
          <w:lang w:val="es-ES"/>
        </w:rPr>
        <w:t xml:space="preserve"> Diploma Oficial </w:t>
      </w:r>
      <w:r w:rsidR="002C6A91">
        <w:rPr>
          <w:color w:val="000000"/>
          <w:szCs w:val="24"/>
          <w:lang w:val="es-ES"/>
        </w:rPr>
        <w:t>que deberá confeccionarse de la siguiente manera</w:t>
      </w:r>
      <w:r w:rsidR="00AE45AF" w:rsidRPr="00AE45AF">
        <w:rPr>
          <w:color w:val="000000"/>
          <w:szCs w:val="24"/>
          <w:lang w:val="es-ES"/>
        </w:rPr>
        <w:t>:</w:t>
      </w:r>
    </w:p>
    <w:p w14:paraId="534ACCC1" w14:textId="77777777" w:rsidR="00EE31B1" w:rsidRDefault="00EE31B1" w:rsidP="00EE31B1">
      <w:pPr>
        <w:spacing w:line="276" w:lineRule="auto"/>
        <w:jc w:val="center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</w:pPr>
      <w:r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(ESCUDO DE LA LEGISLATURA)</w:t>
      </w:r>
    </w:p>
    <w:p w14:paraId="779DF3B5" w14:textId="77777777" w:rsidR="00EE31B1" w:rsidRPr="00B85BFF" w:rsidRDefault="004179D0" w:rsidP="00EE31B1">
      <w:pPr>
        <w:spacing w:line="276" w:lineRule="auto"/>
        <w:jc w:val="center"/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</w:pPr>
      <w:r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2002</w:t>
      </w:r>
      <w:r w:rsidR="00EE31B1" w:rsidRPr="00B85BFF"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- 20</w:t>
      </w:r>
      <w:r w:rsidR="00EE31B1"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22</w:t>
      </w:r>
    </w:p>
    <w:p w14:paraId="019B60AB" w14:textId="77777777" w:rsidR="00EE31B1" w:rsidRDefault="00EE31B1" w:rsidP="00EE31B1">
      <w:pPr>
        <w:spacing w:line="276" w:lineRule="auto"/>
        <w:jc w:val="center"/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</w:pPr>
      <w:r w:rsidRPr="00B85BFF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 xml:space="preserve">LA </w:t>
      </w:r>
      <w:r w:rsidRPr="00B85BFF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LEGISLATURA DE LA CIUDAD AUTÓNOMA DE BUENOS AIRES</w:t>
      </w:r>
    </w:p>
    <w:p w14:paraId="40D8219D" w14:textId="77777777" w:rsidR="00A009B9" w:rsidRDefault="0037035F" w:rsidP="00A009B9">
      <w:pPr>
        <w:spacing w:line="276" w:lineRule="auto"/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conmemora </w:t>
      </w:r>
      <w:r w:rsidR="004179D0">
        <w:rPr>
          <w:rFonts w:ascii="Arial" w:hAnsi="Arial" w:cs="Arial"/>
          <w:color w:val="222222"/>
          <w:shd w:val="clear" w:color="auto" w:fill="FFFFFF"/>
        </w:rPr>
        <w:t>el 20° aniversario del grupo</w:t>
      </w:r>
      <w:r w:rsidR="00A009B9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179D0">
        <w:rPr>
          <w:rFonts w:ascii="Arial" w:hAnsi="Arial" w:cs="Arial"/>
          <w:color w:val="222222"/>
          <w:shd w:val="clear" w:color="auto" w:fill="FFFFFF"/>
        </w:rPr>
        <w:t>a capella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3E8E654B" w14:textId="77777777" w:rsidR="00EE31B1" w:rsidRPr="00A009B9" w:rsidRDefault="004179D0" w:rsidP="00A009B9">
      <w:pPr>
        <w:spacing w:line="276" w:lineRule="auto"/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VOXPOP</w:t>
      </w:r>
      <w:r w:rsidR="002A2A16"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br/>
      </w:r>
    </w:p>
    <w:p w14:paraId="77D0CAB4" w14:textId="77777777" w:rsidR="00AE45AF" w:rsidRPr="00AE45AF" w:rsidRDefault="004179D0" w:rsidP="00AE45AF">
      <w:pPr>
        <w:spacing w:after="160"/>
        <w:rPr>
          <w:szCs w:val="24"/>
          <w:lang w:val="es-ES"/>
        </w:rPr>
      </w:pPr>
      <w:r>
        <w:rPr>
          <w:color w:val="000000"/>
          <w:szCs w:val="24"/>
          <w:lang w:val="es-ES"/>
        </w:rPr>
        <w:t>Artículo 3</w:t>
      </w:r>
      <w:r w:rsidR="00AE45AF" w:rsidRPr="00AE45AF">
        <w:rPr>
          <w:color w:val="000000"/>
          <w:szCs w:val="24"/>
          <w:lang w:val="es-ES"/>
        </w:rPr>
        <w:t>°.- Comuníquese, etc.</w:t>
      </w:r>
    </w:p>
    <w:p w14:paraId="1FFD6124" w14:textId="77777777" w:rsidR="00AE45AF" w:rsidRDefault="00AE45AF" w:rsidP="00AE45AF">
      <w:pPr>
        <w:spacing w:after="240"/>
        <w:jc w:val="left"/>
        <w:rPr>
          <w:szCs w:val="24"/>
          <w:lang w:val="es-ES"/>
        </w:rPr>
      </w:pP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  <w:r w:rsidRPr="00AE45AF">
        <w:rPr>
          <w:szCs w:val="24"/>
          <w:lang w:val="es-ES"/>
        </w:rPr>
        <w:br/>
      </w:r>
    </w:p>
    <w:p w14:paraId="56845E65" w14:textId="77777777" w:rsidR="00EE31B1" w:rsidRDefault="00EE31B1" w:rsidP="00AE45AF">
      <w:pPr>
        <w:spacing w:after="240"/>
        <w:jc w:val="left"/>
        <w:rPr>
          <w:szCs w:val="24"/>
          <w:lang w:val="es-ES"/>
        </w:rPr>
      </w:pPr>
    </w:p>
    <w:p w14:paraId="2F262B00" w14:textId="77777777" w:rsidR="00EE31B1" w:rsidRDefault="00EE31B1" w:rsidP="00AE45AF">
      <w:pPr>
        <w:spacing w:after="240"/>
        <w:jc w:val="left"/>
        <w:rPr>
          <w:szCs w:val="24"/>
          <w:lang w:val="es-ES"/>
        </w:rPr>
      </w:pPr>
    </w:p>
    <w:p w14:paraId="664C5E76" w14:textId="77777777" w:rsidR="004179D0" w:rsidRDefault="004179D0" w:rsidP="00AE45AF">
      <w:pPr>
        <w:spacing w:after="240"/>
        <w:jc w:val="left"/>
        <w:rPr>
          <w:szCs w:val="24"/>
          <w:lang w:val="es-ES"/>
        </w:rPr>
      </w:pPr>
    </w:p>
    <w:p w14:paraId="1AD0CF4D" w14:textId="77777777" w:rsidR="00A076E3" w:rsidRDefault="00A076E3" w:rsidP="00AE45AF">
      <w:pPr>
        <w:spacing w:after="160"/>
        <w:ind w:left="2124" w:firstLine="708"/>
        <w:rPr>
          <w:b/>
          <w:bCs/>
          <w:color w:val="000000"/>
          <w:szCs w:val="24"/>
          <w:lang w:val="es-ES"/>
        </w:rPr>
      </w:pPr>
    </w:p>
    <w:p w14:paraId="57AD8F2B" w14:textId="77777777" w:rsidR="00AE45AF" w:rsidRPr="00AE45AF" w:rsidRDefault="00AE45AF" w:rsidP="00AE45AF">
      <w:pPr>
        <w:spacing w:after="160"/>
        <w:ind w:left="2124" w:firstLine="708"/>
        <w:rPr>
          <w:szCs w:val="24"/>
          <w:lang w:val="es-ES"/>
        </w:rPr>
      </w:pPr>
      <w:r w:rsidRPr="00AE45AF">
        <w:rPr>
          <w:b/>
          <w:bCs/>
          <w:color w:val="000000"/>
          <w:szCs w:val="24"/>
          <w:lang w:val="es-ES"/>
        </w:rPr>
        <w:lastRenderedPageBreak/>
        <w:t> FUNDAMENTOS</w:t>
      </w:r>
    </w:p>
    <w:p w14:paraId="385A486D" w14:textId="77777777" w:rsidR="00AE45AF" w:rsidRPr="00AE45AF" w:rsidRDefault="00AE45AF" w:rsidP="00AE45AF">
      <w:pPr>
        <w:jc w:val="left"/>
        <w:rPr>
          <w:szCs w:val="24"/>
          <w:lang w:val="es-ES"/>
        </w:rPr>
      </w:pPr>
    </w:p>
    <w:p w14:paraId="7A995556" w14:textId="77777777" w:rsidR="002C6A91" w:rsidRPr="00CB09D3" w:rsidRDefault="002C6A91" w:rsidP="002C6A91">
      <w:pPr>
        <w:rPr>
          <w:lang w:val="es-AR" w:eastAsia="en-US"/>
        </w:rPr>
      </w:pPr>
      <w:r w:rsidRPr="00CB09D3">
        <w:rPr>
          <w:color w:val="000000"/>
          <w:shd w:val="clear" w:color="auto" w:fill="FFFFFF"/>
          <w:lang w:val="es-AR" w:eastAsia="en-US"/>
        </w:rPr>
        <w:t>Señor Presidente:</w:t>
      </w:r>
    </w:p>
    <w:p w14:paraId="676BB8FA" w14:textId="77777777" w:rsidR="002C6A91" w:rsidRDefault="002C6A91" w:rsidP="002C6A91">
      <w:pPr>
        <w:jc w:val="left"/>
        <w:rPr>
          <w:lang w:val="es-AR" w:eastAsia="en-US"/>
        </w:rPr>
      </w:pPr>
    </w:p>
    <w:p w14:paraId="2AA44F06" w14:textId="77777777" w:rsidR="004179D0" w:rsidRDefault="0037035F" w:rsidP="004179D0">
      <w:r>
        <w:rPr>
          <w:lang w:val="es-AR" w:eastAsia="en-US"/>
        </w:rPr>
        <w:tab/>
      </w:r>
      <w:r w:rsidR="004179D0">
        <w:rPr>
          <w:lang w:val="es-AR"/>
        </w:rPr>
        <w:t xml:space="preserve">Durante 2002 se creó </w:t>
      </w:r>
      <w:r w:rsidR="004179D0">
        <w:t xml:space="preserve">el grupo a capella que ha sido definido como una "banda de rock vocal" y como "uno de los grupos vocales más creativos de la Argentina" por los medios y la crítica: </w:t>
      </w:r>
      <w:proofErr w:type="spellStart"/>
      <w:r w:rsidR="004179D0">
        <w:t>Voxpop</w:t>
      </w:r>
      <w:proofErr w:type="spellEnd"/>
      <w:r w:rsidR="004179D0">
        <w:t xml:space="preserve">, que está integrado por Axel </w:t>
      </w:r>
      <w:proofErr w:type="spellStart"/>
      <w:r w:rsidR="004179D0">
        <w:t>Jeannot</w:t>
      </w:r>
      <w:proofErr w:type="spellEnd"/>
      <w:r w:rsidR="004179D0">
        <w:t xml:space="preserve">, Javier Diez, </w:t>
      </w:r>
      <w:proofErr w:type="spellStart"/>
      <w:r w:rsidR="004179D0">
        <w:t>Hernan</w:t>
      </w:r>
      <w:proofErr w:type="spellEnd"/>
      <w:r w:rsidR="004179D0">
        <w:t xml:space="preserve"> </w:t>
      </w:r>
      <w:proofErr w:type="spellStart"/>
      <w:r w:rsidR="004179D0">
        <w:t>Laperuta</w:t>
      </w:r>
      <w:proofErr w:type="spellEnd"/>
      <w:r w:rsidR="004179D0">
        <w:t xml:space="preserve">, Matías Hilaire, Oscar </w:t>
      </w:r>
      <w:proofErr w:type="spellStart"/>
      <w:r w:rsidR="004179D0">
        <w:t>Llobenes</w:t>
      </w:r>
      <w:proofErr w:type="spellEnd"/>
      <w:r w:rsidR="004179D0">
        <w:t xml:space="preserve">, Mariano </w:t>
      </w:r>
      <w:proofErr w:type="spellStart"/>
      <w:r w:rsidR="004179D0">
        <w:t>Avruj</w:t>
      </w:r>
      <w:proofErr w:type="spellEnd"/>
      <w:r w:rsidR="004179D0">
        <w:t xml:space="preserve">, Pablo </w:t>
      </w:r>
      <w:proofErr w:type="spellStart"/>
      <w:r w:rsidR="004179D0">
        <w:t>Kaloustian</w:t>
      </w:r>
      <w:proofErr w:type="spellEnd"/>
      <w:r w:rsidR="004179D0">
        <w:t xml:space="preserve"> y dirigido por Manuel Moreno. </w:t>
      </w:r>
    </w:p>
    <w:p w14:paraId="7C786AD9" w14:textId="77777777" w:rsidR="004179D0" w:rsidRDefault="004179D0" w:rsidP="004179D0">
      <w:pPr>
        <w:ind w:firstLine="1843"/>
      </w:pPr>
    </w:p>
    <w:p w14:paraId="32A80696" w14:textId="77777777" w:rsidR="004179D0" w:rsidRDefault="00B97217" w:rsidP="00B97217">
      <w:pPr>
        <w:ind w:firstLine="708"/>
      </w:pPr>
      <w:proofErr w:type="spellStart"/>
      <w:r>
        <w:t>VoxPop</w:t>
      </w:r>
      <w:proofErr w:type="spellEnd"/>
      <w:r>
        <w:t xml:space="preserve"> m</w:t>
      </w:r>
      <w:r w:rsidR="004179D0">
        <w:t>ediante la combinación de sus voces, realizan un amplio repertorio de clásicos y grandes éxitos, que van desde el jazz a la cumbia, pasando por el rock y el pop. Con gran originalidad combinan diferentes canciones y hasta mezclan idiomas, lo que da como resultado versiones inéditas, de gran calidad e incluso hilarantes.</w:t>
      </w:r>
    </w:p>
    <w:p w14:paraId="731176CA" w14:textId="77777777" w:rsidR="004179D0" w:rsidRDefault="004179D0" w:rsidP="004179D0">
      <w:pPr>
        <w:ind w:firstLine="1843"/>
      </w:pPr>
    </w:p>
    <w:p w14:paraId="00071C79" w14:textId="77777777" w:rsidR="004179D0" w:rsidRDefault="004179D0" w:rsidP="00B97217">
      <w:pPr>
        <w:ind w:firstLine="708"/>
      </w:pPr>
      <w:r>
        <w:t xml:space="preserve">En sus años de trayectoria </w:t>
      </w:r>
      <w:proofErr w:type="spellStart"/>
      <w:r>
        <w:t>Voxpop</w:t>
      </w:r>
      <w:proofErr w:type="spellEnd"/>
      <w:r>
        <w:t xml:space="preserve"> se ha ganado un importante lugar en el ambiente musical nacional e internacional. Se han presentado en salas y complejos culturales de primer nivel como La Trastienda, Clásica y Moderna, Paseo La Plaza, </w:t>
      </w:r>
      <w:proofErr w:type="spellStart"/>
      <w:r>
        <w:t>Velma</w:t>
      </w:r>
      <w:proofErr w:type="spellEnd"/>
      <w:r>
        <w:t xml:space="preserve"> Café, La Dama de </w:t>
      </w:r>
      <w:proofErr w:type="spellStart"/>
      <w:r>
        <w:t>Bollini</w:t>
      </w:r>
      <w:proofErr w:type="spellEnd"/>
      <w:r>
        <w:t xml:space="preserve">, </w:t>
      </w:r>
      <w:proofErr w:type="spellStart"/>
      <w:r>
        <w:t>Chacarerean</w:t>
      </w:r>
      <w:proofErr w:type="spellEnd"/>
      <w:r>
        <w:t xml:space="preserve"> </w:t>
      </w:r>
      <w:proofErr w:type="spellStart"/>
      <w:r>
        <w:t>Teatre</w:t>
      </w:r>
      <w:proofErr w:type="spellEnd"/>
      <w:r>
        <w:t xml:space="preserve">, </w:t>
      </w:r>
      <w:proofErr w:type="spellStart"/>
      <w:r>
        <w:t>Auditorium</w:t>
      </w:r>
      <w:proofErr w:type="spellEnd"/>
      <w:r>
        <w:t xml:space="preserve"> San Isidro, Teatro Coliseo y el Teatro Gran Rex, entre otros. </w:t>
      </w:r>
    </w:p>
    <w:p w14:paraId="2BDBEF74" w14:textId="77777777" w:rsidR="004179D0" w:rsidRDefault="004179D0" w:rsidP="004179D0">
      <w:pPr>
        <w:ind w:firstLine="1843"/>
      </w:pPr>
    </w:p>
    <w:p w14:paraId="2F7DF009" w14:textId="77777777" w:rsidR="004179D0" w:rsidRDefault="004179D0" w:rsidP="00B97217">
      <w:pPr>
        <w:ind w:firstLine="708"/>
      </w:pPr>
      <w:r>
        <w:t xml:space="preserve">El grupo también ha aparecido en festivales internacionales de gran renombre, como el </w:t>
      </w:r>
      <w:proofErr w:type="spellStart"/>
      <w:r>
        <w:t>FestRio</w:t>
      </w:r>
      <w:proofErr w:type="spellEnd"/>
      <w:r>
        <w:t xml:space="preserve"> Vocal. Ha sido invitado a presentarse como banda soporte para shows en el Gran Rex, y ha agotado localidades en el teatro Coliseo, demostrando que su música, poco convencional, ha encontrado un nicho en los gustos de los amantes de este género del arte. </w:t>
      </w:r>
    </w:p>
    <w:p w14:paraId="0D6E67E8" w14:textId="77777777" w:rsidR="004179D0" w:rsidRDefault="004179D0" w:rsidP="004179D0">
      <w:pPr>
        <w:ind w:firstLine="1843"/>
      </w:pPr>
    </w:p>
    <w:p w14:paraId="5F94F291" w14:textId="77777777" w:rsidR="004179D0" w:rsidRDefault="004179D0" w:rsidP="00B97217">
      <w:pPr>
        <w:ind w:firstLine="708"/>
      </w:pPr>
      <w:proofErr w:type="spellStart"/>
      <w:r>
        <w:t>Voxpop</w:t>
      </w:r>
      <w:proofErr w:type="spellEnd"/>
      <w:r>
        <w:t xml:space="preserve"> también ha participado en eventos destinados a la acción social. Sus integrantes han sido convocados para ayudar a organizaciones sin fines de lucro y han prestado sus voces a la realización de festivales gratuitos en la Ciudad. Se preocupan además por temas de interés actual y por la promoción de la paz y solidaridad en nuestra sociedad. </w:t>
      </w:r>
    </w:p>
    <w:p w14:paraId="702A82DC" w14:textId="77777777" w:rsidR="004179D0" w:rsidRDefault="004179D0" w:rsidP="004179D0">
      <w:pPr>
        <w:ind w:firstLine="1843"/>
      </w:pPr>
    </w:p>
    <w:p w14:paraId="29EB1820" w14:textId="77777777" w:rsidR="004179D0" w:rsidRDefault="004179D0" w:rsidP="00B97217">
      <w:pPr>
        <w:ind w:firstLine="708"/>
      </w:pPr>
      <w:r>
        <w:t xml:space="preserve">En este marco, y con motivo del aniversario de 30 años de la Guerra de Malvinas, el grupo presentó un proyecto conjunto con la banda inglesa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Swingle</w:t>
      </w:r>
      <w:proofErr w:type="spellEnd"/>
      <w:r>
        <w:t xml:space="preserve"> </w:t>
      </w:r>
      <w:proofErr w:type="spellStart"/>
      <w:r>
        <w:t>Singers</w:t>
      </w:r>
      <w:proofErr w:type="spellEnd"/>
      <w:r>
        <w:t xml:space="preserve"> la canción "</w:t>
      </w:r>
      <w:proofErr w:type="spellStart"/>
      <w:r>
        <w:t>We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Ask" que amalgama diferentes melodías referentes a la paz, el amor y la libertad, de orígenes tanto argentino como inglés. Las regalías de esta canción fueron donadas a la organización de Médicos Sin Fronteras.</w:t>
      </w:r>
    </w:p>
    <w:p w14:paraId="3B09542C" w14:textId="77777777" w:rsidR="004179D0" w:rsidRDefault="004179D0" w:rsidP="004179D0">
      <w:pPr>
        <w:ind w:firstLine="1843"/>
      </w:pPr>
    </w:p>
    <w:p w14:paraId="6FEEFFF0" w14:textId="77777777" w:rsidR="004179D0" w:rsidRDefault="004179D0" w:rsidP="00B97217">
      <w:pPr>
        <w:ind w:firstLine="708"/>
      </w:pPr>
      <w:r>
        <w:rPr>
          <w:lang w:val="es-AR" w:eastAsia="en-US"/>
        </w:rPr>
        <w:t>En el año 2014, mediante la Ley 5064 la Legislatura de la Ciudad Autónoma de Buenos Aires d</w:t>
      </w:r>
      <w:r w:rsidRPr="004179D0">
        <w:rPr>
          <w:lang w:val="es-AR" w:eastAsia="en-US"/>
        </w:rPr>
        <w:t>ecl</w:t>
      </w:r>
      <w:r>
        <w:rPr>
          <w:lang w:val="es-AR" w:eastAsia="en-US"/>
        </w:rPr>
        <w:t>aró p</w:t>
      </w:r>
      <w:r w:rsidRPr="004179D0">
        <w:rPr>
          <w:lang w:val="es-AR" w:eastAsia="en-US"/>
        </w:rPr>
        <w:t>ersonalidad</w:t>
      </w:r>
      <w:r>
        <w:rPr>
          <w:lang w:val="es-AR" w:eastAsia="en-US"/>
        </w:rPr>
        <w:t>es d</w:t>
      </w:r>
      <w:r w:rsidRPr="004179D0">
        <w:rPr>
          <w:lang w:val="es-AR" w:eastAsia="en-US"/>
        </w:rPr>
        <w:t>estacada</w:t>
      </w:r>
      <w:r>
        <w:rPr>
          <w:lang w:val="es-AR" w:eastAsia="en-US"/>
        </w:rPr>
        <w:t>s</w:t>
      </w:r>
      <w:r w:rsidRPr="004179D0">
        <w:rPr>
          <w:lang w:val="es-AR" w:eastAsia="en-US"/>
        </w:rPr>
        <w:t xml:space="preserve"> de la Cultura de la Ciudad Autónoma de Buenos Aires a Axel </w:t>
      </w:r>
      <w:proofErr w:type="spellStart"/>
      <w:r w:rsidRPr="004179D0">
        <w:rPr>
          <w:lang w:val="es-AR" w:eastAsia="en-US"/>
        </w:rPr>
        <w:t>Jeannot</w:t>
      </w:r>
      <w:proofErr w:type="spellEnd"/>
      <w:r w:rsidRPr="004179D0">
        <w:rPr>
          <w:lang w:val="es-AR" w:eastAsia="en-US"/>
        </w:rPr>
        <w:t xml:space="preserve">, Javier Diez, </w:t>
      </w:r>
      <w:proofErr w:type="spellStart"/>
      <w:r w:rsidRPr="004179D0">
        <w:rPr>
          <w:lang w:val="es-AR" w:eastAsia="en-US"/>
        </w:rPr>
        <w:t>Hernan</w:t>
      </w:r>
      <w:proofErr w:type="spellEnd"/>
      <w:r w:rsidRPr="004179D0">
        <w:rPr>
          <w:lang w:val="es-AR" w:eastAsia="en-US"/>
        </w:rPr>
        <w:t xml:space="preserve"> </w:t>
      </w:r>
      <w:proofErr w:type="spellStart"/>
      <w:r w:rsidRPr="004179D0">
        <w:rPr>
          <w:lang w:val="es-AR" w:eastAsia="en-US"/>
        </w:rPr>
        <w:t>Laperuta</w:t>
      </w:r>
      <w:proofErr w:type="spellEnd"/>
      <w:r w:rsidRPr="004179D0">
        <w:rPr>
          <w:lang w:val="es-AR" w:eastAsia="en-US"/>
        </w:rPr>
        <w:t xml:space="preserve">, Matías Hilaire, Oscar </w:t>
      </w:r>
      <w:proofErr w:type="spellStart"/>
      <w:r w:rsidRPr="004179D0">
        <w:rPr>
          <w:lang w:val="es-AR" w:eastAsia="en-US"/>
        </w:rPr>
        <w:t>Llobenes</w:t>
      </w:r>
      <w:proofErr w:type="spellEnd"/>
      <w:r w:rsidRPr="004179D0">
        <w:rPr>
          <w:lang w:val="es-AR" w:eastAsia="en-US"/>
        </w:rPr>
        <w:t xml:space="preserve">, Mariano </w:t>
      </w:r>
      <w:proofErr w:type="spellStart"/>
      <w:r w:rsidRPr="004179D0">
        <w:rPr>
          <w:lang w:val="es-AR" w:eastAsia="en-US"/>
        </w:rPr>
        <w:t>Avruj</w:t>
      </w:r>
      <w:proofErr w:type="spellEnd"/>
      <w:r w:rsidRPr="004179D0">
        <w:rPr>
          <w:lang w:val="es-AR" w:eastAsia="en-US"/>
        </w:rPr>
        <w:t xml:space="preserve">, Pablo </w:t>
      </w:r>
      <w:proofErr w:type="spellStart"/>
      <w:r w:rsidRPr="004179D0">
        <w:rPr>
          <w:lang w:val="es-AR" w:eastAsia="en-US"/>
        </w:rPr>
        <w:t>Kaloustian</w:t>
      </w:r>
      <w:proofErr w:type="spellEnd"/>
      <w:r w:rsidRPr="004179D0">
        <w:rPr>
          <w:lang w:val="es-AR" w:eastAsia="en-US"/>
        </w:rPr>
        <w:t xml:space="preserve"> y Manuel Moreno, integrantes y director del grupo a capella </w:t>
      </w:r>
      <w:proofErr w:type="spellStart"/>
      <w:r w:rsidRPr="004179D0">
        <w:rPr>
          <w:lang w:val="es-AR" w:eastAsia="en-US"/>
        </w:rPr>
        <w:t>Voxpop</w:t>
      </w:r>
      <w:proofErr w:type="spellEnd"/>
      <w:r w:rsidRPr="004179D0">
        <w:rPr>
          <w:lang w:val="es-AR" w:eastAsia="en-US"/>
        </w:rPr>
        <w:t>.</w:t>
      </w:r>
    </w:p>
    <w:p w14:paraId="3EDD7FDE" w14:textId="77777777" w:rsidR="004179D0" w:rsidRDefault="004179D0" w:rsidP="004179D0"/>
    <w:p w14:paraId="527F2DDB" w14:textId="77777777" w:rsidR="004179D0" w:rsidRDefault="004179D0" w:rsidP="00B97217">
      <w:pPr>
        <w:ind w:firstLine="708"/>
        <w:rPr>
          <w:color w:val="000000"/>
          <w:lang w:val="es-AR" w:eastAsia="en-US"/>
        </w:rPr>
      </w:pPr>
      <w:proofErr w:type="spellStart"/>
      <w:r>
        <w:t>Voxpop</w:t>
      </w:r>
      <w:proofErr w:type="spellEnd"/>
      <w:r>
        <w:t xml:space="preserve"> es un grupo original, innovador, de gran difusión y que continúa creciendo en el ámbito de nuestra Ciudad y hasta a nivel internacional. Sus integrantes realizan un maravilloso trabajo combinando y coordinando estilos, idiomas y voces, pero además aprovechan su talento y crecimiento para abogar por la paz y la justicia.</w:t>
      </w:r>
    </w:p>
    <w:p w14:paraId="740F0BF6" w14:textId="77777777" w:rsidR="004179D0" w:rsidRDefault="004179D0" w:rsidP="006F1F63">
      <w:pPr>
        <w:ind w:firstLine="708"/>
        <w:rPr>
          <w:color w:val="000000"/>
          <w:lang w:val="es-AR" w:eastAsia="en-US"/>
        </w:rPr>
      </w:pPr>
    </w:p>
    <w:p w14:paraId="004AE1AB" w14:textId="77777777" w:rsidR="002C6A91" w:rsidRPr="00CB09D3" w:rsidRDefault="002C6A91" w:rsidP="006F1F63">
      <w:pPr>
        <w:ind w:firstLine="708"/>
        <w:rPr>
          <w:lang w:val="es-AR" w:eastAsia="en-US"/>
        </w:rPr>
      </w:pPr>
      <w:r w:rsidRPr="00CB09D3">
        <w:rPr>
          <w:color w:val="000000"/>
          <w:lang w:val="es-AR" w:eastAsia="en-US"/>
        </w:rPr>
        <w:t xml:space="preserve">Por lo expuesto, señor Presidente, solicitamos al cuerpo la aprobación de la presente </w:t>
      </w:r>
      <w:r w:rsidR="00211A8C">
        <w:rPr>
          <w:color w:val="000000"/>
          <w:lang w:val="es-AR" w:eastAsia="en-US"/>
        </w:rPr>
        <w:t>resolución.</w:t>
      </w:r>
    </w:p>
    <w:sectPr w:rsidR="002C6A91" w:rsidRPr="00CB09D3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6AB0" w14:textId="77777777" w:rsidR="00F12D3F" w:rsidRDefault="00F12D3F">
      <w:r>
        <w:separator/>
      </w:r>
    </w:p>
  </w:endnote>
  <w:endnote w:type="continuationSeparator" w:id="0">
    <w:p w14:paraId="1AE2CB01" w14:textId="77777777" w:rsidR="00F12D3F" w:rsidRDefault="00F12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8006D" w14:textId="77777777" w:rsidR="00B97217" w:rsidRDefault="00B972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B9479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03ABBBD4" w14:textId="5D28D1D6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2779D" w:rsidRPr="00F2779D">
        <w:rPr>
          <w:noProof/>
          <w:color w:val="333333"/>
          <w:sz w:val="20"/>
        </w:rPr>
        <w:t>22/03/2022 22:39:00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2779D" w:rsidRPr="00F2779D">
        <w:rPr>
          <w:noProof/>
          <w:color w:val="333333"/>
          <w:sz w:val="20"/>
        </w:rPr>
        <w:t>2844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2779D" w:rsidRPr="00F2779D">
        <w:rPr>
          <w:noProof/>
          <w:color w:val="333333"/>
          <w:sz w:val="20"/>
        </w:rPr>
        <w:t>551</w:t>
      </w:r>
    </w:fldSimple>
  </w:p>
  <w:p w14:paraId="6E516DA2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FE7C5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E7C5A" w:rsidRPr="001C19C4">
      <w:rPr>
        <w:rStyle w:val="Nmerodepgina"/>
        <w:color w:val="333333"/>
      </w:rPr>
      <w:fldChar w:fldCharType="separate"/>
    </w:r>
    <w:r w:rsidR="00F73B6B">
      <w:rPr>
        <w:rStyle w:val="Nmerodepgina"/>
        <w:noProof/>
        <w:color w:val="333333"/>
      </w:rPr>
      <w:t>1</w:t>
    </w:r>
    <w:r w:rsidR="00FE7C5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73B6B" w:rsidRPr="00F73B6B">
        <w:rPr>
          <w:rStyle w:val="Nmerodepgina"/>
          <w:noProof/>
          <w:color w:val="333333"/>
        </w:rPr>
        <w:t>2</w:t>
      </w:r>
    </w:fldSimple>
  </w:p>
  <w:p w14:paraId="44E7D3D7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BAFB" w14:textId="77777777" w:rsidR="00B97217" w:rsidRDefault="00B972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0AAD3" w14:textId="77777777" w:rsidR="00F12D3F" w:rsidRDefault="00F12D3F">
      <w:r>
        <w:separator/>
      </w:r>
    </w:p>
  </w:footnote>
  <w:footnote w:type="continuationSeparator" w:id="0">
    <w:p w14:paraId="35ACFD9E" w14:textId="77777777" w:rsidR="00F12D3F" w:rsidRDefault="00F12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77AD9" w14:textId="77777777" w:rsidR="00B97217" w:rsidRDefault="00B9721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3E96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091EC618" wp14:editId="7CA22C41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0A9CDBD5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A61B0" w14:textId="77777777" w:rsidR="00B97217" w:rsidRDefault="00B972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6034C"/>
    <w:multiLevelType w:val="hybridMultilevel"/>
    <w:tmpl w:val="A99AEAAA"/>
    <w:lvl w:ilvl="0" w:tplc="93BC076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053"/>
    <w:rsid w:val="00026430"/>
    <w:rsid w:val="00030DF5"/>
    <w:rsid w:val="0003615C"/>
    <w:rsid w:val="000376AB"/>
    <w:rsid w:val="00043882"/>
    <w:rsid w:val="000477E5"/>
    <w:rsid w:val="00062864"/>
    <w:rsid w:val="00067370"/>
    <w:rsid w:val="000713D7"/>
    <w:rsid w:val="00071CFB"/>
    <w:rsid w:val="00077DAC"/>
    <w:rsid w:val="00080837"/>
    <w:rsid w:val="00081FFF"/>
    <w:rsid w:val="00085D07"/>
    <w:rsid w:val="000B20B2"/>
    <w:rsid w:val="000B2290"/>
    <w:rsid w:val="000C179C"/>
    <w:rsid w:val="000D1497"/>
    <w:rsid w:val="000D2860"/>
    <w:rsid w:val="000D5A1F"/>
    <w:rsid w:val="000D6C54"/>
    <w:rsid w:val="000E3949"/>
    <w:rsid w:val="000F74CB"/>
    <w:rsid w:val="000F7E30"/>
    <w:rsid w:val="00103C6B"/>
    <w:rsid w:val="00104335"/>
    <w:rsid w:val="00127D10"/>
    <w:rsid w:val="00136787"/>
    <w:rsid w:val="00140334"/>
    <w:rsid w:val="00145948"/>
    <w:rsid w:val="00155C7C"/>
    <w:rsid w:val="00160A2A"/>
    <w:rsid w:val="001614A7"/>
    <w:rsid w:val="0018137D"/>
    <w:rsid w:val="0019414B"/>
    <w:rsid w:val="001A61CE"/>
    <w:rsid w:val="001B770D"/>
    <w:rsid w:val="001C18CC"/>
    <w:rsid w:val="001C19C4"/>
    <w:rsid w:val="001C324A"/>
    <w:rsid w:val="001C5E1F"/>
    <w:rsid w:val="001D480C"/>
    <w:rsid w:val="001E0E01"/>
    <w:rsid w:val="001E5394"/>
    <w:rsid w:val="001F2924"/>
    <w:rsid w:val="001F3AFD"/>
    <w:rsid w:val="00205802"/>
    <w:rsid w:val="00205DAD"/>
    <w:rsid w:val="00211A8C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2A16"/>
    <w:rsid w:val="002B47D0"/>
    <w:rsid w:val="002C6A91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168F1"/>
    <w:rsid w:val="00321894"/>
    <w:rsid w:val="00325A7F"/>
    <w:rsid w:val="0033168A"/>
    <w:rsid w:val="00335CD9"/>
    <w:rsid w:val="00340F54"/>
    <w:rsid w:val="0035681D"/>
    <w:rsid w:val="00361201"/>
    <w:rsid w:val="0037035F"/>
    <w:rsid w:val="003815BC"/>
    <w:rsid w:val="00395843"/>
    <w:rsid w:val="003A7311"/>
    <w:rsid w:val="003B471C"/>
    <w:rsid w:val="003C3985"/>
    <w:rsid w:val="003D10AB"/>
    <w:rsid w:val="003D4000"/>
    <w:rsid w:val="003F1D33"/>
    <w:rsid w:val="003F1EFD"/>
    <w:rsid w:val="003F4249"/>
    <w:rsid w:val="00401C75"/>
    <w:rsid w:val="0040761B"/>
    <w:rsid w:val="004179D0"/>
    <w:rsid w:val="00422C3F"/>
    <w:rsid w:val="004354AC"/>
    <w:rsid w:val="00446E1A"/>
    <w:rsid w:val="0046708A"/>
    <w:rsid w:val="00472D7B"/>
    <w:rsid w:val="004734BB"/>
    <w:rsid w:val="004847CA"/>
    <w:rsid w:val="004B7714"/>
    <w:rsid w:val="004C4B76"/>
    <w:rsid w:val="004C50CC"/>
    <w:rsid w:val="004D2D62"/>
    <w:rsid w:val="004D30D5"/>
    <w:rsid w:val="004D438B"/>
    <w:rsid w:val="004E235F"/>
    <w:rsid w:val="0051012E"/>
    <w:rsid w:val="005142E6"/>
    <w:rsid w:val="00522C71"/>
    <w:rsid w:val="005241CE"/>
    <w:rsid w:val="0053126E"/>
    <w:rsid w:val="00534552"/>
    <w:rsid w:val="00540D49"/>
    <w:rsid w:val="00540E5C"/>
    <w:rsid w:val="00550A79"/>
    <w:rsid w:val="00551DE0"/>
    <w:rsid w:val="0057409D"/>
    <w:rsid w:val="005769D4"/>
    <w:rsid w:val="005816DC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5D33"/>
    <w:rsid w:val="005E3C49"/>
    <w:rsid w:val="005F35E2"/>
    <w:rsid w:val="00601A75"/>
    <w:rsid w:val="00616067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E3BED"/>
    <w:rsid w:val="006F1E6F"/>
    <w:rsid w:val="006F1F63"/>
    <w:rsid w:val="00706B8E"/>
    <w:rsid w:val="00715AF3"/>
    <w:rsid w:val="00720C1E"/>
    <w:rsid w:val="00734F30"/>
    <w:rsid w:val="007410E7"/>
    <w:rsid w:val="007420D8"/>
    <w:rsid w:val="00766908"/>
    <w:rsid w:val="00771B54"/>
    <w:rsid w:val="007728C1"/>
    <w:rsid w:val="00777916"/>
    <w:rsid w:val="00780167"/>
    <w:rsid w:val="00792D1C"/>
    <w:rsid w:val="00793EEC"/>
    <w:rsid w:val="00795E19"/>
    <w:rsid w:val="007B0DEF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02D0"/>
    <w:rsid w:val="008019FD"/>
    <w:rsid w:val="008034F8"/>
    <w:rsid w:val="00807045"/>
    <w:rsid w:val="00812683"/>
    <w:rsid w:val="00820A3A"/>
    <w:rsid w:val="00827228"/>
    <w:rsid w:val="0083711E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1BD8"/>
    <w:rsid w:val="008E78C5"/>
    <w:rsid w:val="00902155"/>
    <w:rsid w:val="00906685"/>
    <w:rsid w:val="00910E0F"/>
    <w:rsid w:val="0091690E"/>
    <w:rsid w:val="0092678B"/>
    <w:rsid w:val="00935D09"/>
    <w:rsid w:val="00947238"/>
    <w:rsid w:val="009624FC"/>
    <w:rsid w:val="0096461D"/>
    <w:rsid w:val="00981053"/>
    <w:rsid w:val="009953AF"/>
    <w:rsid w:val="00996E34"/>
    <w:rsid w:val="009A6E2B"/>
    <w:rsid w:val="009B4FAC"/>
    <w:rsid w:val="009C20D3"/>
    <w:rsid w:val="009C4D7D"/>
    <w:rsid w:val="009E5835"/>
    <w:rsid w:val="009F4E01"/>
    <w:rsid w:val="00A009B9"/>
    <w:rsid w:val="00A06A2B"/>
    <w:rsid w:val="00A07090"/>
    <w:rsid w:val="00A076E3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45AF"/>
    <w:rsid w:val="00AF5760"/>
    <w:rsid w:val="00AF58B9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3708"/>
    <w:rsid w:val="00B85EE2"/>
    <w:rsid w:val="00B97217"/>
    <w:rsid w:val="00BF2B7B"/>
    <w:rsid w:val="00BF71C2"/>
    <w:rsid w:val="00C15464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26B7"/>
    <w:rsid w:val="00C83014"/>
    <w:rsid w:val="00C87365"/>
    <w:rsid w:val="00C93FF6"/>
    <w:rsid w:val="00C94930"/>
    <w:rsid w:val="00CC0AA9"/>
    <w:rsid w:val="00CC20B0"/>
    <w:rsid w:val="00CE163F"/>
    <w:rsid w:val="00D21279"/>
    <w:rsid w:val="00D43AA2"/>
    <w:rsid w:val="00D518DB"/>
    <w:rsid w:val="00D543EB"/>
    <w:rsid w:val="00D55ECB"/>
    <w:rsid w:val="00D67721"/>
    <w:rsid w:val="00D758CE"/>
    <w:rsid w:val="00D76A86"/>
    <w:rsid w:val="00D8352E"/>
    <w:rsid w:val="00D836D9"/>
    <w:rsid w:val="00D927D4"/>
    <w:rsid w:val="00DC1322"/>
    <w:rsid w:val="00DD2795"/>
    <w:rsid w:val="00DD4DE2"/>
    <w:rsid w:val="00DD520D"/>
    <w:rsid w:val="00DE2D17"/>
    <w:rsid w:val="00DF0164"/>
    <w:rsid w:val="00DF14A9"/>
    <w:rsid w:val="00DF54AA"/>
    <w:rsid w:val="00E07D33"/>
    <w:rsid w:val="00E12909"/>
    <w:rsid w:val="00E12DDE"/>
    <w:rsid w:val="00E13209"/>
    <w:rsid w:val="00E143B6"/>
    <w:rsid w:val="00E30CFF"/>
    <w:rsid w:val="00E55186"/>
    <w:rsid w:val="00E5658D"/>
    <w:rsid w:val="00E615F1"/>
    <w:rsid w:val="00E63146"/>
    <w:rsid w:val="00E63EC6"/>
    <w:rsid w:val="00E64A1D"/>
    <w:rsid w:val="00E74920"/>
    <w:rsid w:val="00E81EE5"/>
    <w:rsid w:val="00E91F21"/>
    <w:rsid w:val="00E942E1"/>
    <w:rsid w:val="00EB6956"/>
    <w:rsid w:val="00EE31B1"/>
    <w:rsid w:val="00EE6672"/>
    <w:rsid w:val="00EF0D22"/>
    <w:rsid w:val="00F10D6B"/>
    <w:rsid w:val="00F12D3F"/>
    <w:rsid w:val="00F13C69"/>
    <w:rsid w:val="00F2779D"/>
    <w:rsid w:val="00F41DF6"/>
    <w:rsid w:val="00F52245"/>
    <w:rsid w:val="00F5569F"/>
    <w:rsid w:val="00F60308"/>
    <w:rsid w:val="00F640D0"/>
    <w:rsid w:val="00F651B4"/>
    <w:rsid w:val="00F67FDD"/>
    <w:rsid w:val="00F73B6B"/>
    <w:rsid w:val="00F75389"/>
    <w:rsid w:val="00F903E8"/>
    <w:rsid w:val="00FA0C8C"/>
    <w:rsid w:val="00FB3F3E"/>
    <w:rsid w:val="00FB4F49"/>
    <w:rsid w:val="00FD027B"/>
    <w:rsid w:val="00FD07F5"/>
    <w:rsid w:val="00FD27AF"/>
    <w:rsid w:val="00FE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503878"/>
  <w15:docId w15:val="{AD31603A-BCFA-4015-8CF5-B2C2E084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E45AF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AE45A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F1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12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0378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9708">
          <w:marLeft w:val="15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97697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24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6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02133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5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49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17908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5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4558">
              <w:marLeft w:val="458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7297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97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332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7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53437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29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07884">
              <w:marLeft w:val="15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7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83017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5750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5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8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0274">
          <w:blockQuote w:val="1"/>
          <w:marLeft w:val="960"/>
          <w:marRight w:val="960"/>
          <w:marTop w:val="240"/>
          <w:marBottom w:val="240"/>
          <w:divBdr>
            <w:top w:val="none" w:sz="0" w:space="0" w:color="auto"/>
            <w:left w:val="single" w:sz="18" w:space="10" w:color="C8CCD1"/>
            <w:bottom w:val="none" w:sz="0" w:space="0" w:color="auto"/>
            <w:right w:val="none" w:sz="0" w:space="0" w:color="auto"/>
          </w:divBdr>
          <w:divsChild>
            <w:div w:id="115776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0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8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68E1A-C090-4D8F-B3E0-86928AEDE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2</TotalTime>
  <Pages>2</Pages>
  <Words>551</Words>
  <Characters>2844</Characters>
  <Application>Microsoft Office Word</Application>
  <DocSecurity>0</DocSecurity>
  <Lines>100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Sol</dc:creator>
  <cp:lastModifiedBy>lucio flores</cp:lastModifiedBy>
  <cp:revision>5</cp:revision>
  <cp:lastPrinted>2020-02-28T17:24:00Z</cp:lastPrinted>
  <dcterms:created xsi:type="dcterms:W3CDTF">2022-03-23T01:34:00Z</dcterms:created>
  <dcterms:modified xsi:type="dcterms:W3CDTF">2022-04-08T12:46:00Z</dcterms:modified>
</cp:coreProperties>
</file>