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7E77" w14:textId="77777777" w:rsidR="00886234" w:rsidRDefault="00886234" w:rsidP="00CD1645">
      <w:pPr>
        <w:spacing w:line="360" w:lineRule="auto"/>
        <w:ind w:left="-993" w:right="759"/>
        <w:jc w:val="center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  <w:highlight w:val="white"/>
        </w:rPr>
        <w:t>PROYECTO DE DECLARACIÓN</w:t>
      </w:r>
    </w:p>
    <w:p w14:paraId="5942894D" w14:textId="77777777" w:rsidR="00886234" w:rsidRDefault="00886234" w:rsidP="00CD1645">
      <w:pPr>
        <w:spacing w:line="360" w:lineRule="auto"/>
        <w:ind w:left="-993" w:right="759"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La Legislatura de la Ciudad Autónoma de Buenos Aires </w:t>
      </w:r>
      <w:r w:rsidR="00B15700">
        <w:rPr>
          <w:rFonts w:ascii="Calibri" w:eastAsia="Calibri" w:hAnsi="Calibri" w:cs="Calibri"/>
          <w:sz w:val="24"/>
          <w:szCs w:val="24"/>
        </w:rPr>
        <w:t xml:space="preserve">expresa su </w:t>
      </w:r>
      <w:r w:rsidR="009E2C46">
        <w:rPr>
          <w:rFonts w:ascii="Calibri" w:eastAsia="Calibri" w:hAnsi="Calibri" w:cs="Calibri"/>
          <w:sz w:val="24"/>
          <w:szCs w:val="24"/>
        </w:rPr>
        <w:t xml:space="preserve">profundo pesar por el fallecimiento de Graciela </w:t>
      </w:r>
      <w:proofErr w:type="spellStart"/>
      <w:r w:rsidR="009E2C46">
        <w:rPr>
          <w:rFonts w:ascii="Calibri" w:eastAsia="Calibri" w:hAnsi="Calibri" w:cs="Calibri"/>
          <w:sz w:val="24"/>
          <w:szCs w:val="24"/>
        </w:rPr>
        <w:t>Giannettasio</w:t>
      </w:r>
      <w:proofErr w:type="spellEnd"/>
      <w:r w:rsidR="009E2C46">
        <w:rPr>
          <w:rFonts w:ascii="Calibri" w:eastAsia="Calibri" w:hAnsi="Calibri" w:cs="Calibri"/>
          <w:sz w:val="24"/>
          <w:szCs w:val="24"/>
        </w:rPr>
        <w:t xml:space="preserve">, ex vicegobernadora de la provincia de Buenos Aires, Diputada Nacional mandato cumplido y ex Ministra de Educación, Ciencia y Tecnología de la Nación Argentina, ocurrido el pasado martes 5 de abril de 2022. </w:t>
      </w:r>
    </w:p>
    <w:p w14:paraId="689A224A" w14:textId="77777777" w:rsidR="00886234" w:rsidRDefault="00886234" w:rsidP="00CD1645">
      <w:pPr>
        <w:spacing w:line="360" w:lineRule="auto"/>
        <w:ind w:left="-993" w:right="75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C22707B" w14:textId="77777777" w:rsidR="00886234" w:rsidRDefault="00886234" w:rsidP="00CD1645">
      <w:pPr>
        <w:spacing w:line="360" w:lineRule="auto"/>
        <w:ind w:left="-993" w:right="75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0422BB3" w14:textId="77777777" w:rsidR="00886234" w:rsidRDefault="00886234" w:rsidP="00CD1645">
      <w:pPr>
        <w:spacing w:line="360" w:lineRule="auto"/>
        <w:ind w:left="-993" w:right="759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593462D" w14:textId="77777777" w:rsidR="00886234" w:rsidRDefault="00886234" w:rsidP="00CD1645">
      <w:pPr>
        <w:spacing w:line="360" w:lineRule="auto"/>
        <w:ind w:left="-993" w:right="759"/>
        <w:jc w:val="both"/>
        <w:rPr>
          <w:rFonts w:ascii="Calibri" w:eastAsia="Calibri" w:hAnsi="Calibri" w:cs="Calibri"/>
          <w:b/>
          <w:sz w:val="24"/>
          <w:szCs w:val="24"/>
        </w:rPr>
      </w:pPr>
      <w:r>
        <w:br w:type="page"/>
      </w:r>
    </w:p>
    <w:p w14:paraId="4DF7DF26" w14:textId="77777777" w:rsidR="00886234" w:rsidRDefault="00886234" w:rsidP="00CD1645">
      <w:pPr>
        <w:spacing w:line="360" w:lineRule="auto"/>
        <w:ind w:left="-993" w:right="759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FUNDAMENTOS</w:t>
      </w:r>
    </w:p>
    <w:p w14:paraId="3938947D" w14:textId="77777777" w:rsidR="00B15700" w:rsidRDefault="00886234" w:rsidP="00B15700">
      <w:pPr>
        <w:spacing w:line="360" w:lineRule="auto"/>
        <w:ind w:left="-993" w:right="7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Señor Presidente:</w:t>
      </w:r>
    </w:p>
    <w:p w14:paraId="4AA55787" w14:textId="77777777" w:rsidR="009E2C46" w:rsidRDefault="009E2C46" w:rsidP="00CF6065">
      <w:pPr>
        <w:spacing w:line="360" w:lineRule="auto"/>
        <w:ind w:left="-993" w:right="7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El pasado martes 5 de abril de 2022 falleció la querida compañera Graciela </w:t>
      </w:r>
      <w:proofErr w:type="spellStart"/>
      <w:r>
        <w:rPr>
          <w:rFonts w:ascii="Calibri" w:eastAsia="Calibri" w:hAnsi="Calibri" w:cs="Calibri"/>
          <w:sz w:val="24"/>
          <w:szCs w:val="24"/>
        </w:rPr>
        <w:t>Giannettasio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Graciela abrazó desde muy joven la militancia política, con especial preocupación por su querido municipio de Florencio Varela. </w:t>
      </w:r>
      <w:r w:rsidR="00CF6065">
        <w:rPr>
          <w:rFonts w:ascii="Calibri" w:eastAsia="Calibri" w:hAnsi="Calibri" w:cs="Calibri"/>
          <w:sz w:val="24"/>
          <w:szCs w:val="24"/>
        </w:rPr>
        <w:t xml:space="preserve"> A lo largo de los años con</w:t>
      </w:r>
      <w:r>
        <w:rPr>
          <w:rFonts w:ascii="Calibri" w:eastAsia="Calibri" w:hAnsi="Calibri" w:cs="Calibri"/>
          <w:sz w:val="24"/>
          <w:szCs w:val="24"/>
        </w:rPr>
        <w:t>jug</w:t>
      </w:r>
      <w:r w:rsidR="00CF6065">
        <w:rPr>
          <w:rFonts w:ascii="Calibri" w:eastAsia="Calibri" w:hAnsi="Calibri" w:cs="Calibri"/>
          <w:sz w:val="24"/>
          <w:szCs w:val="24"/>
        </w:rPr>
        <w:t>ó su vocación social</w:t>
      </w:r>
      <w:r>
        <w:rPr>
          <w:rFonts w:ascii="Calibri" w:eastAsia="Calibri" w:hAnsi="Calibri" w:cs="Calibri"/>
          <w:sz w:val="24"/>
          <w:szCs w:val="24"/>
        </w:rPr>
        <w:t xml:space="preserve"> con su profesión de abogada. De una vasta trayectoria política,</w:t>
      </w:r>
      <w:r w:rsidR="00CF6065">
        <w:rPr>
          <w:rFonts w:ascii="Calibri" w:eastAsia="Calibri" w:hAnsi="Calibri" w:cs="Calibri"/>
          <w:sz w:val="24"/>
          <w:szCs w:val="24"/>
        </w:rPr>
        <w:t xml:space="preserve"> </w:t>
      </w:r>
      <w:r w:rsidR="00B77ED5">
        <w:rPr>
          <w:rFonts w:ascii="Calibri" w:eastAsia="Calibri" w:hAnsi="Calibri" w:cs="Calibri"/>
          <w:sz w:val="24"/>
          <w:szCs w:val="24"/>
        </w:rPr>
        <w:t xml:space="preserve">desempeñó entre otros cargos el de </w:t>
      </w:r>
      <w:r w:rsidR="00D93708">
        <w:rPr>
          <w:rFonts w:ascii="Calibri" w:eastAsia="Calibri" w:hAnsi="Calibri" w:cs="Calibri"/>
          <w:sz w:val="24"/>
          <w:szCs w:val="24"/>
        </w:rPr>
        <w:t>S</w:t>
      </w:r>
      <w:r w:rsidR="00CF6065">
        <w:rPr>
          <w:rFonts w:ascii="Calibri" w:eastAsia="Calibri" w:hAnsi="Calibri" w:cs="Calibri"/>
          <w:sz w:val="24"/>
          <w:szCs w:val="24"/>
        </w:rPr>
        <w:t xml:space="preserve">ubsecretaria y luego </w:t>
      </w:r>
      <w:r w:rsidR="00D93708">
        <w:rPr>
          <w:rFonts w:ascii="Calibri" w:eastAsia="Calibri" w:hAnsi="Calibri" w:cs="Calibri"/>
          <w:sz w:val="24"/>
          <w:szCs w:val="24"/>
        </w:rPr>
        <w:t>S</w:t>
      </w:r>
      <w:r w:rsidR="00CF6065">
        <w:rPr>
          <w:rFonts w:ascii="Calibri" w:eastAsia="Calibri" w:hAnsi="Calibri" w:cs="Calibri"/>
          <w:sz w:val="24"/>
          <w:szCs w:val="24"/>
        </w:rPr>
        <w:t xml:space="preserve">ecretaria de </w:t>
      </w:r>
      <w:r w:rsidR="00D93708">
        <w:rPr>
          <w:rFonts w:ascii="Calibri" w:eastAsia="Calibri" w:hAnsi="Calibri" w:cs="Calibri"/>
          <w:sz w:val="24"/>
          <w:szCs w:val="24"/>
        </w:rPr>
        <w:t>G</w:t>
      </w:r>
      <w:r w:rsidR="00CF6065">
        <w:rPr>
          <w:rFonts w:ascii="Calibri" w:eastAsia="Calibri" w:hAnsi="Calibri" w:cs="Calibri"/>
          <w:sz w:val="24"/>
          <w:szCs w:val="24"/>
        </w:rPr>
        <w:t xml:space="preserve">obierno del Municipio de Florencio Varela entre  1983  y 1986. A nivel legislativo, fue Senadora provincial de Buenos Aires entre 1987 y 1992, y Diputada Nacional durante los períodos 1999-2002, y luego entre 2007 y 2011. </w:t>
      </w:r>
    </w:p>
    <w:p w14:paraId="441BA0E5" w14:textId="77777777" w:rsidR="00CF6065" w:rsidRDefault="00CF6065" w:rsidP="00CF6065">
      <w:pPr>
        <w:spacing w:line="360" w:lineRule="auto"/>
        <w:ind w:left="-993" w:right="7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Sin lugar a dudas, fue desde el Poder Ejecutivo bonaerense y nacional cuando Graciela pudo despegar toda su capacidad de hacer. Entre 1992 y 1999 fue Directora General de Cultura y Educación de la Provincia de Buenos Aires bajo la gobernaci</w:t>
      </w:r>
      <w:r w:rsidR="00D93708">
        <w:rPr>
          <w:rFonts w:ascii="Calibri" w:eastAsia="Calibri" w:hAnsi="Calibri" w:cs="Calibri"/>
          <w:sz w:val="24"/>
          <w:szCs w:val="24"/>
        </w:rPr>
        <w:t>ón de Eduardo</w:t>
      </w:r>
      <w:r w:rsidR="00B77ED5">
        <w:rPr>
          <w:rFonts w:ascii="Calibri" w:eastAsia="Calibri" w:hAnsi="Calibri" w:cs="Calibri"/>
          <w:sz w:val="24"/>
          <w:szCs w:val="24"/>
        </w:rPr>
        <w:t xml:space="preserve"> Duhalde, a quien luego acompañó</w:t>
      </w:r>
      <w:r w:rsidR="00D93708">
        <w:rPr>
          <w:rFonts w:ascii="Calibri" w:eastAsia="Calibri" w:hAnsi="Calibri" w:cs="Calibri"/>
          <w:sz w:val="24"/>
          <w:szCs w:val="24"/>
        </w:rPr>
        <w:t xml:space="preserve"> como Ministra de Educación, Ciencia y Tecnología de la Nación durante su presidencia de la Nación entre 2002 y 2003. También tuvo un rol importantísimo en tiempos difíciles cuando fue vicegobernadora de la provincia de Buenos Aires entre 2003 y 2007, acompañando en la gestión al ex gobernador Felipe Solá. </w:t>
      </w:r>
    </w:p>
    <w:p w14:paraId="72F85CA3" w14:textId="77777777" w:rsidR="00D93708" w:rsidRDefault="00D93708" w:rsidP="00D93708">
      <w:pPr>
        <w:spacing w:line="360" w:lineRule="auto"/>
        <w:ind w:left="-993" w:right="7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Señor Presidente, Graciela </w:t>
      </w:r>
      <w:proofErr w:type="spellStart"/>
      <w:r>
        <w:rPr>
          <w:rFonts w:ascii="Calibri" w:eastAsia="Calibri" w:hAnsi="Calibri" w:cs="Calibri"/>
          <w:sz w:val="24"/>
          <w:szCs w:val="24"/>
        </w:rPr>
        <w:t>Giannettasio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sin dudas fue una gran militante y una verdadera piloto de tormentas, de esas personas que en los momentos más difíciles de nuestra patria no dudó en arriesgar su integridad con tal de sacar adelante a nuestro país y a su querida provincia de Buenos Aires. Quienes somos militantes políticos sabemos lo duro que fue ocupar esas responsabilidades cuando los cimientos del país realmente se vieron sacudidos por crisis sociales y económicas que llevaron a estallidos sociales que costaron la vida de decenas de compatriotas. Es por eso que Graciela no será olvidada y estará presente en quienes abrazamos a la política como una verdadera vocación de vida.</w:t>
      </w:r>
    </w:p>
    <w:p w14:paraId="3D06C530" w14:textId="77777777" w:rsidR="00D93708" w:rsidRDefault="00D93708" w:rsidP="00D93708">
      <w:pPr>
        <w:spacing w:line="360" w:lineRule="auto"/>
        <w:ind w:left="-993" w:right="7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Es por ello que solicito se acompañe la presente Declaración. </w:t>
      </w:r>
    </w:p>
    <w:sectPr w:rsidR="00D93708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73A5D" w14:textId="77777777" w:rsidR="00543064" w:rsidRDefault="00543064">
      <w:r>
        <w:separator/>
      </w:r>
    </w:p>
  </w:endnote>
  <w:endnote w:type="continuationSeparator" w:id="0">
    <w:p w14:paraId="366B0F0C" w14:textId="77777777" w:rsidR="00543064" w:rsidRDefault="0054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42AD2" w14:textId="77777777" w:rsidR="004B47CC" w:rsidRPr="001C19C4" w:rsidRDefault="004B47CC">
    <w:pPr>
      <w:pStyle w:val="Footer"/>
      <w:rPr>
        <w:color w:val="333333"/>
        <w:sz w:val="20"/>
      </w:rPr>
    </w:pPr>
    <w:bookmarkStart w:id="0" w:name="Proyecto"/>
    <w:bookmarkEnd w:id="0"/>
  </w:p>
  <w:p w14:paraId="418BB6D2" w14:textId="401DE2AB" w:rsidR="004B47CC" w:rsidRPr="001C19C4" w:rsidRDefault="004B47CC">
    <w:pPr>
      <w:pStyle w:val="Footer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543064">
      <w:fldChar w:fldCharType="begin"/>
    </w:r>
    <w:r w:rsidR="00543064">
      <w:instrText xml:space="preserve"> SAVEDATE  \* MERGEFORMAT </w:instrText>
    </w:r>
    <w:r w:rsidR="00543064">
      <w:fldChar w:fldCharType="separate"/>
    </w:r>
    <w:r w:rsidR="005B594B" w:rsidRPr="005B594B">
      <w:rPr>
        <w:noProof/>
        <w:color w:val="333333"/>
        <w:sz w:val="20"/>
      </w:rPr>
      <w:t>8/4/2022 15:13:00</w:t>
    </w:r>
    <w:r w:rsidR="00543064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543064">
      <w:fldChar w:fldCharType="begin"/>
    </w:r>
    <w:r w:rsidR="00543064">
      <w:instrText xml:space="preserve"> NUMCHARS  \* MERGEFORMAT </w:instrText>
    </w:r>
    <w:r w:rsidR="00543064">
      <w:fldChar w:fldCharType="separate"/>
    </w:r>
    <w:r w:rsidR="005B594B" w:rsidRPr="005B594B">
      <w:rPr>
        <w:noProof/>
        <w:color w:val="333333"/>
        <w:sz w:val="20"/>
      </w:rPr>
      <w:t>1981</w:t>
    </w:r>
    <w:r w:rsidR="00543064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543064">
      <w:fldChar w:fldCharType="begin"/>
    </w:r>
    <w:r w:rsidR="00543064">
      <w:instrText xml:space="preserve"> NUMWORDS  \* MERGEFORMAT </w:instrText>
    </w:r>
    <w:r w:rsidR="00543064">
      <w:fldChar w:fldCharType="separate"/>
    </w:r>
    <w:r w:rsidR="005B594B" w:rsidRPr="005B594B">
      <w:rPr>
        <w:noProof/>
        <w:color w:val="333333"/>
        <w:sz w:val="20"/>
      </w:rPr>
      <w:t>377</w:t>
    </w:r>
    <w:r w:rsidR="00543064">
      <w:rPr>
        <w:noProof/>
        <w:color w:val="333333"/>
        <w:sz w:val="20"/>
      </w:rPr>
      <w:fldChar w:fldCharType="end"/>
    </w:r>
  </w:p>
  <w:p w14:paraId="27F16BEF" w14:textId="77777777" w:rsidR="004B47CC" w:rsidRPr="001C19C4" w:rsidRDefault="004B47CC" w:rsidP="00B05649">
    <w:pPr>
      <w:pStyle w:val="Footer"/>
      <w:tabs>
        <w:tab w:val="left" w:pos="3565"/>
      </w:tabs>
      <w:rPr>
        <w:rStyle w:val="PageNumber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B3880" w:rsidRPr="001C19C4">
      <w:rPr>
        <w:rStyle w:val="PageNumber"/>
        <w:color w:val="333333"/>
      </w:rPr>
      <w:fldChar w:fldCharType="begin"/>
    </w:r>
    <w:r w:rsidRPr="001C19C4">
      <w:rPr>
        <w:rStyle w:val="PageNumber"/>
        <w:color w:val="333333"/>
      </w:rPr>
      <w:instrText xml:space="preserve"> PAGE </w:instrText>
    </w:r>
    <w:r w:rsidR="008B3880" w:rsidRPr="001C19C4">
      <w:rPr>
        <w:rStyle w:val="PageNumber"/>
        <w:color w:val="333333"/>
      </w:rPr>
      <w:fldChar w:fldCharType="separate"/>
    </w:r>
    <w:r w:rsidR="00B77ED5">
      <w:rPr>
        <w:rStyle w:val="PageNumber"/>
        <w:noProof/>
        <w:color w:val="333333"/>
      </w:rPr>
      <w:t>2</w:t>
    </w:r>
    <w:r w:rsidR="008B3880" w:rsidRPr="001C19C4">
      <w:rPr>
        <w:rStyle w:val="PageNumber"/>
        <w:color w:val="333333"/>
      </w:rPr>
      <w:fldChar w:fldCharType="end"/>
    </w:r>
    <w:r w:rsidRPr="001C19C4">
      <w:rPr>
        <w:rStyle w:val="PageNumber"/>
        <w:color w:val="333333"/>
      </w:rPr>
      <w:t>/</w:t>
    </w:r>
    <w:r w:rsidR="00543064">
      <w:fldChar w:fldCharType="begin"/>
    </w:r>
    <w:r w:rsidR="00543064">
      <w:instrText xml:space="preserve"> NUMPAGES  \* MERGEFORMAT </w:instrText>
    </w:r>
    <w:r w:rsidR="00543064">
      <w:fldChar w:fldCharType="separate"/>
    </w:r>
    <w:r w:rsidR="00B77ED5" w:rsidRPr="00B77ED5">
      <w:rPr>
        <w:rStyle w:val="PageNumber"/>
        <w:noProof/>
        <w:color w:val="333333"/>
      </w:rPr>
      <w:t>2</w:t>
    </w:r>
    <w:r w:rsidR="00543064">
      <w:rPr>
        <w:rStyle w:val="PageNumber"/>
        <w:noProof/>
        <w:color w:val="333333"/>
      </w:rPr>
      <w:fldChar w:fldCharType="end"/>
    </w:r>
    <w:r w:rsidRPr="001C19C4">
      <w:rPr>
        <w:rStyle w:val="PageNumber"/>
        <w:color w:val="333333"/>
      </w:rPr>
      <w:t xml:space="preserve"> </w:t>
    </w:r>
  </w:p>
  <w:p w14:paraId="73C67AE6" w14:textId="77777777" w:rsidR="004B47CC" w:rsidRPr="001C19C4" w:rsidRDefault="004B47CC">
    <w:pPr>
      <w:pStyle w:val="Footer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236E2" w14:textId="77777777" w:rsidR="00543064" w:rsidRDefault="00543064">
      <w:r>
        <w:separator/>
      </w:r>
    </w:p>
  </w:footnote>
  <w:footnote w:type="continuationSeparator" w:id="0">
    <w:p w14:paraId="7BC934BF" w14:textId="77777777" w:rsidR="00543064" w:rsidRDefault="00543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A0F93" w14:textId="77777777" w:rsidR="004B47CC" w:rsidRDefault="004B47CC" w:rsidP="0033168A">
    <w:pPr>
      <w:pStyle w:val="Header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 wp14:anchorId="1A01E3D9" wp14:editId="558EC6AF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14:paraId="2D243ED0" w14:textId="77777777" w:rsidR="004B47CC" w:rsidRDefault="004B47CC" w:rsidP="0033168A">
    <w:pPr>
      <w:pStyle w:val="Header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12428"/>
    <w:multiLevelType w:val="hybridMultilevel"/>
    <w:tmpl w:val="89587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67E87"/>
    <w:multiLevelType w:val="hybridMultilevel"/>
    <w:tmpl w:val="35429CAA"/>
    <w:lvl w:ilvl="0" w:tplc="17B6F8F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880937">
    <w:abstractNumId w:val="1"/>
  </w:num>
  <w:num w:numId="2" w16cid:durableId="68270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2155"/>
    <w:rsid w:val="0000706B"/>
    <w:rsid w:val="000216F5"/>
    <w:rsid w:val="00026430"/>
    <w:rsid w:val="00030DF5"/>
    <w:rsid w:val="000332E5"/>
    <w:rsid w:val="0003615C"/>
    <w:rsid w:val="000376AB"/>
    <w:rsid w:val="00042273"/>
    <w:rsid w:val="00043882"/>
    <w:rsid w:val="00043AB9"/>
    <w:rsid w:val="00062864"/>
    <w:rsid w:val="000637F4"/>
    <w:rsid w:val="00067370"/>
    <w:rsid w:val="000713D7"/>
    <w:rsid w:val="00071CFB"/>
    <w:rsid w:val="00075644"/>
    <w:rsid w:val="00077DAC"/>
    <w:rsid w:val="00080837"/>
    <w:rsid w:val="00081FFF"/>
    <w:rsid w:val="00085D07"/>
    <w:rsid w:val="00090D3F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5CBC"/>
    <w:rsid w:val="00136787"/>
    <w:rsid w:val="00140C61"/>
    <w:rsid w:val="001456CA"/>
    <w:rsid w:val="00145948"/>
    <w:rsid w:val="00150F9E"/>
    <w:rsid w:val="00155C7C"/>
    <w:rsid w:val="00160A2A"/>
    <w:rsid w:val="001614A7"/>
    <w:rsid w:val="001652FF"/>
    <w:rsid w:val="00170F51"/>
    <w:rsid w:val="00184394"/>
    <w:rsid w:val="001919FD"/>
    <w:rsid w:val="0019414B"/>
    <w:rsid w:val="001967A6"/>
    <w:rsid w:val="001B2AC8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34C19"/>
    <w:rsid w:val="002366F4"/>
    <w:rsid w:val="00246DF0"/>
    <w:rsid w:val="00253FD2"/>
    <w:rsid w:val="0026220D"/>
    <w:rsid w:val="00265972"/>
    <w:rsid w:val="00275865"/>
    <w:rsid w:val="00276A7E"/>
    <w:rsid w:val="00296815"/>
    <w:rsid w:val="002971A4"/>
    <w:rsid w:val="002A3A35"/>
    <w:rsid w:val="002A5D26"/>
    <w:rsid w:val="002A70FA"/>
    <w:rsid w:val="002A7D41"/>
    <w:rsid w:val="002B47D0"/>
    <w:rsid w:val="002C6EDD"/>
    <w:rsid w:val="002C768C"/>
    <w:rsid w:val="002D05E9"/>
    <w:rsid w:val="002D533A"/>
    <w:rsid w:val="002D778C"/>
    <w:rsid w:val="002E32A2"/>
    <w:rsid w:val="002E38C3"/>
    <w:rsid w:val="002F61A5"/>
    <w:rsid w:val="002F64D2"/>
    <w:rsid w:val="002F7961"/>
    <w:rsid w:val="00302300"/>
    <w:rsid w:val="00304E21"/>
    <w:rsid w:val="00305DD1"/>
    <w:rsid w:val="003145ED"/>
    <w:rsid w:val="00315C77"/>
    <w:rsid w:val="0032519A"/>
    <w:rsid w:val="0033168A"/>
    <w:rsid w:val="00335CD9"/>
    <w:rsid w:val="00340F54"/>
    <w:rsid w:val="00346F30"/>
    <w:rsid w:val="0035681D"/>
    <w:rsid w:val="00361201"/>
    <w:rsid w:val="00395843"/>
    <w:rsid w:val="003A7311"/>
    <w:rsid w:val="003A7438"/>
    <w:rsid w:val="003B44FA"/>
    <w:rsid w:val="003B471C"/>
    <w:rsid w:val="003C3BF2"/>
    <w:rsid w:val="003C5FED"/>
    <w:rsid w:val="003D10AB"/>
    <w:rsid w:val="003D4000"/>
    <w:rsid w:val="003D71A1"/>
    <w:rsid w:val="003F1EFD"/>
    <w:rsid w:val="003F4249"/>
    <w:rsid w:val="00401C75"/>
    <w:rsid w:val="0040761B"/>
    <w:rsid w:val="00410541"/>
    <w:rsid w:val="00422C3F"/>
    <w:rsid w:val="004354AC"/>
    <w:rsid w:val="004356A5"/>
    <w:rsid w:val="00442118"/>
    <w:rsid w:val="00446E1A"/>
    <w:rsid w:val="00452022"/>
    <w:rsid w:val="00452D63"/>
    <w:rsid w:val="00464C77"/>
    <w:rsid w:val="00476CCF"/>
    <w:rsid w:val="004847CA"/>
    <w:rsid w:val="00486672"/>
    <w:rsid w:val="004A3C4A"/>
    <w:rsid w:val="004B3402"/>
    <w:rsid w:val="004B47CC"/>
    <w:rsid w:val="004B7714"/>
    <w:rsid w:val="004C4B76"/>
    <w:rsid w:val="004D1683"/>
    <w:rsid w:val="004D2D62"/>
    <w:rsid w:val="004D30D5"/>
    <w:rsid w:val="004D438B"/>
    <w:rsid w:val="004E235F"/>
    <w:rsid w:val="0051012E"/>
    <w:rsid w:val="005142E6"/>
    <w:rsid w:val="00514C41"/>
    <w:rsid w:val="00522C71"/>
    <w:rsid w:val="005241CE"/>
    <w:rsid w:val="0052564A"/>
    <w:rsid w:val="00525BA4"/>
    <w:rsid w:val="00534552"/>
    <w:rsid w:val="00540D49"/>
    <w:rsid w:val="00540E5C"/>
    <w:rsid w:val="00543064"/>
    <w:rsid w:val="00543B0D"/>
    <w:rsid w:val="00550A79"/>
    <w:rsid w:val="00551DE0"/>
    <w:rsid w:val="0057409D"/>
    <w:rsid w:val="00575505"/>
    <w:rsid w:val="005769D4"/>
    <w:rsid w:val="00584777"/>
    <w:rsid w:val="00586837"/>
    <w:rsid w:val="00586964"/>
    <w:rsid w:val="00587242"/>
    <w:rsid w:val="005A1232"/>
    <w:rsid w:val="005A32ED"/>
    <w:rsid w:val="005A3AA1"/>
    <w:rsid w:val="005A3DA3"/>
    <w:rsid w:val="005A4D27"/>
    <w:rsid w:val="005B0FAF"/>
    <w:rsid w:val="005B14CE"/>
    <w:rsid w:val="005B594B"/>
    <w:rsid w:val="005B6538"/>
    <w:rsid w:val="005B6D4D"/>
    <w:rsid w:val="005C37AB"/>
    <w:rsid w:val="005C5F2A"/>
    <w:rsid w:val="005E2A4D"/>
    <w:rsid w:val="005E3C49"/>
    <w:rsid w:val="005E6CE1"/>
    <w:rsid w:val="005F35E2"/>
    <w:rsid w:val="005F4BA3"/>
    <w:rsid w:val="00601A75"/>
    <w:rsid w:val="0061638C"/>
    <w:rsid w:val="00616F70"/>
    <w:rsid w:val="00622DE5"/>
    <w:rsid w:val="00623DEA"/>
    <w:rsid w:val="0062547C"/>
    <w:rsid w:val="006308EE"/>
    <w:rsid w:val="00636BE0"/>
    <w:rsid w:val="0064363E"/>
    <w:rsid w:val="00656A52"/>
    <w:rsid w:val="00657FF2"/>
    <w:rsid w:val="00660023"/>
    <w:rsid w:val="00661D80"/>
    <w:rsid w:val="00671B82"/>
    <w:rsid w:val="006811D6"/>
    <w:rsid w:val="0068200E"/>
    <w:rsid w:val="00690392"/>
    <w:rsid w:val="00697F98"/>
    <w:rsid w:val="006A6257"/>
    <w:rsid w:val="006C326A"/>
    <w:rsid w:val="006C40E9"/>
    <w:rsid w:val="006D3303"/>
    <w:rsid w:val="006D5CB7"/>
    <w:rsid w:val="006D6225"/>
    <w:rsid w:val="006E2610"/>
    <w:rsid w:val="006E3675"/>
    <w:rsid w:val="00706B8E"/>
    <w:rsid w:val="00715AF3"/>
    <w:rsid w:val="00720C1E"/>
    <w:rsid w:val="00734F30"/>
    <w:rsid w:val="00737CAC"/>
    <w:rsid w:val="007410E7"/>
    <w:rsid w:val="007420D8"/>
    <w:rsid w:val="00771B54"/>
    <w:rsid w:val="007728C1"/>
    <w:rsid w:val="00776873"/>
    <w:rsid w:val="00777916"/>
    <w:rsid w:val="00780167"/>
    <w:rsid w:val="00793D47"/>
    <w:rsid w:val="00795E19"/>
    <w:rsid w:val="00796118"/>
    <w:rsid w:val="007A76B0"/>
    <w:rsid w:val="007A774A"/>
    <w:rsid w:val="007B0FD7"/>
    <w:rsid w:val="007B3715"/>
    <w:rsid w:val="007B6DE7"/>
    <w:rsid w:val="007C0373"/>
    <w:rsid w:val="007C0CF9"/>
    <w:rsid w:val="007C6F53"/>
    <w:rsid w:val="007D2459"/>
    <w:rsid w:val="007E2AB2"/>
    <w:rsid w:val="007E3534"/>
    <w:rsid w:val="007E36D1"/>
    <w:rsid w:val="008019FD"/>
    <w:rsid w:val="008034F8"/>
    <w:rsid w:val="00803753"/>
    <w:rsid w:val="008044DF"/>
    <w:rsid w:val="00812683"/>
    <w:rsid w:val="00815C13"/>
    <w:rsid w:val="00820A3A"/>
    <w:rsid w:val="00822155"/>
    <w:rsid w:val="00827228"/>
    <w:rsid w:val="008433E2"/>
    <w:rsid w:val="00846702"/>
    <w:rsid w:val="008553EB"/>
    <w:rsid w:val="0086333F"/>
    <w:rsid w:val="00870A2D"/>
    <w:rsid w:val="0087346D"/>
    <w:rsid w:val="008844BF"/>
    <w:rsid w:val="0088546A"/>
    <w:rsid w:val="00886234"/>
    <w:rsid w:val="00890C59"/>
    <w:rsid w:val="00890E2F"/>
    <w:rsid w:val="00893282"/>
    <w:rsid w:val="008938E5"/>
    <w:rsid w:val="008B3880"/>
    <w:rsid w:val="008B394E"/>
    <w:rsid w:val="008B4536"/>
    <w:rsid w:val="008B5DBE"/>
    <w:rsid w:val="008C4AC3"/>
    <w:rsid w:val="008C6E3D"/>
    <w:rsid w:val="008C770B"/>
    <w:rsid w:val="008D1135"/>
    <w:rsid w:val="008D5942"/>
    <w:rsid w:val="008E6DB1"/>
    <w:rsid w:val="00901528"/>
    <w:rsid w:val="00906685"/>
    <w:rsid w:val="00910100"/>
    <w:rsid w:val="00910E0F"/>
    <w:rsid w:val="0091690E"/>
    <w:rsid w:val="00923FA9"/>
    <w:rsid w:val="009277B3"/>
    <w:rsid w:val="009308EC"/>
    <w:rsid w:val="00947238"/>
    <w:rsid w:val="009624FC"/>
    <w:rsid w:val="0096461D"/>
    <w:rsid w:val="00964680"/>
    <w:rsid w:val="00985FDE"/>
    <w:rsid w:val="00991CFA"/>
    <w:rsid w:val="009953AF"/>
    <w:rsid w:val="00996E34"/>
    <w:rsid w:val="009A6E2B"/>
    <w:rsid w:val="009B4FAC"/>
    <w:rsid w:val="009C20D3"/>
    <w:rsid w:val="009C5AC2"/>
    <w:rsid w:val="009C5F60"/>
    <w:rsid w:val="009E2C46"/>
    <w:rsid w:val="009E5835"/>
    <w:rsid w:val="009F4E01"/>
    <w:rsid w:val="00A000A1"/>
    <w:rsid w:val="00A02965"/>
    <w:rsid w:val="00A06A2B"/>
    <w:rsid w:val="00A07090"/>
    <w:rsid w:val="00A10016"/>
    <w:rsid w:val="00A11AD7"/>
    <w:rsid w:val="00A1286B"/>
    <w:rsid w:val="00A1538D"/>
    <w:rsid w:val="00A240CA"/>
    <w:rsid w:val="00A37C1D"/>
    <w:rsid w:val="00A40D86"/>
    <w:rsid w:val="00A4141E"/>
    <w:rsid w:val="00A43208"/>
    <w:rsid w:val="00A47920"/>
    <w:rsid w:val="00A502EF"/>
    <w:rsid w:val="00A55E61"/>
    <w:rsid w:val="00A65E2A"/>
    <w:rsid w:val="00A66804"/>
    <w:rsid w:val="00A75EED"/>
    <w:rsid w:val="00A7779B"/>
    <w:rsid w:val="00A81E03"/>
    <w:rsid w:val="00A8328F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090"/>
    <w:rsid w:val="00AF5760"/>
    <w:rsid w:val="00AF6352"/>
    <w:rsid w:val="00B05649"/>
    <w:rsid w:val="00B05A85"/>
    <w:rsid w:val="00B11725"/>
    <w:rsid w:val="00B15700"/>
    <w:rsid w:val="00B1723C"/>
    <w:rsid w:val="00B177FE"/>
    <w:rsid w:val="00B233B6"/>
    <w:rsid w:val="00B264C1"/>
    <w:rsid w:val="00B31B65"/>
    <w:rsid w:val="00B36178"/>
    <w:rsid w:val="00B422AC"/>
    <w:rsid w:val="00B4532F"/>
    <w:rsid w:val="00B46232"/>
    <w:rsid w:val="00B538B5"/>
    <w:rsid w:val="00B61B83"/>
    <w:rsid w:val="00B77ED5"/>
    <w:rsid w:val="00B85EE2"/>
    <w:rsid w:val="00B95670"/>
    <w:rsid w:val="00BD2EC3"/>
    <w:rsid w:val="00BF2B7B"/>
    <w:rsid w:val="00BF3335"/>
    <w:rsid w:val="00BF51C3"/>
    <w:rsid w:val="00BF60A0"/>
    <w:rsid w:val="00BF71C2"/>
    <w:rsid w:val="00C14FFE"/>
    <w:rsid w:val="00C26F53"/>
    <w:rsid w:val="00C330CB"/>
    <w:rsid w:val="00C3675D"/>
    <w:rsid w:val="00C419C1"/>
    <w:rsid w:val="00C51E49"/>
    <w:rsid w:val="00C521F9"/>
    <w:rsid w:val="00C560F9"/>
    <w:rsid w:val="00C63351"/>
    <w:rsid w:val="00C71253"/>
    <w:rsid w:val="00C734F9"/>
    <w:rsid w:val="00C87365"/>
    <w:rsid w:val="00C90DFA"/>
    <w:rsid w:val="00C91867"/>
    <w:rsid w:val="00C93FF6"/>
    <w:rsid w:val="00CB24E7"/>
    <w:rsid w:val="00CC20B0"/>
    <w:rsid w:val="00CD1645"/>
    <w:rsid w:val="00CD474F"/>
    <w:rsid w:val="00CE163F"/>
    <w:rsid w:val="00CF6065"/>
    <w:rsid w:val="00D01B6E"/>
    <w:rsid w:val="00D01B83"/>
    <w:rsid w:val="00D21279"/>
    <w:rsid w:val="00D42535"/>
    <w:rsid w:val="00D43AA2"/>
    <w:rsid w:val="00D46BC8"/>
    <w:rsid w:val="00D518DB"/>
    <w:rsid w:val="00D55ECB"/>
    <w:rsid w:val="00D56A74"/>
    <w:rsid w:val="00D67721"/>
    <w:rsid w:val="00D758CE"/>
    <w:rsid w:val="00D76A86"/>
    <w:rsid w:val="00D927D4"/>
    <w:rsid w:val="00D93708"/>
    <w:rsid w:val="00DC4142"/>
    <w:rsid w:val="00DC4C2F"/>
    <w:rsid w:val="00DD2795"/>
    <w:rsid w:val="00DD4DE2"/>
    <w:rsid w:val="00DD520D"/>
    <w:rsid w:val="00DE77FB"/>
    <w:rsid w:val="00DF0164"/>
    <w:rsid w:val="00DF14A9"/>
    <w:rsid w:val="00DF1A8D"/>
    <w:rsid w:val="00DF54AA"/>
    <w:rsid w:val="00DF606E"/>
    <w:rsid w:val="00E07D33"/>
    <w:rsid w:val="00E12909"/>
    <w:rsid w:val="00E12DDE"/>
    <w:rsid w:val="00E12F62"/>
    <w:rsid w:val="00E143B6"/>
    <w:rsid w:val="00E30B89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0B28"/>
    <w:rsid w:val="00EB6956"/>
    <w:rsid w:val="00ED0C1C"/>
    <w:rsid w:val="00EE6672"/>
    <w:rsid w:val="00EF0D22"/>
    <w:rsid w:val="00F13C69"/>
    <w:rsid w:val="00F1492F"/>
    <w:rsid w:val="00F15F03"/>
    <w:rsid w:val="00F41DF6"/>
    <w:rsid w:val="00F52245"/>
    <w:rsid w:val="00F54E86"/>
    <w:rsid w:val="00F5569F"/>
    <w:rsid w:val="00F60308"/>
    <w:rsid w:val="00F640D0"/>
    <w:rsid w:val="00F75389"/>
    <w:rsid w:val="00F773F8"/>
    <w:rsid w:val="00F80212"/>
    <w:rsid w:val="00F903E8"/>
    <w:rsid w:val="00F96563"/>
    <w:rsid w:val="00FA0C8C"/>
    <w:rsid w:val="00FA45A7"/>
    <w:rsid w:val="00FA54A2"/>
    <w:rsid w:val="00FA6750"/>
    <w:rsid w:val="00FB4F49"/>
    <w:rsid w:val="00FD07F5"/>
    <w:rsid w:val="00FD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70B92CA"/>
  <w15:docId w15:val="{9AE77C48-D895-43EC-9266-C0AA68BB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15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Header">
    <w:name w:val="header"/>
    <w:basedOn w:val="Normal"/>
    <w:link w:val="HeaderChar"/>
    <w:uiPriority w:val="99"/>
    <w:rsid w:val="00395843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  <w:rsid w:val="00395843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043A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90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Emphasis">
    <w:name w:val="Emphasis"/>
    <w:basedOn w:val="DefaultParagraphFont"/>
    <w:uiPriority w:val="20"/>
    <w:qFormat/>
    <w:rsid w:val="00090D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LegislarOffLine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71E59-AAD1-41B6-94FD-D309229A7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(2)</Template>
  <TotalTime>0</TotalTime>
  <Pages>2</Pages>
  <Words>379</Words>
  <Characters>1995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user</dc:creator>
  <cp:lastModifiedBy>Franco Cavalli</cp:lastModifiedBy>
  <cp:revision>2</cp:revision>
  <cp:lastPrinted>2020-05-19T16:54:00Z</cp:lastPrinted>
  <dcterms:created xsi:type="dcterms:W3CDTF">2022-04-08T18:14:00Z</dcterms:created>
  <dcterms:modified xsi:type="dcterms:W3CDTF">2022-04-08T18:14:00Z</dcterms:modified>
</cp:coreProperties>
</file>