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Pr="00FC3E00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0" t="0" r="0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654B" w:rsidRPr="00B7654B" w:rsidRDefault="00B7654B" w:rsidP="00B7654B">
      <w:pPr>
        <w:jc w:val="right"/>
        <w:rPr>
          <w:lang w:val="es-AR"/>
        </w:rPr>
      </w:pPr>
      <w:r w:rsidRPr="00B7654B">
        <w:rPr>
          <w:color w:val="000000"/>
          <w:lang w:val="es-AR"/>
        </w:rPr>
        <w:t>EXP. 2641-D-2021</w:t>
      </w:r>
    </w:p>
    <w:p w:rsidR="00B7654B" w:rsidRPr="00B7654B" w:rsidRDefault="00B7654B" w:rsidP="00B7654B">
      <w:pPr>
        <w:spacing w:after="240"/>
        <w:jc w:val="left"/>
        <w:rPr>
          <w:lang w:val="es-AR"/>
        </w:rPr>
      </w:pPr>
    </w:p>
    <w:p w:rsidR="00B7654B" w:rsidRPr="00B7654B" w:rsidRDefault="00B7654B" w:rsidP="00B7654B">
      <w:pPr>
        <w:rPr>
          <w:lang w:val="es-AR"/>
        </w:rPr>
      </w:pPr>
      <w:r w:rsidRPr="00B7654B">
        <w:rPr>
          <w:color w:val="000000"/>
          <w:lang w:val="es-AR"/>
        </w:rPr>
        <w:t>Legislatura de la Ciudad Autónoma de Buenos Aires</w:t>
      </w:r>
    </w:p>
    <w:p w:rsidR="00B7654B" w:rsidRPr="00B7654B" w:rsidRDefault="00B7654B" w:rsidP="00B7654B">
      <w:pPr>
        <w:jc w:val="left"/>
        <w:rPr>
          <w:lang w:val="es-AR"/>
        </w:rPr>
      </w:pPr>
    </w:p>
    <w:p w:rsidR="00B7654B" w:rsidRPr="00B7654B" w:rsidRDefault="00B7654B" w:rsidP="00B7654B">
      <w:pPr>
        <w:spacing w:before="240" w:after="240"/>
        <w:rPr>
          <w:lang w:val="es-AR"/>
        </w:rPr>
      </w:pPr>
      <w:r w:rsidRPr="00B7654B">
        <w:rPr>
          <w:color w:val="000000"/>
          <w:lang w:val="es-AR"/>
        </w:rPr>
        <w:t>Visto: El  Expediente N° 2641-D-2021 impulsado por la Diputada Paola Michielotto quien solicita se denomine “Juan Manuel Fangio", “Libertad Lamarque”, “Ástor Piazzolla”, “Mafalda”, “Roberto Sánchez”, “Tita Merello”, “Virgina Woolf” y “Felicitas Guerrero” al entramado de calles sin denominación ubicadas en el Barrio “Estación Buenos Aires” y</w:t>
      </w:r>
    </w:p>
    <w:p w:rsidR="00B7654B" w:rsidRPr="00B7654B" w:rsidRDefault="00B7654B" w:rsidP="00B7654B">
      <w:pPr>
        <w:spacing w:before="240" w:after="240"/>
        <w:rPr>
          <w:lang w:val="es-AR"/>
        </w:rPr>
      </w:pPr>
      <w:r w:rsidRPr="00B7654B">
        <w:rPr>
          <w:color w:val="000000"/>
          <w:lang w:val="es-AR"/>
        </w:rPr>
        <w:t> Considerando:</w:t>
      </w:r>
    </w:p>
    <w:p w:rsidR="00B7654B" w:rsidRPr="00B7654B" w:rsidRDefault="00B7654B" w:rsidP="00B7654B">
      <w:pPr>
        <w:spacing w:before="280" w:after="280"/>
        <w:ind w:firstLine="700"/>
        <w:rPr>
          <w:lang w:val="es-AR"/>
        </w:rPr>
      </w:pPr>
      <w:r w:rsidRPr="00B7654B">
        <w:rPr>
          <w:color w:val="000000"/>
          <w:shd w:val="clear" w:color="auto" w:fill="FFFFFF"/>
          <w:lang w:val="es-AR"/>
        </w:rPr>
        <w:t xml:space="preserve">Que </w:t>
      </w:r>
      <w:r w:rsidRPr="00B7654B">
        <w:rPr>
          <w:color w:val="000000"/>
          <w:lang w:val="es-AR"/>
        </w:rPr>
        <w:t>en el marco de las instancias del proceso participativo efectuado en la redacción del proyecto de ley entre los días 5 de abril y 4 de agosto de 2021, se invitó a los vecinos a proponer y votar nombres de las vías de circulación, a través de la plataforma de código abierto All Our Ideas, creada por la Universidad de Princeton.</w:t>
      </w:r>
    </w:p>
    <w:p w:rsidR="00B7654B" w:rsidRPr="00B7654B" w:rsidRDefault="00B7654B" w:rsidP="00B7654B">
      <w:pPr>
        <w:spacing w:before="280" w:after="280"/>
        <w:ind w:firstLine="700"/>
        <w:rPr>
          <w:lang w:val="es-AR"/>
        </w:rPr>
      </w:pPr>
      <w:r w:rsidRPr="00B7654B">
        <w:rPr>
          <w:color w:val="000000"/>
          <w:lang w:val="es-AR"/>
        </w:rPr>
        <w:t>Que mediante la utilización del sistema, más de quinientos (500) vecinos propusieron ciento sesenta y dos (162) nombres, los cuales fueron votados diez mil quinientos treinta y dos (10.532) veces, resultando entre los más votados, en cumplimiento de la Ley Nº 83.</w:t>
      </w:r>
    </w:p>
    <w:p w:rsidR="00B7654B" w:rsidRPr="00B7654B" w:rsidRDefault="00B7654B" w:rsidP="00B7654B">
      <w:pPr>
        <w:spacing w:before="280" w:after="280"/>
        <w:ind w:firstLine="700"/>
        <w:rPr>
          <w:lang w:val="es-AR"/>
        </w:rPr>
      </w:pPr>
      <w:r w:rsidRPr="00B7654B">
        <w:rPr>
          <w:color w:val="000000"/>
          <w:lang w:val="es-AR"/>
        </w:rPr>
        <w:t>Que se destaca que en el proyecto presentado ha tomado intervención la Dirección General de Patrimonio, Museo y Casco Histórico, dependiente del Ministerio de Cultura, no encontrando inconveniente respecto a las denominaciones de los espacios públicos.</w:t>
      </w:r>
    </w:p>
    <w:p w:rsidR="00B7654B" w:rsidRPr="00B7654B" w:rsidRDefault="00B7654B" w:rsidP="00B7654B">
      <w:pPr>
        <w:spacing w:before="280" w:after="280"/>
        <w:ind w:firstLine="700"/>
        <w:rPr>
          <w:lang w:val="es-AR"/>
        </w:rPr>
      </w:pPr>
      <w:r w:rsidRPr="00B7654B">
        <w:rPr>
          <w:color w:val="000000"/>
          <w:lang w:val="es-AR"/>
        </w:rPr>
        <w:t>Que la iniciativa cuenta con dictamen positivo de la Comisión de Nomenclatura (Conf. Ley 93 y Ord. N° 48.725).</w:t>
      </w:r>
    </w:p>
    <w:p w:rsidR="00B7654B" w:rsidRPr="00B7654B" w:rsidRDefault="00B7654B" w:rsidP="00B7654B">
      <w:pPr>
        <w:spacing w:before="280" w:after="280"/>
        <w:ind w:firstLine="700"/>
        <w:rPr>
          <w:lang w:val="es-AR"/>
        </w:rPr>
      </w:pPr>
      <w:r w:rsidRPr="00B7654B">
        <w:rPr>
          <w:color w:val="000000"/>
          <w:lang w:val="es-AR"/>
        </w:rPr>
        <w:t>Que cuenta con su correspondiente sanción inicial en la sesión del día 9 de diciembre del año 2021. Asimismo, conforme lo dispuesto en los Art. 89 inc. 3 y 90 de la Constitución de la Ciudad de Buenos Aires, se ha realizado la Audiencia Pública el día 5 de abril del corriente 2022.</w:t>
      </w:r>
    </w:p>
    <w:p w:rsidR="00B7654B" w:rsidRPr="00B7654B" w:rsidRDefault="00B7654B" w:rsidP="00B7654B">
      <w:pPr>
        <w:spacing w:before="240" w:after="240"/>
        <w:ind w:firstLine="700"/>
        <w:rPr>
          <w:lang w:val="es-AR"/>
        </w:rPr>
      </w:pPr>
      <w:r w:rsidRPr="00B7654B">
        <w:rPr>
          <w:color w:val="000000"/>
          <w:lang w:val="es-AR"/>
        </w:rPr>
        <w:t>Por lo expuesto esta comisión de cultura aconseja la aprobación de la siguiente </w:t>
      </w:r>
    </w:p>
    <w:p w:rsidR="00B7654B" w:rsidRPr="00B7654B" w:rsidRDefault="00B7654B" w:rsidP="00B7654B">
      <w:pPr>
        <w:spacing w:before="240" w:after="240"/>
        <w:jc w:val="center"/>
        <w:rPr>
          <w:lang w:val="es-AR"/>
        </w:rPr>
      </w:pPr>
      <w:r w:rsidRPr="00B7654B">
        <w:rPr>
          <w:b/>
          <w:bCs/>
          <w:color w:val="000000"/>
          <w:lang w:val="es-AR"/>
        </w:rPr>
        <w:t>LEY</w:t>
      </w:r>
    </w:p>
    <w:p w:rsidR="00B7654B" w:rsidRPr="00B7654B" w:rsidRDefault="00B7654B" w:rsidP="00B7654B">
      <w:pPr>
        <w:spacing w:before="280" w:after="280"/>
        <w:rPr>
          <w:lang w:val="es-AR"/>
        </w:rPr>
      </w:pPr>
      <w:r w:rsidRPr="00B7654B">
        <w:rPr>
          <w:b/>
          <w:bCs/>
          <w:color w:val="000000"/>
          <w:lang w:val="es-AR"/>
        </w:rPr>
        <w:t>Artículo</w:t>
      </w:r>
      <w:r w:rsidRPr="00B7654B">
        <w:rPr>
          <w:color w:val="000000"/>
          <w:lang w:val="es-AR"/>
        </w:rPr>
        <w:t xml:space="preserve"> 1º.- Denomínase “Juan Manuel Fangio", a la calle sin nombre oficial del Barrio “Estación Buenos Aires”, que se extiende desde la calle Luna hasta su intersección con la calle Libertad Lamarque, según lo señalizado como punto 1 en el Anexo I que forma parte de la presente.</w:t>
      </w:r>
    </w:p>
    <w:p w:rsidR="00B7654B" w:rsidRPr="00B7654B" w:rsidRDefault="00B7654B" w:rsidP="00B7654B">
      <w:pPr>
        <w:spacing w:before="280" w:after="280"/>
        <w:rPr>
          <w:lang w:val="es-AR"/>
        </w:rPr>
      </w:pPr>
      <w:r w:rsidRPr="00B7654B">
        <w:rPr>
          <w:b/>
          <w:bCs/>
          <w:color w:val="000000"/>
          <w:lang w:val="es-AR"/>
        </w:rPr>
        <w:lastRenderedPageBreak/>
        <w:t>Artículo</w:t>
      </w:r>
      <w:r w:rsidRPr="00B7654B">
        <w:rPr>
          <w:color w:val="000000"/>
          <w:lang w:val="es-AR"/>
        </w:rPr>
        <w:t xml:space="preserve"> 2°.- Denomínase “Libertad Lamarque” a la calle sin nombre oficial” del Barrio “Estación Buenos Aires”, que se extiende desde la calle Miravé hasta "la calle  Juan Manuel Fangio, según lo señalizado como punto 2 en el Anexo I que forma parte de la presente.</w:t>
      </w:r>
    </w:p>
    <w:p w:rsidR="00B7654B" w:rsidRPr="00B7654B" w:rsidRDefault="00B7654B" w:rsidP="00B7654B">
      <w:pPr>
        <w:spacing w:before="280" w:after="280"/>
        <w:rPr>
          <w:lang w:val="es-AR"/>
        </w:rPr>
      </w:pPr>
      <w:r w:rsidRPr="00B7654B">
        <w:rPr>
          <w:b/>
          <w:bCs/>
          <w:color w:val="000000"/>
          <w:lang w:val="es-AR"/>
        </w:rPr>
        <w:t>Artículo</w:t>
      </w:r>
      <w:r w:rsidRPr="00B7654B">
        <w:rPr>
          <w:color w:val="000000"/>
          <w:lang w:val="es-AR"/>
        </w:rPr>
        <w:t xml:space="preserve"> 3°.- Denomínase “Ástor Piazzolla” a la calle sin nombre oficial del Barrio “Estación Buenos Aires”, que se extiende desde la calle Lafayette a la calle Lavardén, según lo señalizado como punto 3 en el Anexo I que forma parte de la presente.</w:t>
      </w:r>
    </w:p>
    <w:p w:rsidR="00B7654B" w:rsidRPr="00B7654B" w:rsidRDefault="00B7654B" w:rsidP="00B7654B">
      <w:pPr>
        <w:spacing w:before="280" w:after="280"/>
        <w:rPr>
          <w:lang w:val="es-AR"/>
        </w:rPr>
      </w:pPr>
      <w:r w:rsidRPr="00B7654B">
        <w:rPr>
          <w:b/>
          <w:bCs/>
          <w:color w:val="000000"/>
          <w:lang w:val="es-AR"/>
        </w:rPr>
        <w:t>Artículo</w:t>
      </w:r>
      <w:r w:rsidRPr="00B7654B">
        <w:rPr>
          <w:color w:val="000000"/>
          <w:lang w:val="es-AR"/>
        </w:rPr>
        <w:t xml:space="preserve"> 4°.- Denomínase “Mafalda” a la calle sin nombre oficial del Barrio “Estación Buenos Aires”, que se extiende desde la calle Miravé</w:t>
      </w:r>
      <w:r w:rsidR="00A16DAA">
        <w:rPr>
          <w:color w:val="000000"/>
          <w:lang w:val="es-AR"/>
        </w:rPr>
        <w:t xml:space="preserve"> </w:t>
      </w:r>
      <w:r w:rsidRPr="00B7654B">
        <w:rPr>
          <w:color w:val="000000"/>
          <w:lang w:val="es-AR"/>
        </w:rPr>
        <w:t>hasta la calle Suarez, según lo señalizado como punto 4 en el Anexo I que forma parte de la presente.</w:t>
      </w:r>
    </w:p>
    <w:p w:rsidR="00B7654B" w:rsidRPr="00B7654B" w:rsidRDefault="00B7654B" w:rsidP="00B7654B">
      <w:pPr>
        <w:spacing w:before="280" w:after="280"/>
        <w:rPr>
          <w:lang w:val="es-AR"/>
        </w:rPr>
      </w:pPr>
      <w:r w:rsidRPr="00B7654B">
        <w:rPr>
          <w:b/>
          <w:bCs/>
          <w:color w:val="000000"/>
          <w:lang w:val="es-AR"/>
        </w:rPr>
        <w:t>Artículo</w:t>
      </w:r>
      <w:r w:rsidRPr="00B7654B">
        <w:rPr>
          <w:color w:val="000000"/>
          <w:lang w:val="es-AR"/>
        </w:rPr>
        <w:t xml:space="preserve"> 5°.- Denomínase “Roberto Sánchez” a la calle sin nombre oficial del Barrio “Estación Buenos Aires”, que se extiende desde la calle Suárez hasta la calle Juan Manuel Fangio, según lo señalizado como punto 5 en el Anexo I que forma parte de la presente.</w:t>
      </w:r>
    </w:p>
    <w:p w:rsidR="00B7654B" w:rsidRPr="00B7654B" w:rsidRDefault="00B7654B" w:rsidP="00B7654B">
      <w:pPr>
        <w:spacing w:before="280" w:after="280"/>
        <w:rPr>
          <w:lang w:val="es-AR"/>
        </w:rPr>
      </w:pPr>
      <w:r w:rsidRPr="00B7654B">
        <w:rPr>
          <w:b/>
          <w:bCs/>
          <w:color w:val="000000"/>
          <w:lang w:val="es-AR"/>
        </w:rPr>
        <w:t>Artículo</w:t>
      </w:r>
      <w:r w:rsidRPr="00B7654B">
        <w:rPr>
          <w:color w:val="000000"/>
          <w:lang w:val="es-AR"/>
        </w:rPr>
        <w:t xml:space="preserve"> 6°.- Denomínase “Tita Merello” a la calle sin nombre oficial del Barrio “Estación Buenos Aires”, que se extiende desde la calle Suárez hasta la calle Juan Manuel Fangio, según lo señalizado como punto 6 en el Anexo I que forma parte de la presente.</w:t>
      </w:r>
    </w:p>
    <w:p w:rsidR="00B7654B" w:rsidRPr="00B7654B" w:rsidRDefault="00B7654B" w:rsidP="00B7654B">
      <w:pPr>
        <w:spacing w:before="280" w:after="280"/>
        <w:rPr>
          <w:lang w:val="es-AR"/>
        </w:rPr>
      </w:pPr>
      <w:r w:rsidRPr="00B7654B">
        <w:rPr>
          <w:b/>
          <w:bCs/>
          <w:color w:val="000000"/>
          <w:lang w:val="es-AR"/>
        </w:rPr>
        <w:t>Artículo</w:t>
      </w:r>
      <w:r w:rsidRPr="00B7654B">
        <w:rPr>
          <w:color w:val="000000"/>
          <w:lang w:val="es-AR"/>
        </w:rPr>
        <w:t xml:space="preserve"> 7°.- Denomínase “Virgina Woolf” a la calle sin nombre oficial del Barrio “Estación Buenos Aires”, que se extiende desde la calle Suárez hasta la calle Juan Manuel Fangio, según lo señalizado como punto 7 en el Anexo I que forma parte de la presente.</w:t>
      </w:r>
    </w:p>
    <w:p w:rsidR="00B7654B" w:rsidRPr="00B7654B" w:rsidRDefault="00B7654B" w:rsidP="00B7654B">
      <w:pPr>
        <w:spacing w:before="280" w:after="280"/>
        <w:rPr>
          <w:lang w:val="es-AR"/>
        </w:rPr>
      </w:pPr>
      <w:r w:rsidRPr="00B7654B">
        <w:rPr>
          <w:b/>
          <w:bCs/>
          <w:color w:val="000000"/>
          <w:lang w:val="es-AR"/>
        </w:rPr>
        <w:t>Artículo</w:t>
      </w:r>
      <w:r w:rsidRPr="00B7654B">
        <w:rPr>
          <w:color w:val="000000"/>
          <w:lang w:val="es-AR"/>
        </w:rPr>
        <w:t xml:space="preserve"> 8°.- Denomínase “Felicitas Guerrero” a la calle sin nombre oficial del Barrio “Estación Buenos Aires”, que se extiende desde la calle Suárez hasta la calle Juan Manuel Fangio, según lo señalizado como punto 8 en el Anexo I que forma parte de la presente.</w:t>
      </w:r>
    </w:p>
    <w:p w:rsidR="00B7654B" w:rsidRPr="00B7654B" w:rsidRDefault="00B7654B" w:rsidP="00B7654B">
      <w:pPr>
        <w:spacing w:before="280" w:after="280"/>
        <w:rPr>
          <w:lang w:val="es-AR"/>
        </w:rPr>
      </w:pPr>
      <w:r w:rsidRPr="00B7654B">
        <w:rPr>
          <w:b/>
          <w:bCs/>
          <w:color w:val="000000"/>
          <w:lang w:val="es-AR"/>
        </w:rPr>
        <w:t>Artículo</w:t>
      </w:r>
      <w:r w:rsidRPr="00B7654B">
        <w:rPr>
          <w:color w:val="000000"/>
          <w:lang w:val="es-AR"/>
        </w:rPr>
        <w:t xml:space="preserve"> 9°.- Comuníquese, etc.</w:t>
      </w:r>
    </w:p>
    <w:p w:rsidR="00B7654B" w:rsidRPr="00B7654B" w:rsidRDefault="00B7654B" w:rsidP="00B7654B">
      <w:pPr>
        <w:rPr>
          <w:lang w:val="es-AR"/>
        </w:rPr>
      </w:pPr>
      <w:r w:rsidRPr="00B7654B">
        <w:rPr>
          <w:color w:val="000000"/>
          <w:lang w:val="es-AR"/>
        </w:rPr>
        <w:t>Sala de Comisión: 12 de abril de 2022</w:t>
      </w:r>
    </w:p>
    <w:p w:rsidR="000D4A4B" w:rsidRDefault="000D4A4B" w:rsidP="00AB1AD4">
      <w:pPr>
        <w:spacing w:after="200"/>
        <w:jc w:val="center"/>
        <w:rPr>
          <w:color w:val="000000"/>
          <w:lang w:val="es-AR"/>
        </w:rPr>
      </w:pPr>
    </w:p>
    <w:p w:rsidR="000D4A4B" w:rsidRDefault="000D4A4B" w:rsidP="00AB1AD4">
      <w:pPr>
        <w:spacing w:after="200"/>
        <w:jc w:val="center"/>
        <w:rPr>
          <w:color w:val="000000"/>
          <w:lang w:val="es-AR"/>
        </w:rPr>
      </w:pPr>
    </w:p>
    <w:p w:rsidR="00B87C06" w:rsidRDefault="00B87C06" w:rsidP="00AB1AD4">
      <w:pPr>
        <w:spacing w:after="200"/>
        <w:jc w:val="center"/>
        <w:rPr>
          <w:color w:val="000000"/>
          <w:lang w:val="es-AR"/>
        </w:rPr>
      </w:pPr>
    </w:p>
    <w:p w:rsidR="00B87C06" w:rsidRDefault="00B87C06" w:rsidP="00AB1AD4">
      <w:pPr>
        <w:spacing w:after="200"/>
        <w:jc w:val="center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center"/>
        <w:rPr>
          <w:lang w:val="es-AR"/>
        </w:rPr>
      </w:pPr>
      <w:r w:rsidRPr="00AB1AD4">
        <w:rPr>
          <w:color w:val="000000"/>
          <w:lang w:val="es-AR"/>
        </w:rPr>
        <w:t>…………………</w:t>
      </w:r>
    </w:p>
    <w:p w:rsidR="00AB1AD4" w:rsidRPr="00AB1AD4" w:rsidRDefault="00AB1AD4" w:rsidP="00AB1AD4">
      <w:pPr>
        <w:spacing w:after="200"/>
        <w:jc w:val="center"/>
        <w:rPr>
          <w:lang w:val="es-AR"/>
        </w:rPr>
      </w:pPr>
      <w:r w:rsidRPr="00AB1AD4">
        <w:rPr>
          <w:color w:val="000000"/>
          <w:lang w:val="es-AR"/>
        </w:rPr>
        <w:t>Presidente</w:t>
      </w:r>
    </w:p>
    <w:p w:rsidR="00AB1AD4" w:rsidRPr="00AB1AD4" w:rsidRDefault="00AB1AD4" w:rsidP="00AB1AD4">
      <w:pPr>
        <w:spacing w:after="200"/>
        <w:jc w:val="center"/>
        <w:rPr>
          <w:lang w:val="es-AR"/>
        </w:rPr>
      </w:pPr>
      <w:r w:rsidRPr="00AB1AD4">
        <w:rPr>
          <w:color w:val="000000"/>
          <w:lang w:val="es-AR"/>
        </w:rPr>
        <w:t>Diputado Roy Cortina</w:t>
      </w:r>
    </w:p>
    <w:p w:rsidR="00AB1AD4" w:rsidRPr="00AB1AD4" w:rsidRDefault="00AB1AD4" w:rsidP="00AB1AD4">
      <w:pPr>
        <w:spacing w:after="240"/>
        <w:jc w:val="left"/>
        <w:rPr>
          <w:lang w:val="es-AR"/>
        </w:rPr>
      </w:pPr>
    </w:p>
    <w:p w:rsidR="00DA49E5" w:rsidRDefault="00DA49E5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…………………….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Vicepresidenta I</w:t>
      </w:r>
    </w:p>
    <w:p w:rsidR="00B7654B" w:rsidRDefault="00AB1AD4" w:rsidP="00AB1AD4">
      <w:pPr>
        <w:spacing w:after="200"/>
        <w:jc w:val="left"/>
        <w:rPr>
          <w:color w:val="000000"/>
          <w:lang w:val="es-AR"/>
        </w:rPr>
      </w:pPr>
      <w:r w:rsidRPr="00AB1AD4">
        <w:rPr>
          <w:color w:val="000000"/>
          <w:lang w:val="es-AR"/>
        </w:rPr>
        <w:t>Diputada Maria Bielli                                               </w:t>
      </w:r>
    </w:p>
    <w:p w:rsidR="00B7654B" w:rsidRDefault="00B7654B" w:rsidP="00AB1AD4">
      <w:pPr>
        <w:spacing w:after="200"/>
        <w:jc w:val="left"/>
        <w:rPr>
          <w:color w:val="000000"/>
          <w:lang w:val="es-AR"/>
        </w:rPr>
      </w:pPr>
    </w:p>
    <w:p w:rsidR="00B7654B" w:rsidRDefault="00B7654B" w:rsidP="00AB1AD4">
      <w:pPr>
        <w:spacing w:after="200"/>
        <w:jc w:val="left"/>
        <w:rPr>
          <w:color w:val="000000"/>
          <w:lang w:val="es-AR"/>
        </w:rPr>
      </w:pPr>
      <w:r>
        <w:rPr>
          <w:color w:val="000000"/>
          <w:lang w:val="es-AR"/>
        </w:rPr>
        <w:t xml:space="preserve">                                                                                    </w:t>
      </w:r>
    </w:p>
    <w:p w:rsidR="00AB1AD4" w:rsidRPr="00AB1AD4" w:rsidRDefault="00B7654B" w:rsidP="00AB1AD4">
      <w:pPr>
        <w:spacing w:after="200"/>
        <w:jc w:val="left"/>
        <w:rPr>
          <w:lang w:val="es-AR"/>
        </w:rPr>
      </w:pPr>
      <w:r>
        <w:rPr>
          <w:color w:val="000000"/>
          <w:lang w:val="es-AR"/>
        </w:rPr>
        <w:t xml:space="preserve">                                                                                  </w:t>
      </w:r>
      <w:r w:rsidR="00AB1AD4" w:rsidRPr="00AB1AD4">
        <w:rPr>
          <w:color w:val="000000"/>
          <w:lang w:val="es-AR"/>
        </w:rPr>
        <w:t xml:space="preserve">               …………………………</w:t>
      </w:r>
    </w:p>
    <w:p w:rsidR="00AB1AD4" w:rsidRPr="00AB1AD4" w:rsidRDefault="00AB1AD4" w:rsidP="00AB1AD4">
      <w:pPr>
        <w:spacing w:after="200"/>
        <w:ind w:left="5760"/>
        <w:jc w:val="left"/>
        <w:rPr>
          <w:lang w:val="es-AR"/>
        </w:rPr>
      </w:pPr>
      <w:r w:rsidRPr="00AB1AD4">
        <w:rPr>
          <w:color w:val="000000"/>
          <w:lang w:val="es-AR"/>
        </w:rPr>
        <w:t>        Vicepresidenta II</w:t>
      </w:r>
    </w:p>
    <w:p w:rsidR="00AB1AD4" w:rsidRPr="00AB1AD4" w:rsidRDefault="00AB1AD4" w:rsidP="00AB1AD4">
      <w:pPr>
        <w:spacing w:after="200"/>
        <w:jc w:val="center"/>
        <w:rPr>
          <w:lang w:val="es-AR"/>
        </w:rPr>
      </w:pPr>
      <w:r w:rsidRPr="00AB1AD4">
        <w:rPr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F808C0" w:rsidRDefault="00AB1AD4" w:rsidP="00DA49E5">
      <w:pPr>
        <w:spacing w:after="240"/>
        <w:jc w:val="left"/>
        <w:rPr>
          <w:color w:val="000000"/>
          <w:lang w:val="es-AR"/>
        </w:rPr>
      </w:pPr>
      <w:r w:rsidRPr="00AB1AD4">
        <w:rPr>
          <w:color w:val="000000"/>
          <w:lang w:val="es-AR"/>
        </w:rPr>
        <w:br/>
      </w:r>
      <w:r w:rsidRPr="00AB1AD4">
        <w:rPr>
          <w:color w:val="000000"/>
          <w:lang w:val="es-AR"/>
        </w:rPr>
        <w:br/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…………………………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Diputada Maria Luisa 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 xml:space="preserve">Gonzalez Estevarena                                                                    </w:t>
      </w:r>
      <w:r>
        <w:rPr>
          <w:color w:val="000000"/>
          <w:lang w:val="es-AR"/>
        </w:rPr>
        <w:t xml:space="preserve">            </w:t>
      </w:r>
      <w:r w:rsidRPr="00AB1AD4">
        <w:rPr>
          <w:color w:val="000000"/>
          <w:lang w:val="es-AR"/>
        </w:rPr>
        <w:t>  ………………………..</w:t>
      </w: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Diputada Natalia Fidel</w:t>
      </w:r>
    </w:p>
    <w:p w:rsidR="00AB1AD4" w:rsidRPr="00AB1AD4" w:rsidRDefault="00AB1AD4" w:rsidP="00AB1AD4">
      <w:pPr>
        <w:jc w:val="left"/>
        <w:rPr>
          <w:lang w:val="es-AR"/>
        </w:rPr>
      </w:pPr>
    </w:p>
    <w:p w:rsidR="00AB1AD4" w:rsidRDefault="00AB1AD4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………………………..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 xml:space="preserve">Diputado Matias Lopez </w:t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</w:p>
    <w:p w:rsidR="00AB1AD4" w:rsidRDefault="00AB1AD4" w:rsidP="00AB1AD4">
      <w:pPr>
        <w:spacing w:after="200"/>
        <w:jc w:val="right"/>
        <w:rPr>
          <w:color w:val="000000"/>
          <w:lang w:val="es-AR"/>
        </w:rPr>
      </w:pPr>
    </w:p>
    <w:p w:rsidR="00A31C82" w:rsidRDefault="00A31C82" w:rsidP="00AB1AD4">
      <w:pPr>
        <w:spacing w:after="200"/>
        <w:jc w:val="righ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…………………………..</w:t>
      </w: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Diputado Juan Pablo Arenaza</w:t>
      </w:r>
    </w:p>
    <w:p w:rsidR="000D4A4B" w:rsidRDefault="00AB1AD4" w:rsidP="00AB1AD4">
      <w:pPr>
        <w:spacing w:after="200"/>
        <w:jc w:val="left"/>
        <w:rPr>
          <w:color w:val="000000"/>
          <w:lang w:val="es-AR"/>
        </w:rPr>
      </w:pPr>
      <w:r w:rsidRPr="00AB1AD4">
        <w:rPr>
          <w:color w:val="000000"/>
          <w:lang w:val="es-AR"/>
        </w:rPr>
        <w:t xml:space="preserve">      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                                                 </w:t>
      </w:r>
    </w:p>
    <w:p w:rsidR="00AB1AD4" w:rsidRPr="00AB1AD4" w:rsidRDefault="00AB1AD4" w:rsidP="00AB1AD4">
      <w:pPr>
        <w:jc w:val="left"/>
        <w:rPr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Diputado Dario Nieto</w:t>
      </w:r>
    </w:p>
    <w:p w:rsidR="00AB1AD4" w:rsidRDefault="00AB1AD4" w:rsidP="00AB1AD4">
      <w:pPr>
        <w:spacing w:after="200"/>
        <w:jc w:val="left"/>
        <w:rPr>
          <w:color w:val="000000"/>
          <w:lang w:val="es-AR"/>
        </w:rPr>
      </w:pPr>
    </w:p>
    <w:p w:rsidR="000D4A4B" w:rsidRDefault="000D4A4B" w:rsidP="00AB1AD4">
      <w:pPr>
        <w:spacing w:after="200"/>
        <w:jc w:val="left"/>
        <w:rPr>
          <w:color w:val="000000"/>
          <w:lang w:val="es-AR"/>
        </w:rPr>
      </w:pPr>
    </w:p>
    <w:p w:rsidR="000D4A4B" w:rsidRDefault="000D4A4B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31C82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31C82" w:rsidP="00A31C82">
      <w:pPr>
        <w:spacing w:after="200"/>
        <w:jc w:val="right"/>
        <w:rPr>
          <w:lang w:val="es-AR"/>
        </w:rPr>
      </w:pPr>
      <w:r>
        <w:rPr>
          <w:color w:val="000000"/>
          <w:lang w:val="es-AR"/>
        </w:rPr>
        <w:t xml:space="preserve">                             </w:t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>Diputado Eugenio Casielles</w:t>
      </w:r>
      <w:r w:rsidR="00AB1AD4" w:rsidRPr="00AB1AD4"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ab/>
      </w:r>
      <w:r w:rsidR="00AB1AD4" w:rsidRPr="00AB1AD4">
        <w:rPr>
          <w:color w:val="000000"/>
          <w:lang w:val="es-AR"/>
        </w:rPr>
        <w:tab/>
      </w:r>
    </w:p>
    <w:p w:rsidR="00AB1AD4" w:rsidRDefault="00AB1AD4" w:rsidP="00AB1AD4">
      <w:pPr>
        <w:spacing w:after="200"/>
        <w:jc w:val="right"/>
        <w:rPr>
          <w:color w:val="000000"/>
          <w:lang w:val="es-AR"/>
        </w:rPr>
      </w:pPr>
    </w:p>
    <w:p w:rsidR="00DA49E5" w:rsidRDefault="00DA49E5" w:rsidP="00AB1AD4">
      <w:pPr>
        <w:spacing w:after="200"/>
        <w:jc w:val="right"/>
        <w:rPr>
          <w:color w:val="000000"/>
          <w:lang w:val="es-AR"/>
        </w:rPr>
      </w:pPr>
    </w:p>
    <w:p w:rsidR="00DA49E5" w:rsidRDefault="00DA49E5" w:rsidP="00AB1AD4">
      <w:pPr>
        <w:spacing w:after="200"/>
        <w:jc w:val="right"/>
        <w:rPr>
          <w:color w:val="000000"/>
          <w:lang w:val="es-AR"/>
        </w:rPr>
      </w:pPr>
    </w:p>
    <w:p w:rsidR="00B7654B" w:rsidRDefault="00B7654B" w:rsidP="00AB1AD4">
      <w:pPr>
        <w:spacing w:after="200"/>
        <w:jc w:val="right"/>
        <w:rPr>
          <w:color w:val="000000"/>
          <w:lang w:val="es-AR"/>
        </w:rPr>
      </w:pPr>
    </w:p>
    <w:p w:rsidR="00B7654B" w:rsidRDefault="00B7654B" w:rsidP="00AB1AD4">
      <w:pPr>
        <w:spacing w:after="200"/>
        <w:jc w:val="righ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……………………</w:t>
      </w: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Diputado Matias Barroetaveña</w:t>
      </w:r>
    </w:p>
    <w:p w:rsidR="00AB1AD4" w:rsidRDefault="00AB1AD4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Diputado Juan Pablo Modarelli</w:t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</w:r>
      <w:r w:rsidRPr="00AB1AD4">
        <w:rPr>
          <w:color w:val="000000"/>
          <w:lang w:val="es-AR"/>
        </w:rPr>
        <w:tab/>
        <w:t xml:space="preserve">         </w:t>
      </w:r>
    </w:p>
    <w:p w:rsidR="00AB1AD4" w:rsidRDefault="00AB1AD4" w:rsidP="00AB1AD4">
      <w:pPr>
        <w:spacing w:after="200"/>
        <w:jc w:val="right"/>
        <w:rPr>
          <w:color w:val="000000"/>
          <w:lang w:val="es-AR"/>
        </w:rPr>
      </w:pPr>
    </w:p>
    <w:p w:rsidR="00F808C0" w:rsidRDefault="00F808C0" w:rsidP="00AB1AD4">
      <w:pPr>
        <w:spacing w:after="200"/>
        <w:jc w:val="right"/>
        <w:rPr>
          <w:color w:val="000000"/>
          <w:lang w:val="es-AR"/>
        </w:rPr>
      </w:pPr>
    </w:p>
    <w:p w:rsidR="00F808C0" w:rsidRDefault="00F808C0" w:rsidP="00AB1AD4">
      <w:pPr>
        <w:spacing w:after="200"/>
        <w:jc w:val="righ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B1AD4" w:rsidP="00AB1AD4">
      <w:pPr>
        <w:spacing w:after="200"/>
        <w:jc w:val="right"/>
        <w:rPr>
          <w:lang w:val="es-AR"/>
        </w:rPr>
      </w:pPr>
      <w:r w:rsidRPr="00AB1AD4">
        <w:rPr>
          <w:color w:val="000000"/>
          <w:lang w:val="es-AR"/>
        </w:rPr>
        <w:t>Diputada Patricia Vischi</w:t>
      </w:r>
    </w:p>
    <w:p w:rsidR="00AB1AD4" w:rsidRDefault="00AB1AD4" w:rsidP="00AB1AD4">
      <w:pPr>
        <w:spacing w:after="200"/>
        <w:jc w:val="left"/>
        <w:rPr>
          <w:color w:val="000000"/>
          <w:lang w:val="es-AR"/>
        </w:rPr>
      </w:pP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………………………</w:t>
      </w:r>
    </w:p>
    <w:p w:rsidR="00AB1AD4" w:rsidRPr="00AB1AD4" w:rsidRDefault="00AB1AD4" w:rsidP="00AB1AD4">
      <w:pPr>
        <w:spacing w:after="200"/>
        <w:jc w:val="left"/>
        <w:rPr>
          <w:lang w:val="es-AR"/>
        </w:rPr>
      </w:pPr>
      <w:r w:rsidRPr="00AB1AD4">
        <w:rPr>
          <w:color w:val="000000"/>
          <w:lang w:val="es-AR"/>
        </w:rPr>
        <w:t>Diputada Maria Ines Parry</w:t>
      </w:r>
    </w:p>
    <w:p w:rsidR="007D7547" w:rsidRDefault="007D7547" w:rsidP="00FC3E00">
      <w:pPr>
        <w:spacing w:line="360" w:lineRule="auto"/>
        <w:rPr>
          <w:lang w:val="es-AR"/>
        </w:rPr>
      </w:pPr>
    </w:p>
    <w:p w:rsidR="007D7547" w:rsidRPr="00FC3E00" w:rsidRDefault="007D7547" w:rsidP="00FC3E00">
      <w:pPr>
        <w:spacing w:line="360" w:lineRule="auto"/>
        <w:rPr>
          <w:lang w:val="es-AR"/>
        </w:rPr>
      </w:pPr>
    </w:p>
    <w:p w:rsidR="00AB1AD4" w:rsidRPr="00FC3E00" w:rsidRDefault="005F1AE6" w:rsidP="00AB1AD4">
      <w:pPr>
        <w:spacing w:after="240"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                                                                 </w:t>
      </w:r>
      <w:r w:rsidR="00E26C89">
        <w:rPr>
          <w:color w:val="000000"/>
          <w:lang w:val="es-AR"/>
        </w:rPr>
        <w:t xml:space="preserve">                 </w:t>
      </w:r>
      <w:r w:rsidR="00165184">
        <w:rPr>
          <w:color w:val="000000"/>
          <w:lang w:val="es-AR"/>
        </w:rPr>
        <w:t xml:space="preserve">  </w:t>
      </w:r>
      <w:r w:rsidRPr="00FC3E00">
        <w:rPr>
          <w:color w:val="000000"/>
          <w:lang w:val="es-AR"/>
        </w:rPr>
        <w:t> </w:t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</w:p>
    <w:sectPr w:rsidR="005F1AE6" w:rsidRPr="00FC3E00" w:rsidSect="00670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4C1" w:rsidRDefault="006D74C1">
      <w:r>
        <w:separator/>
      </w:r>
    </w:p>
  </w:endnote>
  <w:endnote w:type="continuationSeparator" w:id="1">
    <w:p w:rsidR="006D74C1" w:rsidRDefault="006D74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4B" w:rsidRDefault="00B7654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052E21" w:rsidRPr="00052E21">
        <w:rPr>
          <w:noProof/>
          <w:color w:val="333333"/>
          <w:sz w:val="20"/>
        </w:rPr>
        <w:t>11/04/2022 17:51:00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052E21" w:rsidRPr="00052E21">
        <w:rPr>
          <w:noProof/>
          <w:color w:val="333333"/>
          <w:sz w:val="20"/>
        </w:rPr>
        <w:t>3708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052E21" w:rsidRPr="00052E21">
        <w:rPr>
          <w:noProof/>
          <w:color w:val="333333"/>
          <w:sz w:val="20"/>
        </w:rPr>
        <w:t>715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C34EC1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C34EC1" w:rsidRPr="001E0306">
      <w:rPr>
        <w:rStyle w:val="Nmerodepgina"/>
        <w:color w:val="333333"/>
      </w:rPr>
      <w:fldChar w:fldCharType="separate"/>
    </w:r>
    <w:r w:rsidR="00052E21">
      <w:rPr>
        <w:rStyle w:val="Nmerodepgina"/>
        <w:noProof/>
        <w:color w:val="333333"/>
      </w:rPr>
      <w:t>3</w:t>
    </w:r>
    <w:r w:rsidR="00C34EC1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052E21" w:rsidRPr="00052E21">
        <w:rPr>
          <w:rStyle w:val="Nmerodepgina"/>
          <w:noProof/>
          <w:color w:val="333333"/>
        </w:rPr>
        <w:t>4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4B" w:rsidRDefault="00B7654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4C1" w:rsidRDefault="006D74C1">
      <w:r>
        <w:separator/>
      </w:r>
    </w:p>
  </w:footnote>
  <w:footnote w:type="continuationSeparator" w:id="1">
    <w:p w:rsidR="006D74C1" w:rsidRDefault="006D74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4B" w:rsidRDefault="00B7654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4B" w:rsidRDefault="00B7654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2466"/>
    <w:rsid w:val="00026430"/>
    <w:rsid w:val="00030DF5"/>
    <w:rsid w:val="000358C9"/>
    <w:rsid w:val="0003615C"/>
    <w:rsid w:val="000376AB"/>
    <w:rsid w:val="00043882"/>
    <w:rsid w:val="00052E21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4A4B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3823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C5BA4"/>
    <w:rsid w:val="003D10AB"/>
    <w:rsid w:val="003D4000"/>
    <w:rsid w:val="003F1EFD"/>
    <w:rsid w:val="003F4249"/>
    <w:rsid w:val="00401C75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01E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042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3303"/>
    <w:rsid w:val="006D5CB7"/>
    <w:rsid w:val="006D74C1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444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16DAA"/>
    <w:rsid w:val="00A240CA"/>
    <w:rsid w:val="00A31C82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AD4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7654B"/>
    <w:rsid w:val="00B85EE2"/>
    <w:rsid w:val="00B87C06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4EC1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2A82"/>
    <w:rsid w:val="00D67721"/>
    <w:rsid w:val="00D74712"/>
    <w:rsid w:val="00D758CE"/>
    <w:rsid w:val="00D76A86"/>
    <w:rsid w:val="00D927D4"/>
    <w:rsid w:val="00DA49E5"/>
    <w:rsid w:val="00DA6147"/>
    <w:rsid w:val="00DA6EA4"/>
    <w:rsid w:val="00DB1C39"/>
    <w:rsid w:val="00DD191C"/>
    <w:rsid w:val="00DD2795"/>
    <w:rsid w:val="00DD4DE2"/>
    <w:rsid w:val="00DD520D"/>
    <w:rsid w:val="00DE684B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71DA5"/>
    <w:rsid w:val="00F75389"/>
    <w:rsid w:val="00F808C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4</Pages>
  <Words>715</Words>
  <Characters>3708</Characters>
  <Application>Microsoft Office Word</Application>
  <DocSecurity>0</DocSecurity>
  <Lines>119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5</cp:revision>
  <cp:lastPrinted>2022-04-11T21:13:00Z</cp:lastPrinted>
  <dcterms:created xsi:type="dcterms:W3CDTF">2022-04-11T17:08:00Z</dcterms:created>
  <dcterms:modified xsi:type="dcterms:W3CDTF">2022-04-11T21:14:00Z</dcterms:modified>
</cp:coreProperties>
</file>