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805" w:rsidRPr="00815805" w:rsidRDefault="00815805" w:rsidP="00815805">
      <w:pPr>
        <w:rPr>
          <w:szCs w:val="24"/>
          <w:lang w:val="es-MX"/>
        </w:rPr>
      </w:pPr>
    </w:p>
    <w:p w:rsidR="00815805" w:rsidRPr="00815805" w:rsidRDefault="00815805" w:rsidP="00815805">
      <w:pPr>
        <w:jc w:val="center"/>
        <w:rPr>
          <w:b/>
          <w:szCs w:val="24"/>
          <w:lang w:val="es-MX"/>
        </w:rPr>
      </w:pPr>
      <w:bookmarkStart w:id="0" w:name="PResolución"/>
      <w:bookmarkEnd w:id="0"/>
      <w:r w:rsidRPr="00815805">
        <w:rPr>
          <w:b/>
          <w:szCs w:val="24"/>
          <w:lang w:val="es-MX"/>
        </w:rPr>
        <w:t>PROYECTO DE RESOLUCIÓN</w:t>
      </w:r>
    </w:p>
    <w:p w:rsidR="00815805" w:rsidRPr="00815805" w:rsidRDefault="00815805" w:rsidP="00815805">
      <w:pPr>
        <w:rPr>
          <w:b/>
          <w:szCs w:val="24"/>
          <w:lang w:val="es-MX"/>
        </w:rPr>
      </w:pPr>
    </w:p>
    <w:p w:rsidR="00815805" w:rsidRPr="00815805" w:rsidRDefault="00815805" w:rsidP="00815805">
      <w:pPr>
        <w:pStyle w:val="Normal1"/>
        <w:spacing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815805" w:rsidRPr="00815805" w:rsidRDefault="00815805" w:rsidP="00815805">
      <w:pPr>
        <w:pStyle w:val="Normal1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15805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Artículo 1°</w:t>
      </w:r>
      <w:r w:rsidRPr="0081580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.- La Legislatura de la Ciudad Autónoma de Buenos Aires solicita al Poder Ejecutivo, que en un plazo no mayor a los treinta días de recibida la presente, informe sobre los siguientes puntos referidos a los hechos acontecidos el lunes 11 de abril del corriente en la puerta del Instituto Nacional de Cine y Artes Audiovisuales (INCAA)  en oportunidad de los reclamos de trabajadores del cine nacional. </w:t>
      </w:r>
    </w:p>
    <w:p w:rsidR="00815805" w:rsidRPr="00815805" w:rsidRDefault="00815805" w:rsidP="00815805">
      <w:pPr>
        <w:rPr>
          <w:szCs w:val="24"/>
        </w:rPr>
      </w:pPr>
    </w:p>
    <w:p w:rsidR="00815805" w:rsidRPr="00815805" w:rsidRDefault="00815805" w:rsidP="00815805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5805">
        <w:rPr>
          <w:rFonts w:ascii="Times New Roman" w:hAnsi="Times New Roman" w:cs="Times New Roman"/>
          <w:sz w:val="24"/>
          <w:szCs w:val="24"/>
        </w:rPr>
        <w:t>Informe el mecanismo por el cual se notifica la Policía de la Ciudad sobre los acontecimientos en oportunidad e la manifestación. Reporte y remita de haber existido modulaciones  al 911.</w:t>
      </w:r>
    </w:p>
    <w:p w:rsidR="00815805" w:rsidRPr="00815805" w:rsidRDefault="00815805" w:rsidP="00815805">
      <w:pPr>
        <w:pStyle w:val="Prrafodelista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805" w:rsidRPr="00815805" w:rsidRDefault="00815805" w:rsidP="00815805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5805">
        <w:rPr>
          <w:rFonts w:ascii="Times New Roman" w:hAnsi="Times New Roman" w:cs="Times New Roman"/>
          <w:sz w:val="24"/>
          <w:szCs w:val="24"/>
        </w:rPr>
        <w:t xml:space="preserve">Informe los mecanismos y/o dispositivos de seguridad previstos por la Policía de la Ciudad en operativos como el mencionado. </w:t>
      </w:r>
      <w:r w:rsidRPr="00815805">
        <w:rPr>
          <w:rFonts w:ascii="Times New Roman" w:eastAsia="Times New Roman" w:hAnsi="Times New Roman" w:cs="Times New Roman"/>
          <w:sz w:val="24"/>
          <w:szCs w:val="24"/>
        </w:rPr>
        <w:t>Especifique cantidad, nombre y situación de revista de agentes a cargo del operativo.</w:t>
      </w:r>
    </w:p>
    <w:p w:rsidR="00815805" w:rsidRPr="00815805" w:rsidRDefault="00815805" w:rsidP="00815805">
      <w:pPr>
        <w:pStyle w:val="Prrafodelista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5805" w:rsidRPr="00815805" w:rsidRDefault="00815805" w:rsidP="00815805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5805">
        <w:rPr>
          <w:rFonts w:ascii="Times New Roman" w:hAnsi="Times New Roman" w:cs="Times New Roman"/>
          <w:sz w:val="24"/>
          <w:szCs w:val="24"/>
        </w:rPr>
        <w:t xml:space="preserve">Informe los motivos por los cuales la Fuerzas de Seguridad de la Ciudad procedió a la orden de represión. </w:t>
      </w:r>
    </w:p>
    <w:p w:rsidR="00815805" w:rsidRPr="00815805" w:rsidRDefault="00815805" w:rsidP="00815805">
      <w:pPr>
        <w:rPr>
          <w:szCs w:val="24"/>
        </w:rPr>
      </w:pPr>
    </w:p>
    <w:p w:rsidR="00815805" w:rsidRPr="00815805" w:rsidRDefault="00815805" w:rsidP="00815805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5805">
        <w:rPr>
          <w:rFonts w:ascii="Times New Roman" w:hAnsi="Times New Roman" w:cs="Times New Roman"/>
          <w:sz w:val="24"/>
          <w:szCs w:val="24"/>
        </w:rPr>
        <w:t>Informe los criterios y/o protocolos de actuación previstos ante procedimiento de estas características.</w:t>
      </w:r>
    </w:p>
    <w:p w:rsidR="00815805" w:rsidRPr="00815805" w:rsidRDefault="00815805" w:rsidP="00815805">
      <w:pPr>
        <w:rPr>
          <w:szCs w:val="24"/>
        </w:rPr>
      </w:pPr>
    </w:p>
    <w:p w:rsidR="00815805" w:rsidRPr="00815805" w:rsidRDefault="00815805" w:rsidP="00815805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5805">
        <w:rPr>
          <w:rFonts w:ascii="Times New Roman" w:hAnsi="Times New Roman" w:cs="Times New Roman"/>
          <w:sz w:val="24"/>
          <w:szCs w:val="24"/>
        </w:rPr>
        <w:t>Indique el alcance  y ubicación de sistemas de video vigilancia instalados en las inmediaciones. Especifique, si el ángulo de captura permite el registro de la zona en cuestión.</w:t>
      </w:r>
    </w:p>
    <w:p w:rsidR="00815805" w:rsidRPr="00815805" w:rsidRDefault="00815805" w:rsidP="00815805">
      <w:pPr>
        <w:rPr>
          <w:szCs w:val="24"/>
        </w:rPr>
      </w:pPr>
    </w:p>
    <w:p w:rsidR="00815805" w:rsidRPr="00815805" w:rsidRDefault="00815805" w:rsidP="00815805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5805">
        <w:rPr>
          <w:rFonts w:ascii="Times New Roman" w:hAnsi="Times New Roman" w:cs="Times New Roman"/>
          <w:sz w:val="24"/>
          <w:szCs w:val="24"/>
        </w:rPr>
        <w:t>Informe si se han iniciado actuaciones en sede penal; indique sede judicial interviniente en caso afirmativo y número de expediente.</w:t>
      </w:r>
    </w:p>
    <w:p w:rsidR="00815805" w:rsidRPr="00815805" w:rsidRDefault="00815805" w:rsidP="00815805">
      <w:pPr>
        <w:rPr>
          <w:szCs w:val="24"/>
        </w:rPr>
      </w:pPr>
    </w:p>
    <w:p w:rsidR="00815805" w:rsidRPr="00815805" w:rsidRDefault="00815805" w:rsidP="00815805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5805">
        <w:rPr>
          <w:rFonts w:ascii="Times New Roman" w:hAnsi="Times New Roman" w:cs="Times New Roman"/>
          <w:sz w:val="24"/>
          <w:szCs w:val="24"/>
        </w:rPr>
        <w:t xml:space="preserve"> Indique, a la fecha la cantidad de detenidos por el hecho en cuestión y  el motivo de su detención.</w:t>
      </w:r>
    </w:p>
    <w:p w:rsidR="00815805" w:rsidRPr="00815805" w:rsidRDefault="00815805" w:rsidP="00815805">
      <w:pPr>
        <w:pStyle w:val="Normal1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es-AR"/>
        </w:rPr>
      </w:pPr>
    </w:p>
    <w:p w:rsidR="00815805" w:rsidRPr="00815805" w:rsidRDefault="00815805" w:rsidP="00815805">
      <w:pPr>
        <w:rPr>
          <w:szCs w:val="24"/>
          <w:lang w:val="es-MX"/>
        </w:rPr>
      </w:pPr>
      <w:r w:rsidRPr="00815805">
        <w:rPr>
          <w:szCs w:val="24"/>
          <w:lang w:val="es-MX"/>
        </w:rPr>
        <w:t>Articulo 2°.- Comuníquese, etc.</w:t>
      </w:r>
    </w:p>
    <w:p w:rsidR="00815805" w:rsidRPr="00815805" w:rsidRDefault="00815805" w:rsidP="00815805">
      <w:pPr>
        <w:rPr>
          <w:szCs w:val="24"/>
        </w:rPr>
      </w:pPr>
    </w:p>
    <w:p w:rsidR="00815805" w:rsidRPr="00815805" w:rsidRDefault="00815805" w:rsidP="00815805">
      <w:pPr>
        <w:rPr>
          <w:szCs w:val="24"/>
        </w:rPr>
      </w:pPr>
    </w:p>
    <w:p w:rsidR="00815805" w:rsidRPr="00815805" w:rsidRDefault="00815805" w:rsidP="00815805">
      <w:pPr>
        <w:rPr>
          <w:szCs w:val="24"/>
        </w:rPr>
      </w:pPr>
    </w:p>
    <w:p w:rsidR="00815805" w:rsidRPr="00815805" w:rsidRDefault="00815805" w:rsidP="00815805">
      <w:pPr>
        <w:rPr>
          <w:szCs w:val="24"/>
        </w:rPr>
      </w:pPr>
    </w:p>
    <w:p w:rsidR="00815805" w:rsidRPr="00815805" w:rsidRDefault="00815805" w:rsidP="00815805">
      <w:pPr>
        <w:rPr>
          <w:szCs w:val="24"/>
        </w:rPr>
      </w:pPr>
    </w:p>
    <w:p w:rsidR="00815805" w:rsidRPr="00815805" w:rsidRDefault="00815805" w:rsidP="00815805">
      <w:pPr>
        <w:rPr>
          <w:szCs w:val="24"/>
        </w:rPr>
      </w:pPr>
    </w:p>
    <w:p w:rsidR="00815805" w:rsidRPr="00815805" w:rsidRDefault="00815805" w:rsidP="00815805">
      <w:pPr>
        <w:pStyle w:val="normal0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15805" w:rsidRPr="00815805" w:rsidRDefault="00815805" w:rsidP="00815805">
      <w:pPr>
        <w:pStyle w:val="normal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5805">
        <w:rPr>
          <w:rFonts w:ascii="Times New Roman" w:eastAsia="Times New Roman" w:hAnsi="Times New Roman" w:cs="Times New Roman"/>
          <w:b/>
          <w:sz w:val="24"/>
          <w:szCs w:val="24"/>
        </w:rPr>
        <w:t>FUNDAMENTOS</w:t>
      </w:r>
    </w:p>
    <w:p w:rsidR="00815805" w:rsidRPr="00815805" w:rsidRDefault="00815805" w:rsidP="00815805">
      <w:pPr>
        <w:pStyle w:val="normal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5805" w:rsidRPr="00815805" w:rsidRDefault="00815805" w:rsidP="00815805">
      <w:pPr>
        <w:pStyle w:val="normal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5805">
        <w:rPr>
          <w:rFonts w:ascii="Times New Roman" w:eastAsia="Times New Roman" w:hAnsi="Times New Roman" w:cs="Times New Roman"/>
          <w:sz w:val="24"/>
          <w:szCs w:val="24"/>
        </w:rPr>
        <w:t>Sr. Presidente.</w:t>
      </w:r>
    </w:p>
    <w:p w:rsidR="00815805" w:rsidRPr="00815805" w:rsidRDefault="00815805" w:rsidP="00815805">
      <w:pPr>
        <w:rPr>
          <w:szCs w:val="24"/>
        </w:rPr>
      </w:pPr>
    </w:p>
    <w:p w:rsidR="00815805" w:rsidRPr="00815805" w:rsidRDefault="00815805" w:rsidP="00815805">
      <w:pPr>
        <w:rPr>
          <w:szCs w:val="24"/>
        </w:rPr>
      </w:pPr>
      <w:r w:rsidRPr="00815805">
        <w:rPr>
          <w:szCs w:val="24"/>
        </w:rPr>
        <w:t>El pasado lunes 11 de abril, aproximadamente a las 17 hs, se produjo una violenta represión contra trabajadores y estudiantes que estaban manifestándose pacíficamente en la calle Lima, entre Moreno y Belgrano.</w:t>
      </w:r>
    </w:p>
    <w:p w:rsidR="00815805" w:rsidRPr="00815805" w:rsidRDefault="00815805" w:rsidP="00815805">
      <w:pPr>
        <w:rPr>
          <w:szCs w:val="24"/>
        </w:rPr>
      </w:pPr>
      <w:r w:rsidRPr="00815805">
        <w:rPr>
          <w:szCs w:val="24"/>
        </w:rPr>
        <w:t>Las imágenes son claras y muestran un desbordado nivel de violencia por parte de la Policía de la Ciudad hacia quienes se encontraban reclamando en las puertas del Instituto Nacional de Cine y Artes Audiovisuales (INCAA) donde terminaron siendo golpeados decenas de ciudadanos y al menos tres personas habrían sido arbitrariamente detenidas.</w:t>
      </w:r>
    </w:p>
    <w:p w:rsidR="00815805" w:rsidRPr="00815805" w:rsidRDefault="00815805" w:rsidP="00815805">
      <w:pPr>
        <w:rPr>
          <w:szCs w:val="24"/>
        </w:rPr>
      </w:pPr>
      <w:r w:rsidRPr="00815805">
        <w:rPr>
          <w:szCs w:val="24"/>
        </w:rPr>
        <w:t>Uno de los testimonios de los presentes narra: "Estamos acá desde las 3 de la tarde en una convocatoria que reunió a todo el arco del sector audiovisual y cuando nos estábamos yendo, la Policía nos empujó con los escudos hacia la vereda, algo que estábamos haciendo voluntariamente. En ese momento se tropieza un estudiante, la Policía lo agarra y se lo lleva".</w:t>
      </w:r>
    </w:p>
    <w:p w:rsidR="00815805" w:rsidRPr="00815805" w:rsidRDefault="00815805" w:rsidP="00815805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5805">
        <w:rPr>
          <w:rFonts w:ascii="Times New Roman" w:eastAsia="Times New Roman" w:hAnsi="Times New Roman" w:cs="Times New Roman"/>
          <w:sz w:val="24"/>
          <w:szCs w:val="24"/>
        </w:rPr>
        <w:lastRenderedPageBreak/>
        <w:t>El deber de garantizar el respeto de los derechos y dignidades de los porteños y porteñas, motiva el presente Pedido de Información; y por ello, solicito a mis pares su acompañamiento.</w:t>
      </w:r>
    </w:p>
    <w:p w:rsidR="00815805" w:rsidRPr="00815805" w:rsidRDefault="00815805" w:rsidP="00815805">
      <w:pPr>
        <w:rPr>
          <w:szCs w:val="28"/>
        </w:rPr>
      </w:pPr>
    </w:p>
    <w:p w:rsidR="00815805" w:rsidRPr="00815805" w:rsidRDefault="00815805" w:rsidP="00815805">
      <w:pPr>
        <w:rPr>
          <w:szCs w:val="28"/>
        </w:rPr>
      </w:pPr>
    </w:p>
    <w:p w:rsidR="00815805" w:rsidRPr="00815805" w:rsidRDefault="00815805" w:rsidP="00815805">
      <w:pPr>
        <w:rPr>
          <w:szCs w:val="28"/>
        </w:rPr>
      </w:pPr>
    </w:p>
    <w:p w:rsidR="00815805" w:rsidRPr="00815805" w:rsidRDefault="00815805" w:rsidP="00815805">
      <w:pPr>
        <w:rPr>
          <w:szCs w:val="28"/>
        </w:rPr>
      </w:pPr>
    </w:p>
    <w:p w:rsidR="00AF6352" w:rsidRPr="00815805" w:rsidRDefault="00AF6352" w:rsidP="00815805">
      <w:pPr>
        <w:rPr>
          <w:lang w:val="es-MX"/>
        </w:rPr>
      </w:pPr>
    </w:p>
    <w:sectPr w:rsidR="00AF6352" w:rsidRPr="00815805" w:rsidSect="005A3AA1">
      <w:headerReference w:type="default" r:id="rId8"/>
      <w:footerReference w:type="default" r:id="rId9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3D5E" w:rsidRDefault="00793D5E">
      <w:r>
        <w:separator/>
      </w:r>
    </w:p>
  </w:endnote>
  <w:endnote w:type="continuationSeparator" w:id="1">
    <w:p w:rsidR="00793D5E" w:rsidRDefault="00793D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B26DC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B26DC" w:rsidRDefault="00601A75">
    <w:pPr>
      <w:pStyle w:val="Piedepgina"/>
      <w:rPr>
        <w:color w:val="333333"/>
        <w:sz w:val="20"/>
      </w:rPr>
    </w:pPr>
    <w:r w:rsidRPr="001B26DC">
      <w:rPr>
        <w:color w:val="333333"/>
        <w:sz w:val="20"/>
      </w:rPr>
      <w:t xml:space="preserve">Último cambio: </w:t>
    </w:r>
    <w:fldSimple w:instr=" SAVEDATE  \* MERGEFORMAT ">
      <w:r w:rsidR="001B26DC" w:rsidRPr="001B26DC">
        <w:rPr>
          <w:noProof/>
          <w:color w:val="333333"/>
          <w:sz w:val="20"/>
        </w:rPr>
        <w:t>12/04/2022 16:04:00</w:t>
      </w:r>
    </w:fldSimple>
    <w:r w:rsidRPr="001B26DC">
      <w:rPr>
        <w:color w:val="333333"/>
        <w:sz w:val="20"/>
      </w:rPr>
      <w:t xml:space="preserve">  -  Cantidad de caracteres: </w:t>
    </w:r>
    <w:fldSimple w:instr=" NUMCHARS  \* MERGEFORMAT ">
      <w:r w:rsidR="001B26DC" w:rsidRPr="001B26DC">
        <w:rPr>
          <w:noProof/>
          <w:color w:val="333333"/>
          <w:sz w:val="20"/>
        </w:rPr>
        <w:t>2207</w:t>
      </w:r>
    </w:fldSimple>
    <w:r w:rsidRPr="001B26DC">
      <w:rPr>
        <w:color w:val="333333"/>
        <w:sz w:val="20"/>
      </w:rPr>
      <w:t xml:space="preserve"> - Cantidad de palabras: </w:t>
    </w:r>
    <w:fldSimple w:instr=" NUMWORDS  \* MERGEFORMAT ">
      <w:r w:rsidR="001B26DC" w:rsidRPr="001B26DC">
        <w:rPr>
          <w:noProof/>
          <w:color w:val="333333"/>
          <w:sz w:val="20"/>
        </w:rPr>
        <w:t>424</w:t>
      </w:r>
    </w:fldSimple>
  </w:p>
  <w:p w:rsidR="00601A75" w:rsidRPr="001B26DC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B26DC">
      <w:rPr>
        <w:color w:val="333333"/>
        <w:sz w:val="20"/>
      </w:rPr>
      <w:tab/>
      <w:t>Pág.</w:t>
    </w:r>
    <w:r w:rsidRPr="001B26DC">
      <w:rPr>
        <w:color w:val="333333"/>
      </w:rPr>
      <w:t xml:space="preserve"> </w:t>
    </w:r>
    <w:r w:rsidRPr="001B26DC">
      <w:rPr>
        <w:rStyle w:val="Nmerodepgina"/>
        <w:color w:val="333333"/>
      </w:rPr>
      <w:fldChar w:fldCharType="begin"/>
    </w:r>
    <w:r w:rsidRPr="001B26DC">
      <w:rPr>
        <w:rStyle w:val="Nmerodepgina"/>
        <w:color w:val="333333"/>
      </w:rPr>
      <w:instrText xml:space="preserve"> PAGE </w:instrText>
    </w:r>
    <w:r w:rsidRPr="001B26DC">
      <w:rPr>
        <w:rStyle w:val="Nmerodepgina"/>
        <w:color w:val="333333"/>
      </w:rPr>
      <w:fldChar w:fldCharType="separate"/>
    </w:r>
    <w:r w:rsidR="001B26DC">
      <w:rPr>
        <w:rStyle w:val="Nmerodepgina"/>
        <w:noProof/>
        <w:color w:val="333333"/>
      </w:rPr>
      <w:t>1</w:t>
    </w:r>
    <w:r w:rsidRPr="001B26DC">
      <w:rPr>
        <w:rStyle w:val="Nmerodepgina"/>
        <w:color w:val="333333"/>
      </w:rPr>
      <w:fldChar w:fldCharType="end"/>
    </w:r>
    <w:r w:rsidRPr="001B26DC">
      <w:rPr>
        <w:rStyle w:val="Nmerodepgina"/>
        <w:color w:val="333333"/>
      </w:rPr>
      <w:t>/</w:t>
    </w:r>
    <w:fldSimple w:instr=" NUMPAGES  \* MERGEFORMAT ">
      <w:r w:rsidR="001B26DC">
        <w:rPr>
          <w:rStyle w:val="Nmerodepgina"/>
          <w:noProof/>
          <w:color w:val="333333"/>
        </w:rPr>
        <w:t>2</w:t>
      </w:r>
    </w:fldSimple>
    <w:r w:rsidRPr="001B26DC">
      <w:rPr>
        <w:rStyle w:val="Nmerodepgina"/>
        <w:color w:val="333333"/>
      </w:rPr>
      <w:t xml:space="preserve"> </w:t>
    </w:r>
  </w:p>
  <w:p w:rsidR="00601A75" w:rsidRPr="001B26DC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3D5E" w:rsidRDefault="00793D5E">
      <w:r>
        <w:separator/>
      </w:r>
    </w:p>
  </w:footnote>
  <w:footnote w:type="continuationSeparator" w:id="1">
    <w:p w:rsidR="00793D5E" w:rsidRDefault="00793D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815805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205586"/>
    <w:multiLevelType w:val="hybridMultilevel"/>
    <w:tmpl w:val="0C5448A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1B26DC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26DC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3D5E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15805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customStyle="1" w:styleId="Normal1">
    <w:name w:val="Normal1"/>
    <w:rsid w:val="00815805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  <w:lang w:val="es-ES_tradnl"/>
    </w:rPr>
  </w:style>
  <w:style w:type="paragraph" w:customStyle="1" w:styleId="normal0">
    <w:name w:val="normal"/>
    <w:rsid w:val="00815805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Prrafodelista">
    <w:name w:val="List Paragraph"/>
    <w:basedOn w:val="Normal"/>
    <w:uiPriority w:val="34"/>
    <w:qFormat/>
    <w:rsid w:val="00815805"/>
    <w:pPr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2"/>
      <w:lang w:val="es-AR"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B26D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26DC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fuertes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3CBCAB-EB6A-4275-85EC-EC8E850E6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4</TotalTime>
  <Pages>2</Pages>
  <Words>424</Words>
  <Characters>2207</Characters>
  <Application>Microsoft Office Word</Application>
  <DocSecurity>0</DocSecurity>
  <Lines>65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Felicitas Fuertes</dc:creator>
  <cp:lastModifiedBy>Felicitas Fuertes</cp:lastModifiedBy>
  <cp:revision>2</cp:revision>
  <cp:lastPrinted>1601-01-01T00:00:00Z</cp:lastPrinted>
  <dcterms:created xsi:type="dcterms:W3CDTF">2022-04-12T19:01:00Z</dcterms:created>
  <dcterms:modified xsi:type="dcterms:W3CDTF">2022-04-12T19:05:00Z</dcterms:modified>
</cp:coreProperties>
</file>