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19CB3" w14:textId="77777777" w:rsidR="00A929EB" w:rsidRPr="00A929EB" w:rsidRDefault="00A929EB" w:rsidP="00A929EB">
      <w:pPr>
        <w:pStyle w:val="NormalWeb"/>
        <w:spacing w:line="276" w:lineRule="auto"/>
        <w:jc w:val="both"/>
        <w:rPr>
          <w:b/>
          <w:bCs/>
          <w:color w:val="000000"/>
        </w:rPr>
      </w:pPr>
    </w:p>
    <w:p w14:paraId="56155605" w14:textId="77777777" w:rsidR="00A929EB" w:rsidRPr="00A929EB" w:rsidRDefault="00A929EB" w:rsidP="00A929EB">
      <w:pPr>
        <w:pStyle w:val="NormalWeb"/>
        <w:spacing w:line="276" w:lineRule="auto"/>
        <w:jc w:val="both"/>
        <w:rPr>
          <w:b/>
          <w:bCs/>
          <w:color w:val="000000"/>
        </w:rPr>
      </w:pPr>
      <w:r w:rsidRPr="00A929EB">
        <w:rPr>
          <w:b/>
          <w:bCs/>
          <w:color w:val="000000"/>
        </w:rPr>
        <w:t xml:space="preserve">                                           PROYECTO DE DECLARACIÓN</w:t>
      </w:r>
    </w:p>
    <w:p w14:paraId="0B91D33D" w14:textId="09FC0B1F" w:rsidR="00A929EB" w:rsidRPr="003276B5" w:rsidRDefault="00A929EB" w:rsidP="00A929EB">
      <w:pPr>
        <w:pStyle w:val="NormalWeb"/>
        <w:spacing w:line="276" w:lineRule="auto"/>
        <w:jc w:val="both"/>
        <w:rPr>
          <w:color w:val="000000"/>
        </w:rPr>
      </w:pPr>
      <w:r w:rsidRPr="003276B5">
        <w:rPr>
          <w:color w:val="000000"/>
        </w:rPr>
        <w:t xml:space="preserve">Declárase Personalidad Destacada de la Ciudad Autónoma de Buenos Aires, en el ámbito de la Cultura y el Ambiente a la artista plástica y arquitecta, Mónica </w:t>
      </w:r>
      <w:proofErr w:type="spellStart"/>
      <w:r w:rsidRPr="003276B5">
        <w:rPr>
          <w:color w:val="000000"/>
        </w:rPr>
        <w:t>Casella</w:t>
      </w:r>
      <w:proofErr w:type="spellEnd"/>
      <w:r>
        <w:rPr>
          <w:color w:val="000000"/>
        </w:rPr>
        <w:t>.</w:t>
      </w:r>
    </w:p>
    <w:p w14:paraId="74618155" w14:textId="77777777" w:rsidR="00A929EB" w:rsidRDefault="00A929EB" w:rsidP="00A929EB">
      <w:pPr>
        <w:pStyle w:val="NormalWeb"/>
        <w:spacing w:line="276" w:lineRule="auto"/>
        <w:jc w:val="both"/>
        <w:rPr>
          <w:color w:val="000000"/>
        </w:rPr>
      </w:pPr>
    </w:p>
    <w:p w14:paraId="5BAB803B" w14:textId="77777777" w:rsidR="00A929EB" w:rsidRDefault="00A929EB" w:rsidP="00A929EB">
      <w:pPr>
        <w:pStyle w:val="NormalWeb"/>
        <w:spacing w:line="276" w:lineRule="auto"/>
        <w:jc w:val="both"/>
        <w:rPr>
          <w:color w:val="000000"/>
        </w:rPr>
      </w:pPr>
    </w:p>
    <w:p w14:paraId="5D633611" w14:textId="77777777" w:rsidR="00A929EB" w:rsidRDefault="00A929EB" w:rsidP="00A929EB">
      <w:pPr>
        <w:pStyle w:val="NormalWeb"/>
        <w:spacing w:line="276" w:lineRule="auto"/>
        <w:jc w:val="both"/>
        <w:rPr>
          <w:color w:val="000000"/>
        </w:rPr>
      </w:pPr>
    </w:p>
    <w:p w14:paraId="421E13D3" w14:textId="77777777" w:rsidR="00A929EB" w:rsidRDefault="00A929EB" w:rsidP="00A929EB">
      <w:pPr>
        <w:pStyle w:val="NormalWeb"/>
        <w:spacing w:line="276" w:lineRule="auto"/>
        <w:jc w:val="both"/>
        <w:rPr>
          <w:color w:val="000000"/>
        </w:rPr>
      </w:pPr>
    </w:p>
    <w:p w14:paraId="16EB63D7" w14:textId="77777777" w:rsidR="00A929EB" w:rsidRDefault="00A929EB" w:rsidP="00A929EB">
      <w:pPr>
        <w:pStyle w:val="NormalWeb"/>
        <w:spacing w:line="276" w:lineRule="auto"/>
        <w:jc w:val="both"/>
        <w:rPr>
          <w:color w:val="000000"/>
        </w:rPr>
      </w:pPr>
    </w:p>
    <w:p w14:paraId="5F61EEF1" w14:textId="77777777" w:rsidR="00A929EB" w:rsidRDefault="00A929EB" w:rsidP="00A929EB">
      <w:pPr>
        <w:pStyle w:val="NormalWeb"/>
        <w:spacing w:line="276" w:lineRule="auto"/>
        <w:jc w:val="both"/>
        <w:rPr>
          <w:color w:val="000000"/>
        </w:rPr>
      </w:pPr>
    </w:p>
    <w:p w14:paraId="4B188A76" w14:textId="77777777" w:rsidR="00A929EB" w:rsidRDefault="00A929EB" w:rsidP="00A929EB">
      <w:pPr>
        <w:pStyle w:val="NormalWeb"/>
        <w:spacing w:line="276" w:lineRule="auto"/>
        <w:jc w:val="both"/>
        <w:rPr>
          <w:color w:val="000000"/>
        </w:rPr>
      </w:pPr>
    </w:p>
    <w:p w14:paraId="0784B4D3" w14:textId="77777777" w:rsidR="00A929EB" w:rsidRDefault="00A929EB" w:rsidP="00A929EB">
      <w:pPr>
        <w:pStyle w:val="NormalWeb"/>
        <w:spacing w:line="276" w:lineRule="auto"/>
        <w:jc w:val="both"/>
        <w:rPr>
          <w:color w:val="000000"/>
        </w:rPr>
      </w:pPr>
    </w:p>
    <w:p w14:paraId="0919C1F8" w14:textId="77777777" w:rsidR="00A929EB" w:rsidRDefault="00A929EB" w:rsidP="00A929EB">
      <w:pPr>
        <w:pStyle w:val="NormalWeb"/>
        <w:spacing w:line="276" w:lineRule="auto"/>
        <w:jc w:val="both"/>
        <w:rPr>
          <w:color w:val="000000"/>
        </w:rPr>
      </w:pPr>
    </w:p>
    <w:p w14:paraId="3C330D3A" w14:textId="77777777" w:rsidR="00A929EB" w:rsidRDefault="00A929EB" w:rsidP="00A929EB">
      <w:pPr>
        <w:pStyle w:val="NormalWeb"/>
        <w:spacing w:line="276" w:lineRule="auto"/>
        <w:jc w:val="both"/>
        <w:rPr>
          <w:color w:val="000000"/>
        </w:rPr>
      </w:pPr>
    </w:p>
    <w:p w14:paraId="0D8F4483" w14:textId="77777777" w:rsidR="00A929EB" w:rsidRDefault="00A929EB" w:rsidP="00A929EB">
      <w:pPr>
        <w:pStyle w:val="NormalWeb"/>
        <w:spacing w:line="276" w:lineRule="auto"/>
        <w:jc w:val="both"/>
        <w:rPr>
          <w:color w:val="000000"/>
        </w:rPr>
      </w:pPr>
    </w:p>
    <w:p w14:paraId="4C441248" w14:textId="77777777" w:rsidR="00A929EB" w:rsidRDefault="00A929EB" w:rsidP="00A929EB">
      <w:pPr>
        <w:pStyle w:val="NormalWeb"/>
        <w:spacing w:line="276" w:lineRule="auto"/>
        <w:jc w:val="both"/>
        <w:rPr>
          <w:color w:val="000000"/>
        </w:rPr>
      </w:pPr>
    </w:p>
    <w:p w14:paraId="6A7E32F0" w14:textId="77777777" w:rsidR="00A929EB" w:rsidRDefault="00A929EB" w:rsidP="00A929EB">
      <w:pPr>
        <w:pStyle w:val="NormalWeb"/>
        <w:spacing w:line="276" w:lineRule="auto"/>
        <w:jc w:val="both"/>
        <w:rPr>
          <w:color w:val="000000"/>
        </w:rPr>
      </w:pPr>
    </w:p>
    <w:p w14:paraId="067518C7" w14:textId="77777777" w:rsidR="00A929EB" w:rsidRDefault="00A929EB" w:rsidP="00A929EB">
      <w:pPr>
        <w:pStyle w:val="NormalWeb"/>
        <w:spacing w:line="276" w:lineRule="auto"/>
        <w:jc w:val="both"/>
        <w:rPr>
          <w:color w:val="000000"/>
        </w:rPr>
      </w:pPr>
    </w:p>
    <w:p w14:paraId="554439DF" w14:textId="77777777" w:rsidR="00A929EB" w:rsidRDefault="00A929EB" w:rsidP="00A929EB">
      <w:pPr>
        <w:pStyle w:val="NormalWeb"/>
        <w:spacing w:line="276" w:lineRule="auto"/>
        <w:jc w:val="both"/>
        <w:rPr>
          <w:color w:val="000000"/>
        </w:rPr>
      </w:pPr>
    </w:p>
    <w:p w14:paraId="356D06F7" w14:textId="77777777" w:rsidR="00A929EB" w:rsidRPr="003276B5" w:rsidRDefault="00A929EB" w:rsidP="00A929EB">
      <w:pPr>
        <w:pStyle w:val="NormalWeb"/>
        <w:spacing w:line="276" w:lineRule="auto"/>
        <w:jc w:val="both"/>
        <w:rPr>
          <w:color w:val="000000"/>
        </w:rPr>
      </w:pPr>
    </w:p>
    <w:p w14:paraId="1DFB4130" w14:textId="77777777" w:rsidR="00A929EB" w:rsidRDefault="00A929EB" w:rsidP="00A929EB">
      <w:pPr>
        <w:pStyle w:val="NormalWeb"/>
        <w:spacing w:line="276" w:lineRule="auto"/>
        <w:jc w:val="both"/>
        <w:rPr>
          <w:color w:val="000000"/>
        </w:rPr>
      </w:pPr>
      <w:r w:rsidRPr="003276B5">
        <w:rPr>
          <w:color w:val="000000"/>
        </w:rPr>
        <w:t xml:space="preserve">                                                    </w:t>
      </w:r>
    </w:p>
    <w:p w14:paraId="6DF1FAC3" w14:textId="77777777" w:rsidR="00A929EB" w:rsidRDefault="00A929EB" w:rsidP="00A929EB">
      <w:pPr>
        <w:pStyle w:val="NormalWeb"/>
        <w:spacing w:line="276" w:lineRule="auto"/>
        <w:jc w:val="both"/>
        <w:rPr>
          <w:color w:val="000000"/>
        </w:rPr>
      </w:pPr>
    </w:p>
    <w:p w14:paraId="3BE07CF3" w14:textId="77777777" w:rsidR="00A929EB" w:rsidRDefault="00A929EB" w:rsidP="00A929EB">
      <w:pPr>
        <w:pStyle w:val="NormalWeb"/>
        <w:spacing w:line="276" w:lineRule="auto"/>
        <w:jc w:val="both"/>
        <w:rPr>
          <w:color w:val="000000"/>
        </w:rPr>
      </w:pPr>
    </w:p>
    <w:p w14:paraId="10BF4AD9" w14:textId="77777777" w:rsidR="00A929EB" w:rsidRDefault="00A929EB" w:rsidP="00A929EB">
      <w:pPr>
        <w:pStyle w:val="NormalWeb"/>
        <w:spacing w:line="276" w:lineRule="auto"/>
        <w:jc w:val="both"/>
        <w:rPr>
          <w:color w:val="000000"/>
        </w:rPr>
      </w:pPr>
    </w:p>
    <w:p w14:paraId="4652DE40" w14:textId="77777777" w:rsidR="00A929EB" w:rsidRDefault="00A929EB" w:rsidP="00A929EB">
      <w:pPr>
        <w:pStyle w:val="NormalWeb"/>
        <w:spacing w:line="276" w:lineRule="auto"/>
        <w:jc w:val="both"/>
        <w:rPr>
          <w:color w:val="000000"/>
        </w:rPr>
      </w:pPr>
    </w:p>
    <w:p w14:paraId="32B0FB3C" w14:textId="77777777" w:rsidR="00A929EB" w:rsidRPr="00A929EB" w:rsidRDefault="00A929EB" w:rsidP="00A929EB">
      <w:pPr>
        <w:pStyle w:val="NormalWeb"/>
        <w:spacing w:line="276" w:lineRule="auto"/>
        <w:jc w:val="center"/>
        <w:rPr>
          <w:b/>
          <w:bCs/>
          <w:color w:val="000000"/>
        </w:rPr>
      </w:pPr>
      <w:r w:rsidRPr="00A929EB">
        <w:rPr>
          <w:b/>
          <w:bCs/>
          <w:color w:val="000000"/>
        </w:rPr>
        <w:lastRenderedPageBreak/>
        <w:t>FUNDAMENTOS</w:t>
      </w:r>
    </w:p>
    <w:p w14:paraId="4AA30DE7" w14:textId="77777777" w:rsidR="00A929EB" w:rsidRPr="003276B5" w:rsidRDefault="00A929EB" w:rsidP="00A929EB">
      <w:pPr>
        <w:pStyle w:val="NormalWeb"/>
        <w:spacing w:line="276" w:lineRule="auto"/>
        <w:jc w:val="both"/>
        <w:rPr>
          <w:color w:val="000000"/>
        </w:rPr>
      </w:pPr>
      <w:r w:rsidRPr="003276B5">
        <w:rPr>
          <w:color w:val="000000"/>
        </w:rPr>
        <w:t xml:space="preserve">Mónica </w:t>
      </w:r>
      <w:proofErr w:type="spellStart"/>
      <w:r w:rsidRPr="003276B5">
        <w:rPr>
          <w:color w:val="000000"/>
        </w:rPr>
        <w:t>Casella</w:t>
      </w:r>
      <w:proofErr w:type="spellEnd"/>
      <w:r w:rsidRPr="003276B5">
        <w:rPr>
          <w:color w:val="000000"/>
        </w:rPr>
        <w:t xml:space="preserve"> nació el 23 de octubre de 1964, en Valentín Alsina, Provincia de Buenos Aires. En 1989 egresó como Arquitecta de la Universidad de Buenos Aires. </w:t>
      </w:r>
    </w:p>
    <w:p w14:paraId="6C594057" w14:textId="77777777" w:rsidR="00A929EB" w:rsidRPr="003276B5" w:rsidRDefault="00A929EB" w:rsidP="00A929EB">
      <w:pPr>
        <w:pStyle w:val="NormalWeb"/>
        <w:spacing w:line="276" w:lineRule="auto"/>
        <w:jc w:val="both"/>
        <w:rPr>
          <w:color w:val="000000"/>
        </w:rPr>
      </w:pPr>
      <w:r w:rsidRPr="003276B5">
        <w:rPr>
          <w:color w:val="000000"/>
        </w:rPr>
        <w:t>Desde 1990 participa en un proyecto industrial relacionado con el reciclado de plástico cuya misión es transformar residuos plásticos en materias primas y distintos productos, cumpliendo una esencial función ecológica y optimizando recursos.</w:t>
      </w:r>
    </w:p>
    <w:p w14:paraId="37063940" w14:textId="77777777" w:rsidR="00A929EB" w:rsidRPr="003276B5" w:rsidRDefault="00A929EB" w:rsidP="00A929EB">
      <w:pPr>
        <w:pStyle w:val="NormalWeb"/>
        <w:spacing w:line="276" w:lineRule="auto"/>
        <w:jc w:val="both"/>
        <w:rPr>
          <w:color w:val="000000"/>
        </w:rPr>
      </w:pPr>
      <w:r w:rsidRPr="003276B5">
        <w:rPr>
          <w:color w:val="000000"/>
        </w:rPr>
        <w:t>Su interés por el reciclado y la aplicación permanente del mismo en sus obras, han generado el concepto de Arte Retornable, con el fin de generar Conciencia Ecológica, Inclusiva y Diversa.</w:t>
      </w:r>
    </w:p>
    <w:p w14:paraId="04CF189B" w14:textId="77777777" w:rsidR="00A929EB" w:rsidRPr="003276B5" w:rsidRDefault="00A929EB" w:rsidP="00A929EB">
      <w:pPr>
        <w:pStyle w:val="NormalWeb"/>
        <w:spacing w:line="276" w:lineRule="auto"/>
        <w:jc w:val="both"/>
        <w:rPr>
          <w:color w:val="000000"/>
        </w:rPr>
      </w:pPr>
      <w:r w:rsidRPr="003276B5">
        <w:rPr>
          <w:color w:val="000000"/>
        </w:rPr>
        <w:t>La crisis ambiental y la contaminación de los océanos a causa del consumo y descarte de envases de materiales plásticos, lamentablemente ya no es novedad. El mundo produce millones de toneladas de residuos plásticos cada año y solo un porcentaje se recolecta para el reciclaje, contaminando el planeta.</w:t>
      </w:r>
    </w:p>
    <w:p w14:paraId="17EFA94F" w14:textId="77777777" w:rsidR="00A929EB" w:rsidRPr="003276B5" w:rsidRDefault="00A929EB" w:rsidP="00A929EB">
      <w:pPr>
        <w:pStyle w:val="NormalWeb"/>
        <w:spacing w:line="276" w:lineRule="auto"/>
        <w:jc w:val="both"/>
        <w:rPr>
          <w:color w:val="000000"/>
        </w:rPr>
      </w:pPr>
      <w:r w:rsidRPr="003276B5">
        <w:rPr>
          <w:color w:val="000000"/>
        </w:rPr>
        <w:t>Según datos actuales de la UNEP (</w:t>
      </w:r>
      <w:r w:rsidRPr="003276B5">
        <w:rPr>
          <w:shd w:val="clear" w:color="auto" w:fill="FFFFFF"/>
        </w:rPr>
        <w:t>Programa de las Naciones Unidas para el Medio Ambiente)</w:t>
      </w:r>
      <w:r w:rsidRPr="003276B5">
        <w:rPr>
          <w:color w:val="000000"/>
        </w:rPr>
        <w:t xml:space="preserve"> la contaminación marina representa al menos el 85% de los desechos, de los cuales la basura plástica es la principal. Si no se hace nada al respecto, para 2040, se proyecta que el equivalente a 50 kg de plástico por metro de costa en todo el mundo fluya hacia los océanos anualmente.</w:t>
      </w:r>
    </w:p>
    <w:p w14:paraId="603EFB9D" w14:textId="77777777" w:rsidR="00A929EB" w:rsidRPr="003276B5" w:rsidRDefault="00A929EB" w:rsidP="00A929EB">
      <w:pPr>
        <w:pStyle w:val="NormalWeb"/>
        <w:spacing w:line="276" w:lineRule="auto"/>
        <w:jc w:val="both"/>
        <w:rPr>
          <w:color w:val="000000"/>
        </w:rPr>
      </w:pPr>
      <w:r w:rsidRPr="003276B5">
        <w:rPr>
          <w:color w:val="000000"/>
        </w:rPr>
        <w:t>Los números nos dan la magnitud de esta problemática, pero el arte y la participación desde lo lúdico, habilitan otra dimensión, la de la profundidad, la sensibilidad, lo que queda por fuera de la razón. Y en este sentido se inspiran las obras de la artista a quien proponemos declarar mediante el presente proyecto.</w:t>
      </w:r>
    </w:p>
    <w:p w14:paraId="6B478D8D" w14:textId="77777777" w:rsidR="00A929EB" w:rsidRPr="003276B5" w:rsidRDefault="00A929EB" w:rsidP="00A929EB">
      <w:pPr>
        <w:pStyle w:val="NormalWeb"/>
        <w:spacing w:line="276" w:lineRule="auto"/>
        <w:jc w:val="both"/>
        <w:rPr>
          <w:color w:val="000000"/>
        </w:rPr>
      </w:pPr>
      <w:r w:rsidRPr="003276B5">
        <w:rPr>
          <w:color w:val="000000"/>
        </w:rPr>
        <w:t xml:space="preserve">Mónica </w:t>
      </w:r>
      <w:proofErr w:type="spellStart"/>
      <w:r w:rsidRPr="003276B5">
        <w:rPr>
          <w:color w:val="000000"/>
        </w:rPr>
        <w:t>Casella</w:t>
      </w:r>
      <w:proofErr w:type="spellEnd"/>
      <w:r w:rsidRPr="003276B5">
        <w:rPr>
          <w:color w:val="000000"/>
        </w:rPr>
        <w:t xml:space="preserve"> ha realizado numerosas muestras de su Arte Retornable, entre las que podemos citar:</w:t>
      </w:r>
    </w:p>
    <w:p w14:paraId="330E3A0F" w14:textId="77777777" w:rsidR="00A929EB" w:rsidRPr="00A929EB" w:rsidRDefault="00A929EB" w:rsidP="00A929EB">
      <w:pPr>
        <w:pStyle w:val="NormalWeb"/>
        <w:spacing w:line="276" w:lineRule="auto"/>
        <w:jc w:val="both"/>
        <w:rPr>
          <w:color w:val="000000"/>
          <w:u w:val="single"/>
        </w:rPr>
      </w:pPr>
      <w:r w:rsidRPr="00A929EB">
        <w:rPr>
          <w:color w:val="000000"/>
          <w:u w:val="single"/>
        </w:rPr>
        <w:t>INDIVIDUALES:</w:t>
      </w:r>
    </w:p>
    <w:p w14:paraId="43D61137" w14:textId="77777777" w:rsidR="00A929EB" w:rsidRPr="003276B5" w:rsidRDefault="00A929EB" w:rsidP="00A929EB">
      <w:pPr>
        <w:pStyle w:val="NormalWeb"/>
        <w:spacing w:line="276" w:lineRule="auto"/>
        <w:jc w:val="both"/>
        <w:rPr>
          <w:color w:val="000000"/>
        </w:rPr>
      </w:pPr>
      <w:r w:rsidRPr="003276B5">
        <w:rPr>
          <w:color w:val="000000"/>
        </w:rPr>
        <w:t>Ola de Conciencia /2019-Diciembre/UIA/Estación de Avellaneda</w:t>
      </w:r>
    </w:p>
    <w:p w14:paraId="065F3490" w14:textId="77777777" w:rsidR="00A929EB" w:rsidRPr="003276B5" w:rsidRDefault="00A929EB" w:rsidP="00A929EB">
      <w:pPr>
        <w:pStyle w:val="NormalWeb"/>
        <w:spacing w:line="276" w:lineRule="auto"/>
        <w:jc w:val="both"/>
        <w:rPr>
          <w:color w:val="000000"/>
        </w:rPr>
      </w:pPr>
      <w:r w:rsidRPr="003276B5">
        <w:rPr>
          <w:color w:val="000000"/>
        </w:rPr>
        <w:t>Ola de Conciencia /2019-Noviembre/Evento COY 15-Argentina</w:t>
      </w:r>
    </w:p>
    <w:p w14:paraId="0D703A07" w14:textId="77777777" w:rsidR="00A929EB" w:rsidRPr="003276B5" w:rsidRDefault="00A929EB" w:rsidP="00A929EB">
      <w:pPr>
        <w:pStyle w:val="NormalWeb"/>
        <w:spacing w:line="276" w:lineRule="auto"/>
        <w:jc w:val="both"/>
        <w:rPr>
          <w:color w:val="000000"/>
        </w:rPr>
      </w:pPr>
      <w:r w:rsidRPr="003276B5">
        <w:rPr>
          <w:color w:val="000000"/>
        </w:rPr>
        <w:t>Ola de Conciencia/2019-Septiembre/Somos industria/Costa Salguero</w:t>
      </w:r>
    </w:p>
    <w:p w14:paraId="256EDD7C" w14:textId="77777777" w:rsidR="00A929EB" w:rsidRPr="003276B5" w:rsidRDefault="00A929EB" w:rsidP="00A929EB">
      <w:pPr>
        <w:pStyle w:val="NormalWeb"/>
        <w:spacing w:line="276" w:lineRule="auto"/>
        <w:jc w:val="both"/>
        <w:rPr>
          <w:color w:val="000000"/>
        </w:rPr>
      </w:pPr>
      <w:r w:rsidRPr="003276B5">
        <w:rPr>
          <w:color w:val="000000"/>
        </w:rPr>
        <w:t>¿De qué lado estas?/2019-Septiembre/Somos industria/Costa Salguero</w:t>
      </w:r>
    </w:p>
    <w:p w14:paraId="2933A7B4" w14:textId="77777777" w:rsidR="00A929EB" w:rsidRPr="003276B5" w:rsidRDefault="00A929EB" w:rsidP="00A929EB">
      <w:pPr>
        <w:pStyle w:val="NormalWeb"/>
        <w:spacing w:line="276" w:lineRule="auto"/>
        <w:jc w:val="both"/>
        <w:rPr>
          <w:color w:val="000000"/>
        </w:rPr>
      </w:pPr>
      <w:r w:rsidRPr="003276B5">
        <w:rPr>
          <w:color w:val="000000"/>
        </w:rPr>
        <w:t>Ola de Conciencia/2019-Julio/Legislatura Porteña</w:t>
      </w:r>
    </w:p>
    <w:p w14:paraId="3DB56D12" w14:textId="77777777" w:rsidR="00A929EB" w:rsidRPr="003276B5" w:rsidRDefault="00A929EB" w:rsidP="00A929EB">
      <w:pPr>
        <w:pStyle w:val="NormalWeb"/>
        <w:spacing w:line="276" w:lineRule="auto"/>
        <w:jc w:val="both"/>
        <w:rPr>
          <w:color w:val="000000"/>
        </w:rPr>
      </w:pPr>
      <w:r w:rsidRPr="003276B5">
        <w:rPr>
          <w:color w:val="000000"/>
        </w:rPr>
        <w:t xml:space="preserve">Ola de Conciencia/2019-Junio/Día del Medio Ambiente /Patio </w:t>
      </w:r>
      <w:proofErr w:type="spellStart"/>
      <w:r w:rsidRPr="003276B5">
        <w:rPr>
          <w:color w:val="000000"/>
        </w:rPr>
        <w:t>Bullrich</w:t>
      </w:r>
      <w:proofErr w:type="spellEnd"/>
    </w:p>
    <w:p w14:paraId="74262CB8" w14:textId="77777777" w:rsidR="00A929EB" w:rsidRPr="003276B5" w:rsidRDefault="00A929EB" w:rsidP="00A929EB">
      <w:pPr>
        <w:pStyle w:val="NormalWeb"/>
        <w:spacing w:line="276" w:lineRule="auto"/>
        <w:jc w:val="both"/>
        <w:rPr>
          <w:color w:val="000000"/>
        </w:rPr>
      </w:pPr>
      <w:r w:rsidRPr="003276B5">
        <w:rPr>
          <w:color w:val="000000"/>
        </w:rPr>
        <w:t>¿De qué lado estás?/2019-Febrero/Feria de la Bahía /Torre Pueblo</w:t>
      </w:r>
    </w:p>
    <w:p w14:paraId="778E7F3C" w14:textId="77777777" w:rsidR="00A929EB" w:rsidRPr="003276B5" w:rsidRDefault="00A929EB" w:rsidP="00A929EB">
      <w:pPr>
        <w:pStyle w:val="NormalWeb"/>
        <w:spacing w:line="276" w:lineRule="auto"/>
        <w:jc w:val="both"/>
        <w:rPr>
          <w:color w:val="000000"/>
        </w:rPr>
      </w:pPr>
      <w:r w:rsidRPr="003276B5">
        <w:rPr>
          <w:color w:val="000000"/>
        </w:rPr>
        <w:lastRenderedPageBreak/>
        <w:t xml:space="preserve">¿De qué lado estás?/2018-Noviembre/Centro de Convenciones Dr. Arturo </w:t>
      </w:r>
      <w:proofErr w:type="spellStart"/>
      <w:r w:rsidRPr="003276B5">
        <w:rPr>
          <w:color w:val="000000"/>
        </w:rPr>
        <w:t>Frondizi</w:t>
      </w:r>
      <w:proofErr w:type="spellEnd"/>
      <w:r w:rsidRPr="003276B5">
        <w:rPr>
          <w:color w:val="000000"/>
        </w:rPr>
        <w:t xml:space="preserve"> / Vicente López</w:t>
      </w:r>
    </w:p>
    <w:p w14:paraId="30B40C52" w14:textId="77777777" w:rsidR="00A929EB" w:rsidRPr="003276B5" w:rsidRDefault="00A929EB" w:rsidP="00A929EB">
      <w:pPr>
        <w:pStyle w:val="NormalWeb"/>
        <w:spacing w:line="276" w:lineRule="auto"/>
        <w:jc w:val="both"/>
        <w:rPr>
          <w:color w:val="000000"/>
        </w:rPr>
      </w:pPr>
      <w:r w:rsidRPr="003276B5">
        <w:rPr>
          <w:color w:val="000000"/>
        </w:rPr>
        <w:t>¿De qué lado estás?/2018-Septiembre/EXPOVERDE FEST</w:t>
      </w:r>
    </w:p>
    <w:p w14:paraId="06497272" w14:textId="77777777" w:rsidR="00A929EB" w:rsidRPr="003276B5" w:rsidRDefault="00A929EB" w:rsidP="00A929EB">
      <w:pPr>
        <w:pStyle w:val="NormalWeb"/>
        <w:spacing w:line="276" w:lineRule="auto"/>
        <w:jc w:val="both"/>
        <w:rPr>
          <w:color w:val="000000"/>
        </w:rPr>
      </w:pPr>
      <w:r w:rsidRPr="003276B5">
        <w:rPr>
          <w:color w:val="000000"/>
        </w:rPr>
        <w:t>¿De qué lado estás?/Agosto-2018/UIA / Avellaneda</w:t>
      </w:r>
    </w:p>
    <w:p w14:paraId="4AB82BEC" w14:textId="77777777" w:rsidR="00A929EB" w:rsidRPr="003276B5" w:rsidRDefault="00A929EB" w:rsidP="00A929EB">
      <w:pPr>
        <w:pStyle w:val="NormalWeb"/>
        <w:spacing w:line="276" w:lineRule="auto"/>
        <w:jc w:val="both"/>
        <w:rPr>
          <w:color w:val="000000"/>
        </w:rPr>
      </w:pPr>
      <w:r w:rsidRPr="003276B5">
        <w:rPr>
          <w:color w:val="000000"/>
        </w:rPr>
        <w:t>¿De qué lado estás?/2018-Agosto/Evento ENCUENTRO LATAM DE MUJERES /Sheraton Libertador</w:t>
      </w:r>
    </w:p>
    <w:p w14:paraId="1679D288" w14:textId="77777777" w:rsidR="00A929EB" w:rsidRPr="003276B5" w:rsidRDefault="00A929EB" w:rsidP="00A929EB">
      <w:pPr>
        <w:pStyle w:val="NormalWeb"/>
        <w:spacing w:line="276" w:lineRule="auto"/>
        <w:jc w:val="both"/>
        <w:rPr>
          <w:color w:val="000000"/>
        </w:rPr>
      </w:pPr>
      <w:r w:rsidRPr="003276B5">
        <w:rPr>
          <w:color w:val="000000"/>
        </w:rPr>
        <w:t xml:space="preserve">Experiencia Deliciosa /2018-Junio / Día del Medio Ambiente/ Patio </w:t>
      </w:r>
      <w:proofErr w:type="spellStart"/>
      <w:r w:rsidRPr="003276B5">
        <w:rPr>
          <w:color w:val="000000"/>
        </w:rPr>
        <w:t>Bullrich</w:t>
      </w:r>
      <w:proofErr w:type="spellEnd"/>
    </w:p>
    <w:p w14:paraId="5A8E5E0E" w14:textId="77777777" w:rsidR="00A929EB" w:rsidRPr="003276B5" w:rsidRDefault="00A929EB" w:rsidP="00A929EB">
      <w:pPr>
        <w:pStyle w:val="NormalWeb"/>
        <w:spacing w:line="276" w:lineRule="auto"/>
        <w:jc w:val="both"/>
        <w:rPr>
          <w:color w:val="000000"/>
        </w:rPr>
      </w:pPr>
      <w:r w:rsidRPr="003276B5">
        <w:rPr>
          <w:color w:val="000000"/>
        </w:rPr>
        <w:t>Serie Aromas/2018-Mayo/</w:t>
      </w:r>
      <w:proofErr w:type="spellStart"/>
      <w:r w:rsidRPr="003276B5">
        <w:rPr>
          <w:color w:val="000000"/>
        </w:rPr>
        <w:t>EPíBA</w:t>
      </w:r>
      <w:proofErr w:type="spellEnd"/>
      <w:r w:rsidRPr="003276B5">
        <w:rPr>
          <w:color w:val="000000"/>
        </w:rPr>
        <w:t xml:space="preserve">/Parque Industrial </w:t>
      </w:r>
      <w:proofErr w:type="spellStart"/>
      <w:r w:rsidRPr="003276B5">
        <w:rPr>
          <w:color w:val="000000"/>
        </w:rPr>
        <w:t>Ezeiza</w:t>
      </w:r>
      <w:proofErr w:type="spellEnd"/>
    </w:p>
    <w:p w14:paraId="22BB3733" w14:textId="77777777" w:rsidR="00A929EB" w:rsidRPr="003276B5" w:rsidRDefault="00A929EB" w:rsidP="00A929EB">
      <w:pPr>
        <w:pStyle w:val="NormalWeb"/>
        <w:spacing w:line="276" w:lineRule="auto"/>
        <w:jc w:val="both"/>
        <w:rPr>
          <w:color w:val="000000"/>
        </w:rPr>
      </w:pPr>
      <w:r w:rsidRPr="003276B5">
        <w:rPr>
          <w:color w:val="000000"/>
        </w:rPr>
        <w:t xml:space="preserve">¿De qué lado estás?2017-JunioDia del Medio Ambiente-Patio </w:t>
      </w:r>
      <w:proofErr w:type="spellStart"/>
      <w:r w:rsidRPr="003276B5">
        <w:rPr>
          <w:color w:val="000000"/>
        </w:rPr>
        <w:t>Bullrich</w:t>
      </w:r>
      <w:proofErr w:type="spellEnd"/>
    </w:p>
    <w:p w14:paraId="4F2A110F" w14:textId="77777777" w:rsidR="00A929EB" w:rsidRDefault="00A929EB" w:rsidP="00A929EB">
      <w:pPr>
        <w:pStyle w:val="NormalWeb"/>
        <w:spacing w:line="276" w:lineRule="auto"/>
        <w:jc w:val="both"/>
        <w:rPr>
          <w:color w:val="000000"/>
        </w:rPr>
      </w:pPr>
    </w:p>
    <w:p w14:paraId="03415987" w14:textId="74251F2E" w:rsidR="00A929EB" w:rsidRPr="00A929EB" w:rsidRDefault="00A929EB" w:rsidP="00A929EB">
      <w:pPr>
        <w:pStyle w:val="NormalWeb"/>
        <w:spacing w:line="276" w:lineRule="auto"/>
        <w:jc w:val="both"/>
        <w:rPr>
          <w:color w:val="000000"/>
          <w:u w:val="single"/>
        </w:rPr>
      </w:pPr>
      <w:r w:rsidRPr="00A929EB">
        <w:rPr>
          <w:color w:val="000000"/>
          <w:u w:val="single"/>
        </w:rPr>
        <w:t>GRUPALES</w:t>
      </w:r>
    </w:p>
    <w:p w14:paraId="7D1433C8" w14:textId="77777777" w:rsidR="00A929EB" w:rsidRPr="003276B5" w:rsidRDefault="00A929EB" w:rsidP="00A929EB">
      <w:pPr>
        <w:pStyle w:val="NormalWeb"/>
        <w:spacing w:line="276" w:lineRule="auto"/>
        <w:jc w:val="both"/>
        <w:rPr>
          <w:color w:val="000000"/>
        </w:rPr>
      </w:pPr>
      <w:r w:rsidRPr="003276B5">
        <w:rPr>
          <w:color w:val="000000"/>
        </w:rPr>
        <w:t>La Selva/2019-Noviembre/ La Noche de los Museos/ Universidad de Belgrano</w:t>
      </w:r>
    </w:p>
    <w:p w14:paraId="0B137227" w14:textId="77777777" w:rsidR="00A929EB" w:rsidRPr="003276B5" w:rsidRDefault="00A929EB" w:rsidP="00A929EB">
      <w:pPr>
        <w:pStyle w:val="NormalWeb"/>
        <w:spacing w:line="276" w:lineRule="auto"/>
        <w:jc w:val="both"/>
        <w:rPr>
          <w:color w:val="000000"/>
        </w:rPr>
      </w:pPr>
      <w:r w:rsidRPr="003276B5">
        <w:rPr>
          <w:color w:val="000000"/>
        </w:rPr>
        <w:t>¿De qué lado estás?/2019-Noviembre/La noche de los museos/ UB</w:t>
      </w:r>
    </w:p>
    <w:p w14:paraId="040EFB58" w14:textId="77777777" w:rsidR="00A929EB" w:rsidRPr="003276B5" w:rsidRDefault="00A929EB" w:rsidP="00A929EB">
      <w:pPr>
        <w:pStyle w:val="NormalWeb"/>
        <w:spacing w:line="276" w:lineRule="auto"/>
        <w:jc w:val="both"/>
        <w:rPr>
          <w:color w:val="000000"/>
        </w:rPr>
      </w:pPr>
      <w:r w:rsidRPr="003276B5">
        <w:rPr>
          <w:color w:val="000000"/>
        </w:rPr>
        <w:t>A través/2019-Noviembre/La noche de los museos /UB</w:t>
      </w:r>
    </w:p>
    <w:p w14:paraId="4DCD02C9" w14:textId="77777777" w:rsidR="00A929EB" w:rsidRPr="003276B5" w:rsidRDefault="00A929EB" w:rsidP="00A929EB">
      <w:pPr>
        <w:pStyle w:val="NormalWeb"/>
        <w:spacing w:line="276" w:lineRule="auto"/>
        <w:jc w:val="both"/>
        <w:rPr>
          <w:color w:val="000000"/>
        </w:rPr>
      </w:pPr>
      <w:r w:rsidRPr="003276B5">
        <w:rPr>
          <w:color w:val="000000"/>
        </w:rPr>
        <w:t>Planta Transformadora/2019-Octubre/Festival Ciudad Emergente /Usina del Arte</w:t>
      </w:r>
    </w:p>
    <w:p w14:paraId="4CF0AC1D" w14:textId="77777777" w:rsidR="00A929EB" w:rsidRPr="003276B5" w:rsidRDefault="00A929EB" w:rsidP="00A929EB">
      <w:pPr>
        <w:pStyle w:val="NormalWeb"/>
        <w:spacing w:line="276" w:lineRule="auto"/>
        <w:jc w:val="both"/>
        <w:rPr>
          <w:color w:val="000000"/>
        </w:rPr>
      </w:pPr>
      <w:r w:rsidRPr="003276B5">
        <w:rPr>
          <w:color w:val="000000"/>
        </w:rPr>
        <w:t>Oleada de Conciencia/2019-Octubre/</w:t>
      </w:r>
      <w:proofErr w:type="spellStart"/>
      <w:r w:rsidRPr="003276B5">
        <w:rPr>
          <w:color w:val="000000"/>
        </w:rPr>
        <w:t>Bioferia</w:t>
      </w:r>
      <w:proofErr w:type="spellEnd"/>
      <w:r w:rsidRPr="003276B5">
        <w:rPr>
          <w:color w:val="000000"/>
        </w:rPr>
        <w:t>/Hipódromo de Palermo</w:t>
      </w:r>
    </w:p>
    <w:p w14:paraId="4807BF3C" w14:textId="77777777" w:rsidR="00A929EB" w:rsidRPr="003276B5" w:rsidRDefault="00A929EB" w:rsidP="00A929EB">
      <w:pPr>
        <w:pStyle w:val="NormalWeb"/>
        <w:spacing w:line="276" w:lineRule="auto"/>
        <w:jc w:val="both"/>
        <w:rPr>
          <w:color w:val="000000"/>
        </w:rPr>
      </w:pPr>
      <w:r w:rsidRPr="003276B5">
        <w:rPr>
          <w:color w:val="000000"/>
        </w:rPr>
        <w:t>¿De qué lado estas?/2018-Junio/EXPOGRÁFICA / La Rural /</w:t>
      </w:r>
    </w:p>
    <w:p w14:paraId="6C402D72" w14:textId="77777777" w:rsidR="00A929EB" w:rsidRPr="003276B5" w:rsidRDefault="00A929EB" w:rsidP="00A929EB">
      <w:pPr>
        <w:pStyle w:val="NormalWeb"/>
        <w:spacing w:line="276" w:lineRule="auto"/>
        <w:jc w:val="both"/>
        <w:rPr>
          <w:color w:val="000000"/>
        </w:rPr>
      </w:pPr>
      <w:r w:rsidRPr="003276B5">
        <w:rPr>
          <w:color w:val="000000"/>
        </w:rPr>
        <w:t>¿De qué lado estás?/2018-Mayo/BADA/ Hipódromo de San Isidro</w:t>
      </w:r>
    </w:p>
    <w:p w14:paraId="751C67A5" w14:textId="77777777" w:rsidR="00A929EB" w:rsidRPr="003276B5" w:rsidRDefault="00A929EB" w:rsidP="00A929EB">
      <w:pPr>
        <w:pStyle w:val="NormalWeb"/>
        <w:spacing w:line="276" w:lineRule="auto"/>
        <w:jc w:val="both"/>
        <w:rPr>
          <w:color w:val="000000"/>
        </w:rPr>
      </w:pPr>
      <w:r w:rsidRPr="003276B5">
        <w:rPr>
          <w:color w:val="000000"/>
        </w:rPr>
        <w:t>¿De qué lado estás?/2018-Mayo/Bocas Abiertas/ San Isidro</w:t>
      </w:r>
    </w:p>
    <w:p w14:paraId="5DC1213F" w14:textId="77777777" w:rsidR="00A929EB" w:rsidRPr="003276B5" w:rsidRDefault="00A929EB" w:rsidP="00A929EB">
      <w:pPr>
        <w:pStyle w:val="NormalWeb"/>
        <w:spacing w:line="276" w:lineRule="auto"/>
        <w:jc w:val="both"/>
        <w:rPr>
          <w:color w:val="000000"/>
        </w:rPr>
      </w:pPr>
      <w:r w:rsidRPr="003276B5">
        <w:rPr>
          <w:color w:val="000000"/>
        </w:rPr>
        <w:t>Serie Bebible /2018-Abril/</w:t>
      </w:r>
      <w:proofErr w:type="spellStart"/>
      <w:r w:rsidRPr="003276B5">
        <w:rPr>
          <w:color w:val="000000"/>
        </w:rPr>
        <w:t>Wine</w:t>
      </w:r>
      <w:proofErr w:type="spellEnd"/>
      <w:r w:rsidRPr="003276B5">
        <w:rPr>
          <w:color w:val="000000"/>
        </w:rPr>
        <w:t>&amp; Art /Hipódromo de Palermo</w:t>
      </w:r>
    </w:p>
    <w:p w14:paraId="552554EA" w14:textId="77777777" w:rsidR="00A929EB" w:rsidRPr="003276B5" w:rsidRDefault="00A929EB" w:rsidP="00A929EB">
      <w:pPr>
        <w:pStyle w:val="NormalWeb"/>
        <w:spacing w:line="276" w:lineRule="auto"/>
        <w:jc w:val="both"/>
        <w:rPr>
          <w:color w:val="000000"/>
        </w:rPr>
      </w:pPr>
      <w:r w:rsidRPr="003276B5">
        <w:rPr>
          <w:color w:val="000000"/>
        </w:rPr>
        <w:t>Torrente Ecológico/2018-Julio/</w:t>
      </w:r>
      <w:proofErr w:type="spellStart"/>
      <w:r w:rsidRPr="003276B5">
        <w:rPr>
          <w:color w:val="000000"/>
        </w:rPr>
        <w:t>Argenplast</w:t>
      </w:r>
      <w:proofErr w:type="spellEnd"/>
      <w:r w:rsidRPr="003276B5">
        <w:rPr>
          <w:color w:val="000000"/>
        </w:rPr>
        <w:t>/ Costa Salguero</w:t>
      </w:r>
    </w:p>
    <w:p w14:paraId="1437657C" w14:textId="77777777" w:rsidR="00A929EB" w:rsidRPr="003276B5" w:rsidRDefault="00A929EB" w:rsidP="00A929EB">
      <w:pPr>
        <w:pStyle w:val="NormalWeb"/>
        <w:spacing w:line="276" w:lineRule="auto"/>
        <w:jc w:val="both"/>
        <w:rPr>
          <w:color w:val="000000"/>
        </w:rPr>
      </w:pPr>
      <w:proofErr w:type="spellStart"/>
      <w:r w:rsidRPr="003276B5">
        <w:rPr>
          <w:color w:val="000000"/>
        </w:rPr>
        <w:t>Ecoplaza</w:t>
      </w:r>
      <w:proofErr w:type="spellEnd"/>
      <w:r w:rsidRPr="003276B5">
        <w:rPr>
          <w:color w:val="000000"/>
        </w:rPr>
        <w:t>/2017-Julio/</w:t>
      </w:r>
      <w:proofErr w:type="spellStart"/>
      <w:r w:rsidRPr="003276B5">
        <w:rPr>
          <w:color w:val="000000"/>
        </w:rPr>
        <w:t>Argenplast</w:t>
      </w:r>
      <w:proofErr w:type="spellEnd"/>
      <w:r w:rsidRPr="003276B5">
        <w:rPr>
          <w:color w:val="000000"/>
        </w:rPr>
        <w:t>/ Costa Salguero</w:t>
      </w:r>
    </w:p>
    <w:p w14:paraId="2C3CFCAC" w14:textId="77777777" w:rsidR="00A929EB" w:rsidRPr="003276B5" w:rsidRDefault="00A929EB" w:rsidP="00A929EB">
      <w:pPr>
        <w:pStyle w:val="NormalWeb"/>
        <w:spacing w:line="276" w:lineRule="auto"/>
        <w:jc w:val="both"/>
        <w:rPr>
          <w:color w:val="000000"/>
        </w:rPr>
      </w:pPr>
      <w:r w:rsidRPr="003276B5">
        <w:rPr>
          <w:color w:val="000000"/>
        </w:rPr>
        <w:t>Torrente Ecológico/2017-Junio/</w:t>
      </w:r>
      <w:proofErr w:type="spellStart"/>
      <w:r w:rsidRPr="003276B5">
        <w:rPr>
          <w:color w:val="000000"/>
        </w:rPr>
        <w:t>Expoenvases</w:t>
      </w:r>
      <w:proofErr w:type="spellEnd"/>
      <w:r w:rsidRPr="003276B5">
        <w:rPr>
          <w:color w:val="000000"/>
        </w:rPr>
        <w:t xml:space="preserve"> /Costa Salguero</w:t>
      </w:r>
    </w:p>
    <w:p w14:paraId="3AB615EC" w14:textId="77777777" w:rsidR="00A929EB" w:rsidRPr="003276B5" w:rsidRDefault="00A929EB" w:rsidP="00A929EB">
      <w:pPr>
        <w:pStyle w:val="NormalWeb"/>
        <w:spacing w:line="276" w:lineRule="auto"/>
        <w:jc w:val="both"/>
        <w:rPr>
          <w:color w:val="000000"/>
        </w:rPr>
      </w:pPr>
      <w:r w:rsidRPr="003276B5">
        <w:rPr>
          <w:color w:val="000000"/>
        </w:rPr>
        <w:t>Torrente Ecológico/2016-Octubre/Expo Industrial /Avellaneda</w:t>
      </w:r>
    </w:p>
    <w:p w14:paraId="7673C47D" w14:textId="77777777" w:rsidR="00A929EB" w:rsidRPr="003276B5" w:rsidRDefault="00A929EB" w:rsidP="00A929EB">
      <w:pPr>
        <w:pStyle w:val="NormalWeb"/>
        <w:spacing w:line="276" w:lineRule="auto"/>
        <w:jc w:val="both"/>
        <w:rPr>
          <w:color w:val="000000"/>
        </w:rPr>
      </w:pPr>
      <w:proofErr w:type="spellStart"/>
      <w:r w:rsidRPr="003276B5">
        <w:rPr>
          <w:color w:val="000000"/>
        </w:rPr>
        <w:t>Ecoplaza</w:t>
      </w:r>
      <w:proofErr w:type="spellEnd"/>
      <w:r w:rsidRPr="003276B5">
        <w:rPr>
          <w:color w:val="000000"/>
        </w:rPr>
        <w:t>/2016-Junio/</w:t>
      </w:r>
      <w:proofErr w:type="spellStart"/>
      <w:r w:rsidRPr="003276B5">
        <w:rPr>
          <w:color w:val="000000"/>
        </w:rPr>
        <w:t>Expoenvases</w:t>
      </w:r>
      <w:proofErr w:type="spellEnd"/>
      <w:r w:rsidRPr="003276B5">
        <w:rPr>
          <w:color w:val="000000"/>
        </w:rPr>
        <w:t>/ Costa Salguero</w:t>
      </w:r>
    </w:p>
    <w:p w14:paraId="5245F3BC" w14:textId="77777777" w:rsidR="00A929EB" w:rsidRPr="003276B5" w:rsidRDefault="00A929EB" w:rsidP="00A929EB">
      <w:pPr>
        <w:pStyle w:val="NormalWeb"/>
        <w:spacing w:line="276" w:lineRule="auto"/>
        <w:jc w:val="both"/>
        <w:rPr>
          <w:color w:val="000000"/>
        </w:rPr>
      </w:pPr>
      <w:proofErr w:type="spellStart"/>
      <w:r w:rsidRPr="003276B5">
        <w:rPr>
          <w:color w:val="000000"/>
        </w:rPr>
        <w:lastRenderedPageBreak/>
        <w:t>Ecoplaza</w:t>
      </w:r>
      <w:proofErr w:type="spellEnd"/>
      <w:r w:rsidRPr="003276B5">
        <w:rPr>
          <w:color w:val="000000"/>
        </w:rPr>
        <w:t>/2015-Octubre/Expo Industrial/ Avellaneda</w:t>
      </w:r>
    </w:p>
    <w:p w14:paraId="60A444BE" w14:textId="77777777" w:rsidR="00A929EB" w:rsidRPr="003276B5" w:rsidRDefault="00A929EB" w:rsidP="00A929EB">
      <w:pPr>
        <w:pStyle w:val="NormalWeb"/>
        <w:spacing w:line="276" w:lineRule="auto"/>
        <w:jc w:val="both"/>
        <w:rPr>
          <w:color w:val="000000"/>
        </w:rPr>
      </w:pPr>
      <w:r w:rsidRPr="003276B5">
        <w:rPr>
          <w:color w:val="000000"/>
        </w:rPr>
        <w:t xml:space="preserve">Según sus propias palabras, al hablar de su obra Oleada de Conciencia, </w:t>
      </w:r>
      <w:r w:rsidRPr="003276B5">
        <w:rPr>
          <w:i/>
          <w:color w:val="000000"/>
        </w:rPr>
        <w:t xml:space="preserve">“Cada una de mis obras tienen como objetivo generar conciencia ecológica a través de un fuerte impacto visual inicial, desafiando al resto de los sentidos al recorrerla, experimentando diferentes sensaciones». El material que utilizo es de uso cotidiano en todas las actividades de nuestra vida, lo que significa que se produce en grandes volúmenes. Para esta propuesta la botella de PET será la elegida. La obtengo de las cooperativas urbanas, luego las selecciono, limpio y adapto al proyecto, siempre respetando la composición, forma y color de origen, dándole la espacialidad deseada mediante estructuras metálicas. Una vez materializada y terminada su exposición me ocupo y preocupo para que el proyecto sea sustentable y responda a una economía circular, por eso cada botella vuelve a las cooperativas, quienes se encargan de transportarlas a las plantas transformadoras que producen materia prima reciclada. Mis intervenciones las defino como: Arte Retornable. Por un lado, al darle una nueva oportunidad de vida a los materiales, reciclándolos. Y por otra, Arte Responsable, al generar compromiso en el cuidado del medio ambiente. El arte es el camino, reciclar es parte de la solución”, </w:t>
      </w:r>
      <w:r w:rsidRPr="003276B5">
        <w:rPr>
          <w:color w:val="000000"/>
        </w:rPr>
        <w:t xml:space="preserve">resume la artista y arquitecta, Mónica </w:t>
      </w:r>
      <w:proofErr w:type="spellStart"/>
      <w:r w:rsidRPr="003276B5">
        <w:rPr>
          <w:color w:val="000000"/>
        </w:rPr>
        <w:t>Casella</w:t>
      </w:r>
      <w:proofErr w:type="spellEnd"/>
      <w:r w:rsidRPr="003276B5">
        <w:rPr>
          <w:color w:val="000000"/>
        </w:rPr>
        <w:t xml:space="preserve">. </w:t>
      </w:r>
    </w:p>
    <w:p w14:paraId="18EE17E0" w14:textId="77777777" w:rsidR="00A929EB" w:rsidRPr="003276B5" w:rsidRDefault="00A929EB" w:rsidP="00A929EB">
      <w:pPr>
        <w:pStyle w:val="NormalWeb"/>
        <w:spacing w:line="276" w:lineRule="auto"/>
        <w:jc w:val="both"/>
        <w:rPr>
          <w:color w:val="000000"/>
        </w:rPr>
      </w:pPr>
      <w:r>
        <w:rPr>
          <w:color w:val="000000"/>
        </w:rPr>
        <w:t>A mayor abundamiento, c</w:t>
      </w:r>
      <w:r w:rsidRPr="003276B5">
        <w:rPr>
          <w:color w:val="000000"/>
        </w:rPr>
        <w:t xml:space="preserve">abe </w:t>
      </w:r>
      <w:r>
        <w:rPr>
          <w:color w:val="000000"/>
        </w:rPr>
        <w:t>resalt</w:t>
      </w:r>
      <w:r w:rsidRPr="003276B5">
        <w:rPr>
          <w:color w:val="000000"/>
        </w:rPr>
        <w:t>ar que en la Obra  "Oleada de Conciencia" más de 60.000 botellas de PET fueron recicladas para armarla.</w:t>
      </w:r>
    </w:p>
    <w:p w14:paraId="0116A09B" w14:textId="77777777" w:rsidR="00A929EB" w:rsidRPr="003276B5" w:rsidRDefault="00A929EB" w:rsidP="00A929EB">
      <w:pPr>
        <w:pStyle w:val="NormalWeb"/>
        <w:spacing w:line="276" w:lineRule="auto"/>
        <w:jc w:val="both"/>
        <w:rPr>
          <w:color w:val="000000"/>
        </w:rPr>
      </w:pPr>
      <w:r w:rsidRPr="003276B5">
        <w:rPr>
          <w:color w:val="000000"/>
        </w:rPr>
        <w:t>Es por todo lo expuesto que solicito la aprobación del presente Proyecto de Declaración.</w:t>
      </w:r>
    </w:p>
    <w:p w14:paraId="5C1BFE93" w14:textId="77777777" w:rsidR="00A929EB" w:rsidRPr="003276B5" w:rsidRDefault="00A929EB" w:rsidP="00A929EB">
      <w:pPr>
        <w:jc w:val="both"/>
        <w:rPr>
          <w:rFonts w:ascii="Times New Roman" w:hAnsi="Times New Roman" w:cs="Times New Roman"/>
          <w:sz w:val="24"/>
          <w:szCs w:val="24"/>
        </w:rPr>
      </w:pPr>
    </w:p>
    <w:p w14:paraId="390223F2" w14:textId="77777777" w:rsidR="00A929EB" w:rsidRPr="003276B5" w:rsidRDefault="00A929EB" w:rsidP="00A929EB">
      <w:pPr>
        <w:jc w:val="both"/>
        <w:rPr>
          <w:rFonts w:ascii="Times New Roman" w:hAnsi="Times New Roman" w:cs="Times New Roman"/>
          <w:sz w:val="24"/>
          <w:szCs w:val="24"/>
        </w:rPr>
      </w:pPr>
    </w:p>
    <w:p w14:paraId="0FD0AD64" w14:textId="77777777" w:rsidR="005E3C49" w:rsidRPr="00E5658D" w:rsidRDefault="005E3C49" w:rsidP="00AE02A4">
      <w:pPr>
        <w:jc w:val="both"/>
      </w:pPr>
    </w:p>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4A4DC" w14:textId="77777777" w:rsidR="00BD2FDE" w:rsidRDefault="00BD2FDE">
      <w:r>
        <w:separator/>
      </w:r>
    </w:p>
  </w:endnote>
  <w:endnote w:type="continuationSeparator" w:id="0">
    <w:p w14:paraId="557A4EB5" w14:textId="77777777" w:rsidR="00BD2FDE" w:rsidRDefault="00BD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panose1 w:val="020B0604020202020204"/>
    <w:charset w:val="01"/>
    <w:family w:val="swiss"/>
    <w:pitch w:val="variable"/>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89350" w14:textId="77777777" w:rsidR="00601A75" w:rsidRPr="001C19C4" w:rsidRDefault="00601A75">
    <w:pPr>
      <w:pStyle w:val="Piedepgina"/>
      <w:rPr>
        <w:color w:val="333333"/>
        <w:sz w:val="20"/>
      </w:rPr>
    </w:pPr>
    <w:bookmarkStart w:id="0" w:name="Proyecto"/>
    <w:bookmarkEnd w:id="0"/>
  </w:p>
  <w:p w14:paraId="0E78531C" w14:textId="2BBB60C4" w:rsidR="00601A75" w:rsidRPr="001C19C4" w:rsidRDefault="00601A75">
    <w:pPr>
      <w:pStyle w:val="Piedepgina"/>
      <w:rPr>
        <w:color w:val="333333"/>
        <w:sz w:val="20"/>
      </w:rPr>
    </w:pPr>
    <w:r w:rsidRPr="001C19C4">
      <w:rPr>
        <w:color w:val="333333"/>
        <w:sz w:val="20"/>
      </w:rPr>
      <w:t xml:space="preserve">Último cambio: </w:t>
    </w:r>
    <w:r w:rsidR="00BD2FDE">
      <w:fldChar w:fldCharType="begin"/>
    </w:r>
    <w:r w:rsidR="00BD2FDE">
      <w:instrText xml:space="preserve"> SAVEDATE  \* MERGEFORMAT </w:instrText>
    </w:r>
    <w:r w:rsidR="00BD2FDE">
      <w:fldChar w:fldCharType="separate"/>
    </w:r>
    <w:r w:rsidR="00A929EB" w:rsidRPr="00A929EB">
      <w:rPr>
        <w:noProof/>
        <w:color w:val="333333"/>
        <w:sz w:val="20"/>
      </w:rPr>
      <w:t>11/8/22 15:30:00</w:t>
    </w:r>
    <w:r w:rsidR="00BD2FDE">
      <w:rPr>
        <w:noProof/>
      </w:rPr>
      <w:fldChar w:fldCharType="end"/>
    </w:r>
    <w:r w:rsidRPr="001C19C4">
      <w:rPr>
        <w:color w:val="333333"/>
        <w:sz w:val="20"/>
      </w:rPr>
      <w:t xml:space="preserve">  -  Cantidad de caracteres: </w:t>
    </w:r>
    <w:r w:rsidR="00BD2FDE">
      <w:fldChar w:fldCharType="begin"/>
    </w:r>
    <w:r w:rsidR="00BD2FDE">
      <w:instrText xml:space="preserve"> NUMCHARS  \* MERGEFORMAT </w:instrText>
    </w:r>
    <w:r w:rsidR="00BD2FDE">
      <w:fldChar w:fldCharType="separate"/>
    </w:r>
    <w:r w:rsidR="00A929EB" w:rsidRPr="00A929EB">
      <w:rPr>
        <w:noProof/>
        <w:color w:val="333333"/>
        <w:sz w:val="20"/>
      </w:rPr>
      <w:t>4499</w:t>
    </w:r>
    <w:r w:rsidR="00BD2FDE">
      <w:rPr>
        <w:noProof/>
        <w:color w:val="333333"/>
        <w:sz w:val="20"/>
      </w:rPr>
      <w:fldChar w:fldCharType="end"/>
    </w:r>
    <w:r w:rsidRPr="001C19C4">
      <w:rPr>
        <w:color w:val="333333"/>
        <w:sz w:val="20"/>
      </w:rPr>
      <w:t xml:space="preserve"> - Cantidad de palabras: </w:t>
    </w:r>
    <w:r w:rsidR="00BD2FDE">
      <w:fldChar w:fldCharType="begin"/>
    </w:r>
    <w:r w:rsidR="00BD2FDE">
      <w:instrText xml:space="preserve"> NUMWORDS  \* MERGEFORMAT </w:instrText>
    </w:r>
    <w:r w:rsidR="00BD2FDE">
      <w:fldChar w:fldCharType="separate"/>
    </w:r>
    <w:r w:rsidR="00A929EB" w:rsidRPr="00A929EB">
      <w:rPr>
        <w:noProof/>
        <w:color w:val="333333"/>
        <w:sz w:val="20"/>
      </w:rPr>
      <w:t>736</w:t>
    </w:r>
    <w:r w:rsidR="00BD2FDE">
      <w:rPr>
        <w:noProof/>
        <w:color w:val="333333"/>
        <w:sz w:val="20"/>
      </w:rPr>
      <w:fldChar w:fldCharType="end"/>
    </w:r>
  </w:p>
  <w:p w14:paraId="391913FE"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AB7706" w:rsidRPr="001C19C4">
      <w:rPr>
        <w:rStyle w:val="Nmerodepgina"/>
        <w:color w:val="333333"/>
      </w:rPr>
      <w:fldChar w:fldCharType="begin"/>
    </w:r>
    <w:r w:rsidRPr="001C19C4">
      <w:rPr>
        <w:rStyle w:val="Nmerodepgina"/>
        <w:color w:val="333333"/>
      </w:rPr>
      <w:instrText xml:space="preserve"> PAGE </w:instrText>
    </w:r>
    <w:r w:rsidR="00AB7706" w:rsidRPr="001C19C4">
      <w:rPr>
        <w:rStyle w:val="Nmerodepgina"/>
        <w:color w:val="333333"/>
      </w:rPr>
      <w:fldChar w:fldCharType="separate"/>
    </w:r>
    <w:r w:rsidR="00CB21DF">
      <w:rPr>
        <w:rStyle w:val="Nmerodepgina"/>
        <w:noProof/>
        <w:color w:val="333333"/>
      </w:rPr>
      <w:t>3</w:t>
    </w:r>
    <w:r w:rsidR="00AB7706" w:rsidRPr="001C19C4">
      <w:rPr>
        <w:rStyle w:val="Nmerodepgina"/>
        <w:color w:val="333333"/>
      </w:rPr>
      <w:fldChar w:fldCharType="end"/>
    </w:r>
    <w:r w:rsidRPr="001C19C4">
      <w:rPr>
        <w:rStyle w:val="Nmerodepgina"/>
        <w:color w:val="333333"/>
      </w:rPr>
      <w:t>/</w:t>
    </w:r>
    <w:r w:rsidR="00BD2FDE">
      <w:fldChar w:fldCharType="begin"/>
    </w:r>
    <w:r w:rsidR="00BD2FDE">
      <w:instrText xml:space="preserve"> NUMPAGES  \* MERGEFORMAT </w:instrText>
    </w:r>
    <w:r w:rsidR="00BD2FDE">
      <w:fldChar w:fldCharType="separate"/>
    </w:r>
    <w:r w:rsidR="00CB21DF" w:rsidRPr="00CB21DF">
      <w:rPr>
        <w:rStyle w:val="Nmerodepgina"/>
        <w:noProof/>
        <w:color w:val="333333"/>
      </w:rPr>
      <w:t>7</w:t>
    </w:r>
    <w:r w:rsidR="00BD2FDE">
      <w:rPr>
        <w:rStyle w:val="Nmerodepgina"/>
        <w:noProof/>
        <w:color w:val="333333"/>
      </w:rPr>
      <w:fldChar w:fldCharType="end"/>
    </w:r>
  </w:p>
  <w:p w14:paraId="1220C14E"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E4DE3" w14:textId="77777777" w:rsidR="00BD2FDE" w:rsidRDefault="00BD2FDE">
      <w:r>
        <w:separator/>
      </w:r>
    </w:p>
  </w:footnote>
  <w:footnote w:type="continuationSeparator" w:id="0">
    <w:p w14:paraId="5406016C" w14:textId="77777777" w:rsidR="00BD2FDE" w:rsidRDefault="00BD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11548" w14:textId="77777777" w:rsidR="0033168A" w:rsidRDefault="00E5658D" w:rsidP="0033168A">
    <w:pPr>
      <w:pStyle w:val="Encabezado"/>
      <w:ind w:left="-2410" w:firstLine="850"/>
      <w:jc w:val="center"/>
      <w:rPr>
        <w:i/>
        <w:sz w:val="18"/>
        <w:szCs w:val="18"/>
      </w:rPr>
    </w:pPr>
    <w:r>
      <w:rPr>
        <w:noProof/>
        <w:lang w:eastAsia="es-AR"/>
      </w:rPr>
      <w:drawing>
        <wp:inline distT="0" distB="0" distL="0" distR="0" wp14:anchorId="5330DE62" wp14:editId="14D02F98">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15EA533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476D7"/>
    <w:multiLevelType w:val="hybridMultilevel"/>
    <w:tmpl w:val="BB0A07B0"/>
    <w:lvl w:ilvl="0" w:tplc="1E10A4A8">
      <w:start w:val="1"/>
      <w:numFmt w:val="upperLetter"/>
      <w:lvlText w:val="%1."/>
      <w:lvlJc w:val="left"/>
      <w:pPr>
        <w:ind w:left="25688" w:hanging="260"/>
      </w:pPr>
      <w:rPr>
        <w:rFonts w:ascii="Arial MT" w:eastAsia="Arial MT" w:hAnsi="Arial MT" w:cs="Arial MT" w:hint="default"/>
        <w:w w:val="98"/>
        <w:sz w:val="19"/>
        <w:szCs w:val="19"/>
        <w:lang w:val="pt-PT" w:eastAsia="en-US" w:bidi="ar-SA"/>
      </w:rPr>
    </w:lvl>
    <w:lvl w:ilvl="1" w:tplc="62887912">
      <w:start w:val="1"/>
      <w:numFmt w:val="lowerLetter"/>
      <w:lvlText w:val="%2."/>
      <w:lvlJc w:val="left"/>
      <w:pPr>
        <w:ind w:left="25997" w:hanging="208"/>
      </w:pPr>
      <w:rPr>
        <w:rFonts w:asciiTheme="minorHAnsi" w:eastAsiaTheme="minorHAnsi" w:hAnsiTheme="minorHAnsi" w:cstheme="minorBidi"/>
        <w:spacing w:val="-1"/>
        <w:w w:val="98"/>
        <w:sz w:val="19"/>
        <w:szCs w:val="19"/>
        <w:lang w:val="pt-PT" w:eastAsia="en-US" w:bidi="ar-SA"/>
      </w:rPr>
    </w:lvl>
    <w:lvl w:ilvl="2" w:tplc="529C949E">
      <w:start w:val="1"/>
      <w:numFmt w:val="lowerLetter"/>
      <w:lvlText w:val="%3."/>
      <w:lvlJc w:val="left"/>
      <w:pPr>
        <w:ind w:left="26384" w:hanging="209"/>
      </w:pPr>
      <w:rPr>
        <w:rFonts w:ascii="Arial MT" w:eastAsia="Arial MT" w:hAnsi="Arial MT" w:cs="Arial MT" w:hint="default"/>
        <w:spacing w:val="-1"/>
        <w:w w:val="98"/>
        <w:sz w:val="19"/>
        <w:szCs w:val="19"/>
        <w:lang w:val="pt-PT" w:eastAsia="en-US" w:bidi="ar-SA"/>
      </w:rPr>
    </w:lvl>
    <w:lvl w:ilvl="3" w:tplc="FF38D1DA">
      <w:numFmt w:val="bullet"/>
      <w:lvlText w:val="•"/>
      <w:lvlJc w:val="left"/>
      <w:pPr>
        <w:ind w:left="26000" w:hanging="209"/>
      </w:pPr>
      <w:rPr>
        <w:rFonts w:hint="default"/>
        <w:lang w:val="pt-PT" w:eastAsia="en-US" w:bidi="ar-SA"/>
      </w:rPr>
    </w:lvl>
    <w:lvl w:ilvl="4" w:tplc="3B884B76">
      <w:numFmt w:val="bullet"/>
      <w:lvlText w:val="•"/>
      <w:lvlJc w:val="left"/>
      <w:pPr>
        <w:ind w:left="26380" w:hanging="209"/>
      </w:pPr>
      <w:rPr>
        <w:rFonts w:hint="default"/>
        <w:lang w:val="pt-PT" w:eastAsia="en-US" w:bidi="ar-SA"/>
      </w:rPr>
    </w:lvl>
    <w:lvl w:ilvl="5" w:tplc="461E763A">
      <w:numFmt w:val="bullet"/>
      <w:lvlText w:val="•"/>
      <w:lvlJc w:val="left"/>
      <w:pPr>
        <w:ind w:left="26946" w:hanging="209"/>
      </w:pPr>
      <w:rPr>
        <w:rFonts w:hint="default"/>
        <w:lang w:val="pt-PT" w:eastAsia="en-US" w:bidi="ar-SA"/>
      </w:rPr>
    </w:lvl>
    <w:lvl w:ilvl="6" w:tplc="31BA1D92">
      <w:numFmt w:val="bullet"/>
      <w:lvlText w:val="•"/>
      <w:lvlJc w:val="left"/>
      <w:pPr>
        <w:ind w:left="27513" w:hanging="209"/>
      </w:pPr>
      <w:rPr>
        <w:rFonts w:hint="default"/>
        <w:lang w:val="pt-PT" w:eastAsia="en-US" w:bidi="ar-SA"/>
      </w:rPr>
    </w:lvl>
    <w:lvl w:ilvl="7" w:tplc="B9AED55A">
      <w:numFmt w:val="bullet"/>
      <w:lvlText w:val="•"/>
      <w:lvlJc w:val="left"/>
      <w:pPr>
        <w:ind w:left="28080" w:hanging="209"/>
      </w:pPr>
      <w:rPr>
        <w:rFonts w:hint="default"/>
        <w:lang w:val="pt-PT" w:eastAsia="en-US" w:bidi="ar-SA"/>
      </w:rPr>
    </w:lvl>
    <w:lvl w:ilvl="8" w:tplc="570263CC">
      <w:numFmt w:val="bullet"/>
      <w:lvlText w:val="•"/>
      <w:lvlJc w:val="left"/>
      <w:pPr>
        <w:ind w:left="28646" w:hanging="209"/>
      </w:pPr>
      <w:rPr>
        <w:rFonts w:hint="default"/>
        <w:lang w:val="pt-PT" w:eastAsia="en-US" w:bidi="ar-SA"/>
      </w:rPr>
    </w:lvl>
  </w:abstractNum>
  <w:abstractNum w:abstractNumId="1" w15:restartNumberingAfterBreak="0">
    <w:nsid w:val="65DE3F70"/>
    <w:multiLevelType w:val="hybridMultilevel"/>
    <w:tmpl w:val="8004A510"/>
    <w:lvl w:ilvl="0" w:tplc="61A21F9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50312035">
    <w:abstractNumId w:val="0"/>
  </w:num>
  <w:num w:numId="2" w16cid:durableId="1814980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764A"/>
    <w:rsid w:val="00026430"/>
    <w:rsid w:val="00030DF5"/>
    <w:rsid w:val="0003615C"/>
    <w:rsid w:val="000376AB"/>
    <w:rsid w:val="00043882"/>
    <w:rsid w:val="00044385"/>
    <w:rsid w:val="00062864"/>
    <w:rsid w:val="00067370"/>
    <w:rsid w:val="000713D7"/>
    <w:rsid w:val="00071CFB"/>
    <w:rsid w:val="00077DAC"/>
    <w:rsid w:val="00080837"/>
    <w:rsid w:val="00081FFF"/>
    <w:rsid w:val="00085D07"/>
    <w:rsid w:val="000B2290"/>
    <w:rsid w:val="000B4A52"/>
    <w:rsid w:val="000D1497"/>
    <w:rsid w:val="000D2860"/>
    <w:rsid w:val="000D6C54"/>
    <w:rsid w:val="000E3949"/>
    <w:rsid w:val="000F74CB"/>
    <w:rsid w:val="000F7E30"/>
    <w:rsid w:val="00103C6B"/>
    <w:rsid w:val="00104335"/>
    <w:rsid w:val="00127D10"/>
    <w:rsid w:val="00136787"/>
    <w:rsid w:val="00145948"/>
    <w:rsid w:val="00151435"/>
    <w:rsid w:val="00155C7C"/>
    <w:rsid w:val="00160A2A"/>
    <w:rsid w:val="001614A7"/>
    <w:rsid w:val="0019414B"/>
    <w:rsid w:val="001B770D"/>
    <w:rsid w:val="001C18CC"/>
    <w:rsid w:val="001C19C4"/>
    <w:rsid w:val="001D480C"/>
    <w:rsid w:val="001E0E01"/>
    <w:rsid w:val="001E5394"/>
    <w:rsid w:val="001E62F2"/>
    <w:rsid w:val="001F2924"/>
    <w:rsid w:val="001F3AFD"/>
    <w:rsid w:val="00205802"/>
    <w:rsid w:val="00205DAD"/>
    <w:rsid w:val="00223436"/>
    <w:rsid w:val="002327DE"/>
    <w:rsid w:val="00241282"/>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4037"/>
    <w:rsid w:val="0033168A"/>
    <w:rsid w:val="00335CD9"/>
    <w:rsid w:val="00340F54"/>
    <w:rsid w:val="0035681D"/>
    <w:rsid w:val="00361201"/>
    <w:rsid w:val="00385D23"/>
    <w:rsid w:val="00395843"/>
    <w:rsid w:val="003A7311"/>
    <w:rsid w:val="003B471C"/>
    <w:rsid w:val="003D10AB"/>
    <w:rsid w:val="003D4000"/>
    <w:rsid w:val="003F1EFD"/>
    <w:rsid w:val="003F4249"/>
    <w:rsid w:val="00401C75"/>
    <w:rsid w:val="0040761B"/>
    <w:rsid w:val="00422C3F"/>
    <w:rsid w:val="004354AC"/>
    <w:rsid w:val="00445DEB"/>
    <w:rsid w:val="00446E1A"/>
    <w:rsid w:val="00447B72"/>
    <w:rsid w:val="004847CA"/>
    <w:rsid w:val="004B7714"/>
    <w:rsid w:val="004C4B76"/>
    <w:rsid w:val="004D2D62"/>
    <w:rsid w:val="004D30D5"/>
    <w:rsid w:val="004D438B"/>
    <w:rsid w:val="004E235F"/>
    <w:rsid w:val="004E6820"/>
    <w:rsid w:val="00502C96"/>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764A"/>
    <w:rsid w:val="005E3C49"/>
    <w:rsid w:val="005F35E2"/>
    <w:rsid w:val="00601A75"/>
    <w:rsid w:val="00616F70"/>
    <w:rsid w:val="00622DE5"/>
    <w:rsid w:val="00636BE0"/>
    <w:rsid w:val="0064363E"/>
    <w:rsid w:val="00654D7B"/>
    <w:rsid w:val="006811D6"/>
    <w:rsid w:val="00690392"/>
    <w:rsid w:val="00697F98"/>
    <w:rsid w:val="006C326A"/>
    <w:rsid w:val="006C40E9"/>
    <w:rsid w:val="006D3303"/>
    <w:rsid w:val="006D5CB7"/>
    <w:rsid w:val="006E3675"/>
    <w:rsid w:val="00706B8E"/>
    <w:rsid w:val="00715AF3"/>
    <w:rsid w:val="00720C1E"/>
    <w:rsid w:val="0073456C"/>
    <w:rsid w:val="00734F30"/>
    <w:rsid w:val="007410E7"/>
    <w:rsid w:val="007411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E5B3B"/>
    <w:rsid w:val="008019FD"/>
    <w:rsid w:val="008034F8"/>
    <w:rsid w:val="00812683"/>
    <w:rsid w:val="00820A3A"/>
    <w:rsid w:val="00827228"/>
    <w:rsid w:val="008433E2"/>
    <w:rsid w:val="00846702"/>
    <w:rsid w:val="008553EB"/>
    <w:rsid w:val="0086333F"/>
    <w:rsid w:val="00870A2D"/>
    <w:rsid w:val="0087466C"/>
    <w:rsid w:val="008844BF"/>
    <w:rsid w:val="0088546A"/>
    <w:rsid w:val="00890C59"/>
    <w:rsid w:val="00890E2F"/>
    <w:rsid w:val="008938E5"/>
    <w:rsid w:val="008B4536"/>
    <w:rsid w:val="008C4AC3"/>
    <w:rsid w:val="00906685"/>
    <w:rsid w:val="00910E0F"/>
    <w:rsid w:val="0091690E"/>
    <w:rsid w:val="00947238"/>
    <w:rsid w:val="009624FC"/>
    <w:rsid w:val="0096461D"/>
    <w:rsid w:val="00965BAC"/>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29EB"/>
    <w:rsid w:val="00A962A7"/>
    <w:rsid w:val="00AA08DB"/>
    <w:rsid w:val="00AA2FEA"/>
    <w:rsid w:val="00AA7C22"/>
    <w:rsid w:val="00AB0A73"/>
    <w:rsid w:val="00AB5EB2"/>
    <w:rsid w:val="00AB7706"/>
    <w:rsid w:val="00AC3839"/>
    <w:rsid w:val="00AE02A4"/>
    <w:rsid w:val="00AE2E8F"/>
    <w:rsid w:val="00AF5760"/>
    <w:rsid w:val="00AF6352"/>
    <w:rsid w:val="00B05649"/>
    <w:rsid w:val="00B1723C"/>
    <w:rsid w:val="00B177FE"/>
    <w:rsid w:val="00B264C1"/>
    <w:rsid w:val="00B31B65"/>
    <w:rsid w:val="00B36178"/>
    <w:rsid w:val="00B4532F"/>
    <w:rsid w:val="00B46232"/>
    <w:rsid w:val="00B85EE2"/>
    <w:rsid w:val="00BD2FDE"/>
    <w:rsid w:val="00BF2B7B"/>
    <w:rsid w:val="00BF6D5D"/>
    <w:rsid w:val="00BF71C2"/>
    <w:rsid w:val="00C06A05"/>
    <w:rsid w:val="00C26F53"/>
    <w:rsid w:val="00C330CB"/>
    <w:rsid w:val="00C3675D"/>
    <w:rsid w:val="00C419C1"/>
    <w:rsid w:val="00C51E49"/>
    <w:rsid w:val="00C521F9"/>
    <w:rsid w:val="00C63351"/>
    <w:rsid w:val="00C71253"/>
    <w:rsid w:val="00C734F9"/>
    <w:rsid w:val="00C87365"/>
    <w:rsid w:val="00C93FF6"/>
    <w:rsid w:val="00CA512E"/>
    <w:rsid w:val="00CB21DF"/>
    <w:rsid w:val="00CC20B0"/>
    <w:rsid w:val="00CE163F"/>
    <w:rsid w:val="00D21279"/>
    <w:rsid w:val="00D43AA2"/>
    <w:rsid w:val="00D518DB"/>
    <w:rsid w:val="00D55ECB"/>
    <w:rsid w:val="00D67721"/>
    <w:rsid w:val="00D758CE"/>
    <w:rsid w:val="00D76A86"/>
    <w:rsid w:val="00D927D4"/>
    <w:rsid w:val="00DB3C68"/>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C0D60"/>
  <w15:docId w15:val="{370A6FEE-5BBE-8444-9947-71D7E85CC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64A"/>
    <w:pPr>
      <w:spacing w:after="200" w:line="276" w:lineRule="auto"/>
    </w:pPr>
    <w:rPr>
      <w:rFonts w:asciiTheme="minorHAnsi" w:eastAsiaTheme="minorHAnsi" w:hAnsiTheme="minorHAnsi" w:cstheme="minorBidi"/>
      <w:sz w:val="22"/>
      <w:szCs w:val="22"/>
      <w:lang w:eastAsia="en-US"/>
    </w:rPr>
  </w:style>
  <w:style w:type="paragraph" w:styleId="Ttulo3">
    <w:name w:val="heading 3"/>
    <w:basedOn w:val="Normal"/>
    <w:next w:val="Normal"/>
    <w:link w:val="Ttulo3Car"/>
    <w:uiPriority w:val="9"/>
    <w:semiHidden/>
    <w:unhideWhenUsed/>
    <w:qFormat/>
    <w:rsid w:val="000B4A5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link w:val="Ttulo4Car"/>
    <w:uiPriority w:val="9"/>
    <w:unhideWhenUsed/>
    <w:qFormat/>
    <w:rsid w:val="00BF6D5D"/>
    <w:pPr>
      <w:widowControl w:val="0"/>
      <w:autoSpaceDE w:val="0"/>
      <w:autoSpaceDN w:val="0"/>
      <w:spacing w:before="92" w:after="0" w:line="240" w:lineRule="auto"/>
      <w:outlineLvl w:val="3"/>
    </w:pPr>
    <w:rPr>
      <w:rFonts w:ascii="Arial" w:eastAsia="Arial" w:hAnsi="Arial" w:cs="Arial"/>
      <w:b/>
      <w:bCs/>
      <w:sz w:val="19"/>
      <w:szCs w:val="19"/>
      <w:lang w:val="pt-P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5D764A"/>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tulo4Car">
    <w:name w:val="Título 4 Car"/>
    <w:basedOn w:val="Fuentedeprrafopredeter"/>
    <w:link w:val="Ttulo4"/>
    <w:uiPriority w:val="9"/>
    <w:rsid w:val="00BF6D5D"/>
    <w:rPr>
      <w:rFonts w:ascii="Arial" w:eastAsia="Arial" w:hAnsi="Arial" w:cs="Arial"/>
      <w:b/>
      <w:bCs/>
      <w:sz w:val="19"/>
      <w:szCs w:val="19"/>
      <w:lang w:val="pt-PT" w:eastAsia="en-US"/>
    </w:rPr>
  </w:style>
  <w:style w:type="paragraph" w:styleId="Textoindependiente">
    <w:name w:val="Body Text"/>
    <w:basedOn w:val="Normal"/>
    <w:link w:val="TextoindependienteCar"/>
    <w:uiPriority w:val="1"/>
    <w:qFormat/>
    <w:rsid w:val="00BF6D5D"/>
    <w:pPr>
      <w:widowControl w:val="0"/>
      <w:autoSpaceDE w:val="0"/>
      <w:autoSpaceDN w:val="0"/>
      <w:spacing w:after="0" w:line="240" w:lineRule="auto"/>
    </w:pPr>
    <w:rPr>
      <w:rFonts w:ascii="Arial MT" w:eastAsia="Arial MT" w:hAnsi="Arial MT" w:cs="Arial MT"/>
      <w:sz w:val="19"/>
      <w:szCs w:val="19"/>
      <w:lang w:val="pt-PT"/>
    </w:rPr>
  </w:style>
  <w:style w:type="character" w:customStyle="1" w:styleId="TextoindependienteCar">
    <w:name w:val="Texto independiente Car"/>
    <w:basedOn w:val="Fuentedeprrafopredeter"/>
    <w:link w:val="Textoindependiente"/>
    <w:uiPriority w:val="1"/>
    <w:rsid w:val="00BF6D5D"/>
    <w:rPr>
      <w:rFonts w:ascii="Arial MT" w:eastAsia="Arial MT" w:hAnsi="Arial MT" w:cs="Arial MT"/>
      <w:sz w:val="19"/>
      <w:szCs w:val="19"/>
      <w:lang w:val="pt-PT" w:eastAsia="en-US"/>
    </w:rPr>
  </w:style>
  <w:style w:type="paragraph" w:styleId="Prrafodelista">
    <w:name w:val="List Paragraph"/>
    <w:basedOn w:val="Normal"/>
    <w:uiPriority w:val="1"/>
    <w:qFormat/>
    <w:rsid w:val="00BF6D5D"/>
    <w:pPr>
      <w:widowControl w:val="0"/>
      <w:autoSpaceDE w:val="0"/>
      <w:autoSpaceDN w:val="0"/>
      <w:spacing w:before="92" w:after="0" w:line="240" w:lineRule="auto"/>
      <w:ind w:left="2371" w:hanging="210"/>
    </w:pPr>
    <w:rPr>
      <w:rFonts w:ascii="Arial MT" w:eastAsia="Arial MT" w:hAnsi="Arial MT" w:cs="Arial MT"/>
      <w:lang w:val="pt-PT"/>
    </w:rPr>
  </w:style>
  <w:style w:type="character" w:customStyle="1" w:styleId="Ttulo3Car">
    <w:name w:val="Título 3 Car"/>
    <w:basedOn w:val="Fuentedeprrafopredeter"/>
    <w:link w:val="Ttulo3"/>
    <w:uiPriority w:val="9"/>
    <w:semiHidden/>
    <w:rsid w:val="000B4A5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75231">
      <w:bodyDiv w:val="1"/>
      <w:marLeft w:val="0"/>
      <w:marRight w:val="0"/>
      <w:marTop w:val="0"/>
      <w:marBottom w:val="0"/>
      <w:divBdr>
        <w:top w:val="none" w:sz="0" w:space="0" w:color="auto"/>
        <w:left w:val="none" w:sz="0" w:space="0" w:color="auto"/>
        <w:bottom w:val="none" w:sz="0" w:space="0" w:color="auto"/>
        <w:right w:val="none" w:sz="0" w:space="0" w:color="auto"/>
      </w:divBdr>
    </w:div>
    <w:div w:id="939338431">
      <w:bodyDiv w:val="1"/>
      <w:marLeft w:val="0"/>
      <w:marRight w:val="0"/>
      <w:marTop w:val="0"/>
      <w:marBottom w:val="0"/>
      <w:divBdr>
        <w:top w:val="none" w:sz="0" w:space="0" w:color="auto"/>
        <w:left w:val="none" w:sz="0" w:space="0" w:color="auto"/>
        <w:bottom w:val="none" w:sz="0" w:space="0" w:color="auto"/>
        <w:right w:val="none" w:sz="0" w:space="0" w:color="auto"/>
      </w:divBdr>
    </w:div>
    <w:div w:id="1479685280">
      <w:bodyDiv w:val="1"/>
      <w:marLeft w:val="0"/>
      <w:marRight w:val="0"/>
      <w:marTop w:val="0"/>
      <w:marBottom w:val="0"/>
      <w:divBdr>
        <w:top w:val="none" w:sz="0" w:space="0" w:color="auto"/>
        <w:left w:val="none" w:sz="0" w:space="0" w:color="auto"/>
        <w:bottom w:val="none" w:sz="0" w:space="0" w:color="auto"/>
        <w:right w:val="none" w:sz="0" w:space="0" w:color="auto"/>
      </w:divBdr>
    </w:div>
    <w:div w:id="2020618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0F39AE-21B2-4D73-9522-A5EB34D0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C:\Users\miriam\AppData\Local\Temp\6be2afe5-e9df-426b-8515-eceea4b1aa5f.dotx</Template>
  <TotalTime>1</TotalTime>
  <Pages>4</Pages>
  <Words>753</Words>
  <Characters>4606</Characters>
  <Application>Microsoft Office Word</Application>
  <DocSecurity>0</DocSecurity>
  <Lines>107</Lines>
  <Paragraphs>52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miriam</dc:creator>
  <cp:lastModifiedBy>Carolina Bruno</cp:lastModifiedBy>
  <cp:revision>2</cp:revision>
  <cp:lastPrinted>2020-07-08T17:30:00Z</cp:lastPrinted>
  <dcterms:created xsi:type="dcterms:W3CDTF">2022-09-14T14:31:00Z</dcterms:created>
  <dcterms:modified xsi:type="dcterms:W3CDTF">2022-09-14T14:31:00Z</dcterms:modified>
</cp:coreProperties>
</file>