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847" w:rsidRPr="008D4847" w:rsidRDefault="008D4847" w:rsidP="008D4847">
      <w:pPr>
        <w:jc w:val="center"/>
        <w:rPr>
          <w:lang w:val="es-MX"/>
        </w:rPr>
      </w:pPr>
      <w:bookmarkStart w:id="0" w:name="PDeclaración"/>
      <w:bookmarkEnd w:id="0"/>
      <w:r w:rsidRPr="008D4847">
        <w:rPr>
          <w:b/>
          <w:lang w:val="es-MX"/>
        </w:rPr>
        <w:t>PROYECTO DE DECLARACIÓN</w:t>
      </w:r>
    </w:p>
    <w:p w:rsidR="008D4847" w:rsidRPr="008D4847" w:rsidRDefault="008D4847" w:rsidP="008D4847">
      <w:pPr>
        <w:rPr>
          <w:b/>
          <w:lang w:val="es-MX"/>
        </w:rPr>
      </w:pPr>
    </w:p>
    <w:p w:rsidR="008D4847" w:rsidRPr="008D4847" w:rsidRDefault="008D4847" w:rsidP="008D4847">
      <w:pPr>
        <w:rPr>
          <w:lang w:val="es-MX"/>
        </w:rPr>
      </w:pPr>
    </w:p>
    <w:p w:rsidR="008D4847" w:rsidRPr="008D4847" w:rsidRDefault="008D4847" w:rsidP="008D4847">
      <w:r w:rsidRPr="008D4847">
        <w:t xml:space="preserve">Declárase Huésped de Honor de la Ciudad Autónoma de Buenos Aires a la Sra. Hamida Mrabet Labidi, Integrante del Cuerpo Directivo del CIFE-Túnez "Conseil International des femmes Entrepreneurs", quien visitará nuestra Ciudad entre los días 21 y 23 de noviembre del corriente año. </w:t>
      </w:r>
    </w:p>
    <w:p w:rsidR="008D4847" w:rsidRPr="008D4847" w:rsidRDefault="008D4847" w:rsidP="008D4847">
      <w:pPr>
        <w:jc w:val="center"/>
        <w:rPr>
          <w:b/>
          <w:lang w:val="es-MX"/>
        </w:rPr>
      </w:pPr>
      <w:r w:rsidRPr="008D4847">
        <w:rPr>
          <w:lang w:val="es-MX"/>
        </w:rPr>
        <w:br w:type="page"/>
      </w:r>
      <w:r w:rsidRPr="008D4847">
        <w:rPr>
          <w:b/>
          <w:lang w:val="es-MX"/>
        </w:rPr>
        <w:lastRenderedPageBreak/>
        <w:t>FUNDAMENTOS</w:t>
      </w:r>
    </w:p>
    <w:p w:rsidR="008D4847" w:rsidRPr="008D4847" w:rsidRDefault="008D4847" w:rsidP="008D4847">
      <w:pPr>
        <w:rPr>
          <w:lang w:val="es-MX"/>
        </w:rPr>
      </w:pPr>
    </w:p>
    <w:p w:rsidR="008D4847" w:rsidRPr="008D4847" w:rsidRDefault="008D4847" w:rsidP="008D4847">
      <w:pPr>
        <w:rPr>
          <w:lang w:val="es-MX"/>
        </w:rPr>
      </w:pPr>
      <w:r w:rsidRPr="008D4847">
        <w:rPr>
          <w:lang w:val="es-MX"/>
        </w:rPr>
        <w:t xml:space="preserve">Señor Presidente: </w:t>
      </w:r>
    </w:p>
    <w:p w:rsidR="008D4847" w:rsidRPr="008D4847" w:rsidRDefault="008D4847" w:rsidP="008D4847">
      <w:pPr>
        <w:rPr>
          <w:lang w:val="es-MX"/>
        </w:rPr>
      </w:pPr>
    </w:p>
    <w:p w:rsidR="008D4847" w:rsidRPr="008D4847" w:rsidRDefault="008D4847" w:rsidP="008D4847">
      <w:pPr>
        <w:ind w:firstLine="709"/>
        <w:rPr>
          <w:lang w:val="es-MX"/>
        </w:rPr>
      </w:pPr>
      <w:r w:rsidRPr="008D4847">
        <w:rPr>
          <w:lang w:val="es-MX"/>
        </w:rPr>
        <w:t>El presente proyecto tiene como objeto distinguir como Huésped de Honor de la Ciudad Autónoma de Buenos Aires a la Sra. Hamida Mrabet Labidi, Integrante del Cuerpo Directivo del CIFE-Túnez "Conseil International des femmes Entrepreneurs", quien visitará nuestra Ciudad entre los días 21 y 23 de noviembre del corriente año.</w:t>
      </w:r>
    </w:p>
    <w:p w:rsidR="008D4847" w:rsidRPr="008D4847" w:rsidRDefault="008D4847" w:rsidP="008D4847">
      <w:pPr>
        <w:ind w:firstLine="709"/>
        <w:rPr>
          <w:lang w:val="es-MX"/>
        </w:rPr>
      </w:pPr>
    </w:p>
    <w:p w:rsidR="008D4847" w:rsidRPr="008D4847" w:rsidRDefault="008D4847" w:rsidP="008D4847">
      <w:pPr>
        <w:ind w:firstLine="709"/>
        <w:rPr>
          <w:lang w:val="es-MX"/>
        </w:rPr>
      </w:pPr>
      <w:r w:rsidRPr="008D4847">
        <w:rPr>
          <w:lang w:val="es-MX"/>
        </w:rPr>
        <w:t xml:space="preserve">Hamida Mrabet Labidi ejerce como abogada en la Corte de Casación de Túnez desde 1992. Fue embajadora por Túnez para la región comprendida por Argentina, Uruguay, Paraguay y Chile durante 2005 y 2006; en Países Bajos y Dinamarca en 2006 y 2007 y en Reino Unido y la República de Irlanda desde 2007 hasta 2010. </w:t>
      </w:r>
    </w:p>
    <w:p w:rsidR="008D4847" w:rsidRPr="008D4847" w:rsidRDefault="008D4847" w:rsidP="008D4847">
      <w:pPr>
        <w:ind w:firstLine="709"/>
        <w:rPr>
          <w:lang w:val="es-MX"/>
        </w:rPr>
      </w:pPr>
    </w:p>
    <w:p w:rsidR="008D4847" w:rsidRPr="008D4847" w:rsidRDefault="008D4847" w:rsidP="008D4847">
      <w:pPr>
        <w:ind w:firstLine="709"/>
        <w:rPr>
          <w:lang w:val="es-MX"/>
        </w:rPr>
      </w:pPr>
      <w:r w:rsidRPr="008D4847">
        <w:rPr>
          <w:lang w:val="es-MX"/>
        </w:rPr>
        <w:t>Actualmente es representante de Túnez en la OPCW (Organización para la Prohibición de las Armas Químicas) y en la IMO (Organización Marítima Internacional). A su vez, integra el Cuerpo Directivo del "Conseil International des femmes Entrepreneurs" por Túnez.</w:t>
      </w:r>
    </w:p>
    <w:p w:rsidR="008D4847" w:rsidRPr="008D4847" w:rsidRDefault="008D4847" w:rsidP="008D4847">
      <w:pPr>
        <w:ind w:firstLine="709"/>
        <w:rPr>
          <w:lang w:val="es-MX"/>
        </w:rPr>
      </w:pPr>
    </w:p>
    <w:p w:rsidR="008D4847" w:rsidRPr="008D4847" w:rsidRDefault="008D4847" w:rsidP="008D4847">
      <w:pPr>
        <w:ind w:firstLine="709"/>
        <w:rPr>
          <w:lang w:val="es-MX"/>
        </w:rPr>
      </w:pPr>
      <w:r w:rsidRPr="008D4847">
        <w:rPr>
          <w:lang w:val="es-MX"/>
        </w:rPr>
        <w:t xml:space="preserve">Trabajó desde diferentes asociaciones y organismos de Túnez e internacionales, en los cuales se desempeñó profesionalmente para impulsar el liderazgo femenino en los ámbitos de la educación, económico social, profesional y cultural, defendiendo los derechos de igualdad y paridad de género. También su capacidad políglota le facilitó integrarse y conocer en cada país a las mujeres con sus dificultades y su multiculturalidad, convirtiéndose en una referente y líder en temas del desarrollo de la mujer en su país y en el exterior.  </w:t>
      </w:r>
    </w:p>
    <w:p w:rsidR="008D4847" w:rsidRPr="008D4847" w:rsidRDefault="008D4847" w:rsidP="008D4847">
      <w:pPr>
        <w:ind w:firstLine="709"/>
        <w:rPr>
          <w:lang w:val="es-MX"/>
        </w:rPr>
      </w:pPr>
    </w:p>
    <w:p w:rsidR="008D4847" w:rsidRPr="008D4847" w:rsidRDefault="008D4847" w:rsidP="008D4847">
      <w:pPr>
        <w:ind w:firstLine="709"/>
        <w:rPr>
          <w:lang w:val="es-MX"/>
        </w:rPr>
      </w:pPr>
      <w:r w:rsidRPr="008D4847">
        <w:rPr>
          <w:lang w:val="es-MX"/>
        </w:rPr>
        <w:t xml:space="preserve">Su visión de fomentar el conocimiento para formar a mujeres emprendedoras y así promover su independencia económica la llevó a firmar acuerdos de cooperación, realizar viajes de negocios, misiones comerciales y abrir el camino hacia la internacionalización de los negocios liderados por mujeres. </w:t>
      </w:r>
    </w:p>
    <w:p w:rsidR="008D4847" w:rsidRPr="008D4847" w:rsidRDefault="008D4847" w:rsidP="008D4847">
      <w:pPr>
        <w:ind w:firstLine="709"/>
        <w:rPr>
          <w:lang w:val="es-MX"/>
        </w:rPr>
      </w:pPr>
    </w:p>
    <w:p w:rsidR="008D4847" w:rsidRPr="008D4847" w:rsidRDefault="008D4847" w:rsidP="008D4847">
      <w:pPr>
        <w:ind w:firstLine="709"/>
        <w:rPr>
          <w:lang w:val="es-MX"/>
        </w:rPr>
      </w:pPr>
      <w:r w:rsidRPr="008D4847">
        <w:rPr>
          <w:lang w:val="es-MX"/>
        </w:rPr>
        <w:t xml:space="preserve">En este sentido y siendo el hecho que motiva su visita, GEMA (Grupo Empresarial de Mujeres Argentinas) y CIFE (Conseil International des femmes Entrepreneurs) han firmado un acuerdo impulsado con esta visión de cooperación y establecimiento de alianzas comerciales y promoción de áreas como la educación y el desarrollo económico entre las mujeres tunecinas y argentinas. </w:t>
      </w:r>
    </w:p>
    <w:p w:rsidR="008D4847" w:rsidRPr="008D4847" w:rsidRDefault="008D4847" w:rsidP="008D4847">
      <w:pPr>
        <w:ind w:firstLine="709"/>
        <w:rPr>
          <w:lang w:val="es-MX"/>
        </w:rPr>
      </w:pPr>
    </w:p>
    <w:p w:rsidR="008D4847" w:rsidRPr="008D4847" w:rsidRDefault="008D4847" w:rsidP="008D4847">
      <w:pPr>
        <w:ind w:firstLine="709"/>
        <w:rPr>
          <w:lang w:val="es-MX"/>
        </w:rPr>
      </w:pPr>
      <w:r w:rsidRPr="008D4847">
        <w:rPr>
          <w:lang w:val="es-MX"/>
        </w:rPr>
        <w:t>Por ello, durante su visita a la Ciudad, estará participando de las siguientes actividades: networking y rondas de negocios, intercambio cultural, actividades y seminarios sobre temas relacionados con el liderazgo de la mujer, sobre su experiencia personal y como integrante del Cuerpo Directivo de CIFE por su país.</w:t>
      </w:r>
    </w:p>
    <w:p w:rsidR="008D4847" w:rsidRPr="008D4847" w:rsidRDefault="008D4847" w:rsidP="008D4847">
      <w:pPr>
        <w:ind w:firstLine="709"/>
        <w:rPr>
          <w:lang w:val="es-MX"/>
        </w:rPr>
      </w:pPr>
    </w:p>
    <w:p w:rsidR="008D4847" w:rsidRPr="008D4847" w:rsidRDefault="008D4847" w:rsidP="008D4847">
      <w:pPr>
        <w:ind w:firstLine="709"/>
        <w:rPr>
          <w:lang w:val="es-MX"/>
        </w:rPr>
      </w:pPr>
      <w:r w:rsidRPr="008D4847">
        <w:rPr>
          <w:lang w:val="es-MX"/>
        </w:rPr>
        <w:t xml:space="preserve">Por todo lo expuesto, señor Presidente, solicito a mis pares la aprobación del presente proyecto de Declaración. </w:t>
      </w:r>
    </w:p>
    <w:p w:rsidR="008D4847" w:rsidRPr="008D4847" w:rsidRDefault="008D4847" w:rsidP="008D4847">
      <w:pPr>
        <w:ind w:firstLine="709"/>
        <w:rPr>
          <w:lang w:val="es-MX"/>
        </w:rPr>
      </w:pPr>
    </w:p>
    <w:p w:rsidR="008D4847" w:rsidRPr="008D4847" w:rsidRDefault="008D4847" w:rsidP="008D4847">
      <w:pPr>
        <w:rPr>
          <w:lang w:val="es-MX"/>
        </w:rPr>
      </w:pPr>
    </w:p>
    <w:p w:rsidR="008D4847" w:rsidRPr="008D4847" w:rsidRDefault="008D4847" w:rsidP="008D4847">
      <w:pPr>
        <w:rPr>
          <w:lang w:val="es-MX"/>
        </w:rPr>
      </w:pPr>
    </w:p>
    <w:p w:rsidR="008D4847" w:rsidRPr="008D4847" w:rsidRDefault="008D4847" w:rsidP="008D4847">
      <w:pPr>
        <w:rPr>
          <w:lang w:val="es-MX"/>
        </w:rPr>
      </w:pPr>
    </w:p>
    <w:p w:rsidR="008D4847" w:rsidRPr="008D4847" w:rsidRDefault="008D4847" w:rsidP="008D4847">
      <w:pPr>
        <w:rPr>
          <w:lang w:val="es-MX"/>
        </w:rPr>
      </w:pPr>
    </w:p>
    <w:p w:rsidR="008D4847" w:rsidRPr="008D4847" w:rsidRDefault="008D4847" w:rsidP="008D4847">
      <w:pPr>
        <w:rPr>
          <w:lang w:val="es-MX"/>
        </w:rPr>
      </w:pPr>
    </w:p>
    <w:p w:rsidR="008D4847" w:rsidRPr="008D4847" w:rsidRDefault="008D4847" w:rsidP="008D4847">
      <w:pPr>
        <w:rPr>
          <w:lang w:val="es-MX"/>
        </w:rPr>
      </w:pPr>
    </w:p>
    <w:p w:rsidR="008D4847" w:rsidRPr="008D4847" w:rsidRDefault="008D4847" w:rsidP="008D4847">
      <w:pPr>
        <w:rPr>
          <w:lang w:val="es-MX"/>
        </w:rPr>
      </w:pPr>
    </w:p>
    <w:p w:rsidR="008D4847" w:rsidRPr="008D4847" w:rsidRDefault="008D4847" w:rsidP="008D4847">
      <w:pPr>
        <w:rPr>
          <w:lang w:val="es-MX"/>
        </w:rPr>
      </w:pPr>
    </w:p>
    <w:p w:rsidR="008D4847" w:rsidRPr="008D4847" w:rsidRDefault="008D4847" w:rsidP="008D4847">
      <w:pPr>
        <w:rPr>
          <w:lang w:val="es-MX"/>
        </w:rPr>
      </w:pPr>
    </w:p>
    <w:p w:rsidR="00B177FE" w:rsidRPr="008D4847" w:rsidRDefault="008D4847" w:rsidP="008D4847">
      <w:pPr>
        <w:rPr>
          <w:lang w:val="es-MX"/>
        </w:rPr>
      </w:pPr>
      <w:r w:rsidRPr="008D4847">
        <w:rPr>
          <w:lang w:val="es-MX"/>
        </w:rPr>
        <w:tab/>
      </w:r>
    </w:p>
    <w:p w:rsidR="00B177FE" w:rsidRPr="008D4847" w:rsidRDefault="00B177FE" w:rsidP="008D4847">
      <w:pPr>
        <w:rPr>
          <w:lang w:val="es-MX"/>
        </w:rPr>
      </w:pPr>
    </w:p>
    <w:p w:rsidR="00AF6352" w:rsidRPr="008D4847" w:rsidRDefault="00AF6352" w:rsidP="008D4847">
      <w:pPr>
        <w:rPr>
          <w:lang w:val="es-MX"/>
        </w:rPr>
      </w:pPr>
    </w:p>
    <w:sectPr w:rsidR="00AF6352" w:rsidRPr="008D4847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847" w:rsidRDefault="008D4847">
      <w:r>
        <w:separator/>
      </w:r>
    </w:p>
  </w:endnote>
  <w:endnote w:type="continuationSeparator" w:id="0">
    <w:p w:rsidR="008D4847" w:rsidRDefault="008D48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DE209D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DE209D" w:rsidRDefault="00601A75">
    <w:pPr>
      <w:pStyle w:val="Piedepgina"/>
      <w:rPr>
        <w:color w:val="333333"/>
        <w:sz w:val="20"/>
      </w:rPr>
    </w:pPr>
    <w:r w:rsidRPr="00DE209D">
      <w:rPr>
        <w:color w:val="333333"/>
        <w:sz w:val="20"/>
      </w:rPr>
      <w:t xml:space="preserve">Último cambio: </w:t>
    </w:r>
    <w:fldSimple w:instr=" SAVEDATE  \* MERGEFORMAT ">
      <w:r w:rsidR="00DE209D" w:rsidRPr="00DE209D">
        <w:rPr>
          <w:noProof/>
          <w:color w:val="333333"/>
          <w:sz w:val="20"/>
        </w:rPr>
        <w:t>21/09/2022 16:34:00</w:t>
      </w:r>
    </w:fldSimple>
    <w:r w:rsidRPr="00DE209D">
      <w:rPr>
        <w:color w:val="333333"/>
        <w:sz w:val="20"/>
      </w:rPr>
      <w:t xml:space="preserve">  -  Cantidad de caracteres: </w:t>
    </w:r>
    <w:fldSimple w:instr=" NUMCHARS  \* MERGEFORMAT ">
      <w:r w:rsidR="00DE209D" w:rsidRPr="00DE209D">
        <w:rPr>
          <w:noProof/>
          <w:color w:val="333333"/>
          <w:sz w:val="20"/>
        </w:rPr>
        <w:t>2417</w:t>
      </w:r>
    </w:fldSimple>
    <w:r w:rsidRPr="00DE209D">
      <w:rPr>
        <w:color w:val="333333"/>
        <w:sz w:val="20"/>
      </w:rPr>
      <w:t xml:space="preserve"> - Cantidad de palabras: </w:t>
    </w:r>
    <w:fldSimple w:instr=" NUMWORDS  \* MERGEFORMAT ">
      <w:r w:rsidR="00DE209D" w:rsidRPr="00DE209D">
        <w:rPr>
          <w:noProof/>
          <w:color w:val="333333"/>
          <w:sz w:val="20"/>
        </w:rPr>
        <w:t>438</w:t>
      </w:r>
    </w:fldSimple>
  </w:p>
  <w:p w:rsidR="00601A75" w:rsidRPr="00DE209D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DE209D">
      <w:rPr>
        <w:color w:val="333333"/>
        <w:sz w:val="20"/>
      </w:rPr>
      <w:tab/>
      <w:t>Pág.</w:t>
    </w:r>
    <w:r w:rsidRPr="00DE209D">
      <w:rPr>
        <w:color w:val="333333"/>
      </w:rPr>
      <w:t xml:space="preserve"> </w:t>
    </w:r>
    <w:r w:rsidRPr="00DE209D">
      <w:rPr>
        <w:rStyle w:val="Nmerodepgina"/>
        <w:color w:val="333333"/>
      </w:rPr>
      <w:fldChar w:fldCharType="begin"/>
    </w:r>
    <w:r w:rsidRPr="00DE209D">
      <w:rPr>
        <w:rStyle w:val="Nmerodepgina"/>
        <w:color w:val="333333"/>
      </w:rPr>
      <w:instrText xml:space="preserve"> PAGE </w:instrText>
    </w:r>
    <w:r w:rsidRPr="00DE209D">
      <w:rPr>
        <w:rStyle w:val="Nmerodepgina"/>
        <w:color w:val="333333"/>
      </w:rPr>
      <w:fldChar w:fldCharType="separate"/>
    </w:r>
    <w:r w:rsidR="00DE209D" w:rsidRPr="00DE209D">
      <w:rPr>
        <w:rStyle w:val="Nmerodepgina"/>
        <w:noProof/>
        <w:color w:val="333333"/>
      </w:rPr>
      <w:t>2</w:t>
    </w:r>
    <w:r w:rsidRPr="00DE209D">
      <w:rPr>
        <w:rStyle w:val="Nmerodepgina"/>
        <w:color w:val="333333"/>
      </w:rPr>
      <w:fldChar w:fldCharType="end"/>
    </w:r>
    <w:r w:rsidRPr="00DE209D">
      <w:rPr>
        <w:rStyle w:val="Nmerodepgina"/>
        <w:color w:val="333333"/>
      </w:rPr>
      <w:t>/</w:t>
    </w:r>
    <w:fldSimple w:instr=" NUMPAGES  \* MERGEFORMAT ">
      <w:r w:rsidR="00DE209D" w:rsidRPr="00DE209D">
        <w:rPr>
          <w:rStyle w:val="Nmerodepgina"/>
          <w:noProof/>
          <w:color w:val="333333"/>
        </w:rPr>
        <w:t>2</w:t>
      </w:r>
    </w:fldSimple>
    <w:r w:rsidRPr="00DE209D">
      <w:rPr>
        <w:rStyle w:val="Nmerodepgina"/>
        <w:color w:val="333333"/>
      </w:rPr>
      <w:t xml:space="preserve"> </w:t>
    </w:r>
  </w:p>
  <w:p w:rsidR="00601A75" w:rsidRPr="00DE209D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847" w:rsidRDefault="008D4847">
      <w:r>
        <w:separator/>
      </w:r>
    </w:p>
  </w:footnote>
  <w:footnote w:type="continuationSeparator" w:id="0">
    <w:p w:rsidR="008D4847" w:rsidRDefault="008D48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8D4847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40D5E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D4847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0D5E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E209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0D5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0D5E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lvo\Desktop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BD80E1-59FA-4E76-9E6C-655109EEC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2</Pages>
  <Words>438</Words>
  <Characters>2417</Characters>
  <Application>Microsoft Office Word</Application>
  <DocSecurity>0</DocSecurity>
  <Lines>65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secalvo</dc:creator>
  <cp:lastModifiedBy>secalvo</cp:lastModifiedBy>
  <cp:revision>3</cp:revision>
  <cp:lastPrinted>1601-01-01T00:00:00Z</cp:lastPrinted>
  <dcterms:created xsi:type="dcterms:W3CDTF">2022-09-21T19:32:00Z</dcterms:created>
  <dcterms:modified xsi:type="dcterms:W3CDTF">2022-09-21T19:34:00Z</dcterms:modified>
</cp:coreProperties>
</file>