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r w:rsidRPr="00856723">
        <w:rPr>
          <w:lang w:val="es-MX"/>
        </w:rPr>
        <w:t>Legislatura de la Ciudad Autónoma de Buenos Aires</w:t>
      </w: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MX"/>
        </w:rPr>
      </w:pPr>
      <w:r w:rsidRPr="00856723">
        <w:rPr>
          <w:lang w:val="es-MX"/>
        </w:rPr>
        <w:t>Visto:</w:t>
      </w:r>
    </w:p>
    <w:p w:rsidR="00856723" w:rsidRPr="00856723" w:rsidRDefault="00856723" w:rsidP="00856723">
      <w:pPr>
        <w:rPr>
          <w:lang w:val="es-MX"/>
        </w:rPr>
      </w:pPr>
    </w:p>
    <w:p w:rsidR="00856723" w:rsidRPr="00856723" w:rsidRDefault="00856723" w:rsidP="00856723">
      <w:pPr>
        <w:rPr>
          <w:lang w:val="es-MX"/>
        </w:rPr>
      </w:pPr>
      <w:r w:rsidRPr="00856723">
        <w:rPr>
          <w:lang w:val="es-MX"/>
        </w:rPr>
        <w:t xml:space="preserve">        </w:t>
      </w:r>
    </w:p>
    <w:p w:rsidR="00856723" w:rsidRPr="00856723" w:rsidRDefault="00856723" w:rsidP="00856723">
      <w:pPr>
        <w:rPr>
          <w:lang w:val="es-MX"/>
        </w:rPr>
      </w:pPr>
      <w:r w:rsidRPr="00856723">
        <w:rPr>
          <w:lang w:val="es-MX"/>
        </w:rPr>
        <w:t xml:space="preserve">               El proyecto de Resolución presentado en el Expediente 2086-D-2022 por la Diputada González Estevarena, María Luisa, por el cual se dispone la entrega de un diploma en reconocimiento a la Sra. Silvia Barrera instrumentadora quirúrgica y Veterana de Malvinas. Y, </w:t>
      </w:r>
    </w:p>
    <w:p w:rsidR="00856723" w:rsidRPr="00856723" w:rsidRDefault="00856723" w:rsidP="00856723">
      <w:pPr>
        <w:rPr>
          <w:lang w:val="es-MX"/>
        </w:rPr>
      </w:pPr>
      <w:r w:rsidRPr="00856723">
        <w:rPr>
          <w:lang w:val="es-MX"/>
        </w:rPr>
        <w:tab/>
      </w:r>
    </w:p>
    <w:p w:rsidR="00856723" w:rsidRPr="00856723" w:rsidRDefault="00856723" w:rsidP="00856723">
      <w:pPr>
        <w:rPr>
          <w:lang w:val="es-MX"/>
        </w:rPr>
      </w:pPr>
    </w:p>
    <w:p w:rsidR="00856723" w:rsidRPr="00856723" w:rsidRDefault="00856723" w:rsidP="00856723">
      <w:pPr>
        <w:rPr>
          <w:lang w:val="es-MX"/>
        </w:rPr>
      </w:pPr>
      <w:r w:rsidRPr="00856723">
        <w:rPr>
          <w:lang w:val="es-MX"/>
        </w:rPr>
        <w:t>Considerando:</w:t>
      </w:r>
    </w:p>
    <w:p w:rsidR="00856723" w:rsidRPr="00856723" w:rsidRDefault="00856723" w:rsidP="00856723">
      <w:pPr>
        <w:rPr>
          <w:lang w:val="es-MX"/>
        </w:rPr>
      </w:pPr>
    </w:p>
    <w:p w:rsidR="00856723" w:rsidRPr="00856723" w:rsidRDefault="00856723" w:rsidP="00856723">
      <w:pPr>
        <w:rPr>
          <w:lang w:val="es-MX"/>
        </w:rPr>
      </w:pPr>
      <w:r w:rsidRPr="00856723">
        <w:rPr>
          <w:lang w:val="es-MX"/>
        </w:rPr>
        <w:tab/>
      </w:r>
    </w:p>
    <w:p w:rsidR="00856723" w:rsidRPr="00856723" w:rsidRDefault="00856723" w:rsidP="00856723">
      <w:pPr>
        <w:rPr>
          <w:szCs w:val="24"/>
          <w:lang w:val="es-MX"/>
        </w:rPr>
      </w:pPr>
      <w:r w:rsidRPr="00856723">
        <w:rPr>
          <w:lang w:val="es-MX"/>
        </w:rPr>
        <w:t xml:space="preserve">             Que </w:t>
      </w:r>
      <w:r w:rsidRPr="00856723">
        <w:rPr>
          <w:szCs w:val="24"/>
          <w:lang w:val="es-MX"/>
        </w:rPr>
        <w:t xml:space="preserve">el presente proyecto tiene por objeto la entrega de un diploma de reconocimiento por  su labor  como instrumentadora quirúrgica durante el conflicto bélico de Malvinas a la Sra. Silvia Barrera. </w:t>
      </w:r>
    </w:p>
    <w:p w:rsidR="00856723" w:rsidRPr="00856723" w:rsidRDefault="00856723" w:rsidP="00856723">
      <w:pPr>
        <w:rPr>
          <w:lang w:val="es-MX"/>
        </w:rPr>
      </w:pPr>
    </w:p>
    <w:p w:rsidR="00856723" w:rsidRPr="00856723" w:rsidRDefault="00856723" w:rsidP="00856723">
      <w:pPr>
        <w:pStyle w:val="NormalWeb"/>
        <w:spacing w:before="0" w:beforeAutospacing="0" w:after="0" w:afterAutospacing="0"/>
        <w:jc w:val="both"/>
        <w:textAlignment w:val="baseline"/>
        <w:rPr>
          <w:lang w:val="es-MX"/>
        </w:rPr>
      </w:pPr>
      <w:r w:rsidRPr="00856723">
        <w:rPr>
          <w:lang w:val="es-MX"/>
        </w:rPr>
        <w:tab/>
      </w:r>
      <w:r w:rsidRPr="00856723">
        <w:rPr>
          <w:lang w:val="es-MX"/>
        </w:rPr>
        <w:tab/>
        <w:t>Durante la operaciones bélicas cumplió un papel destacado en la atención y  cuidado de los heridos y se encargó junto con otras voluntarias de la sanidad de los soldados y oficiales que intervinieron en el conflicto. Silvia Barrera fue  una de las seis profesionales que estuvo en el rompehielos ARA Irízar, devenido buque hospital durante el conflicto.</w:t>
      </w:r>
    </w:p>
    <w:p w:rsidR="00856723" w:rsidRPr="00856723" w:rsidRDefault="00856723" w:rsidP="00856723">
      <w:pPr>
        <w:rPr>
          <w:szCs w:val="24"/>
          <w:lang w:val="es-MX"/>
        </w:rPr>
      </w:pPr>
      <w:r w:rsidRPr="00856723">
        <w:rPr>
          <w:szCs w:val="24"/>
          <w:lang w:val="es-MX"/>
        </w:rPr>
        <w:t xml:space="preserve"> </w:t>
      </w:r>
      <w:r w:rsidRPr="00856723">
        <w:rPr>
          <w:szCs w:val="24"/>
          <w:lang w:val="es-MX"/>
        </w:rPr>
        <w:tab/>
      </w:r>
      <w:r w:rsidRPr="00856723">
        <w:rPr>
          <w:szCs w:val="24"/>
          <w:lang w:val="es-MX"/>
        </w:rPr>
        <w:tab/>
        <w:t>Las mujeres que se alistaron como voluntarias  no superaban los 25 años de edad, con estudios terciarios o universitarios en la rama de la salud respondieron a la convocatoria de las fuerzas para alistarse, tal el caso de Silvia Barrera que al  momento de alistarse contaba con 23 años y un titulo de instrumentadora quirúrgica.</w:t>
      </w:r>
    </w:p>
    <w:p w:rsidR="00856723" w:rsidRPr="00856723" w:rsidRDefault="00856723" w:rsidP="00856723">
      <w:pPr>
        <w:pStyle w:val="NormalWeb"/>
        <w:spacing w:before="0" w:beforeAutospacing="0" w:after="0" w:afterAutospacing="0"/>
        <w:jc w:val="both"/>
        <w:textAlignment w:val="baseline"/>
        <w:rPr>
          <w:lang w:val="es-MX"/>
        </w:rPr>
      </w:pPr>
      <w:r w:rsidRPr="00856723">
        <w:rPr>
          <w:lang w:val="es-MX"/>
        </w:rPr>
        <w:tab/>
      </w:r>
      <w:r w:rsidRPr="00856723">
        <w:rPr>
          <w:lang w:val="es-MX"/>
        </w:rPr>
        <w:tab/>
        <w:t>En casa de Silvia Barrera la noticia del desembarco argentino en las islas llegó a través de Radio Colonia. “Escuchábamos esa radio porque contaban lo que pasaba acá, los medios del país estaban controlados por el gobierno de entonces. Así que era una costumbre levantarnos y poner la radio. Cuando escuché la noticia, me vine corriendo para el hospital, recrea Silvia, sentada en uno de los consultorios del Hospital Militar Central donde trabajaba como instrumentadora quirúrgica en 1982 y hoy está al frente del ceremonial y protocolo de la institución. Las mujeres todavía no formábamos parte del Ejército Argentino. Éramos civiles y la orden era movilizar solamente a personal militar. El ejército en ese entonces estaba en contra de que ingresaran mujeres, de hecho, fue la última fuerza en aceptarlas en sus equipos.</w:t>
      </w:r>
    </w:p>
    <w:p w:rsidR="00856723" w:rsidRPr="00856723" w:rsidRDefault="00856723" w:rsidP="00856723">
      <w:pPr>
        <w:pStyle w:val="NormalWeb"/>
        <w:spacing w:before="0" w:beforeAutospacing="0" w:after="0" w:afterAutospacing="0"/>
        <w:jc w:val="both"/>
        <w:textAlignment w:val="baseline"/>
        <w:rPr>
          <w:lang w:val="es-MX"/>
        </w:rPr>
      </w:pPr>
      <w:r w:rsidRPr="00856723">
        <w:rPr>
          <w:lang w:val="es-MX"/>
        </w:rPr>
        <w:tab/>
      </w:r>
      <w:r w:rsidRPr="00856723">
        <w:rPr>
          <w:lang w:val="es-MX"/>
        </w:rPr>
        <w:tab/>
        <w:t xml:space="preserve">El 7 de junio, en el hospital piden instrumentadoras quirúrgicas, según su propio relato: " - dicen que nos necesitan, pero como no éramos personal militar; teníamos que alistarnos, hacerlo voluntariamente. Nos anotamos solo Norma, Susana Maza, Cecilia Ricchieri, María Marta Lemme, María Angélica Sendes, que era de Campo de Mayo, y yo. Las seis teníamos que salir al día siguiente, a las 4 de la mañana. Nos dieron el bolso con el equipo, ropa de verano y de hombre. El calzado más chico era número 40; casi todas calzábamos 37 y éramos muy flaquitas. Yo era la mitad de lo que soy ahora. Los pantalones se nos caían, nos tuvieron que buscar cinturones especiales para poder sostenerlos, las mangas de las camisas las tuvimos que arremangar. Fui a casa a preparar todo. Mi papá, que era militar, estaba muy orgulloso y me dio una cámara con la que tomé varias de las fotos que se conocen de esos días. No tenía mucho tiempo para prepararme. Lo primero que hice fue cortarme el pelo, lo tenía largo y con rulos. ¿Qué iba a ser con un pelo así en las islas? Cuando cuento esta historia en los </w:t>
      </w:r>
      <w:r w:rsidRPr="00856723">
        <w:rPr>
          <w:lang w:val="es-MX"/>
        </w:rPr>
        <w:lastRenderedPageBreak/>
        <w:t xml:space="preserve">colegios, a los que voy mucho, me gusta contarles a los jóvenes la historia, mantenerla viva". </w:t>
      </w:r>
    </w:p>
    <w:p w:rsidR="00856723" w:rsidRPr="00856723" w:rsidRDefault="00856723" w:rsidP="00856723">
      <w:pPr>
        <w:pStyle w:val="NormalWeb"/>
        <w:spacing w:before="0" w:beforeAutospacing="0" w:after="0" w:afterAutospacing="0"/>
        <w:jc w:val="both"/>
        <w:textAlignment w:val="baseline"/>
        <w:rPr>
          <w:lang w:val="es-MX"/>
        </w:rPr>
      </w:pPr>
      <w:r w:rsidRPr="00856723">
        <w:rPr>
          <w:lang w:val="es-MX"/>
        </w:rPr>
        <w:tab/>
      </w:r>
      <w:r w:rsidRPr="00856723">
        <w:rPr>
          <w:lang w:val="es-MX"/>
        </w:rPr>
        <w:tab/>
        <w:t>Durante el conflicto estas mujeres recibían heridos que ya habían sido atendidos en los primeros auxilios pero una vez finalizada la guerra  por indicaciones precisas de sus superiores debieron guardar silencio. El rol de la mujer durante la Guerra de Malvinas no es un tema tratado con habitualidad en los medios pese a que su labor fue extraordinaria, su contención, su intervención en los cuidados y prácticas médicas fueron un invalorable aporte desempeñando un rol primordial ya que vivieron los mismos episodios, el mismo horror que todos los que formaron parte de esa triste gesta.</w:t>
      </w:r>
    </w:p>
    <w:p w:rsidR="00856723" w:rsidRPr="00856723" w:rsidRDefault="00856723" w:rsidP="00856723">
      <w:pPr>
        <w:rPr>
          <w:lang w:val="es-MX"/>
        </w:rPr>
      </w:pPr>
      <w:r w:rsidRPr="00856723">
        <w:rPr>
          <w:lang w:val="es-MX"/>
        </w:rPr>
        <w:tab/>
      </w:r>
      <w:r w:rsidRPr="00856723">
        <w:rPr>
          <w:lang w:val="es-MX"/>
        </w:rPr>
        <w:tab/>
        <w:t>Barrera tiene hoy más de 60 años y es la veterana de guerra más condecorada de las Fuerzas Armadas y parte de su historia es la que comparte hoy en charlas que brinda en colegios, universidades congresos y hospitales y su sueño es escribir un libro autobiográfico una vez que se jubile.</w:t>
      </w:r>
    </w:p>
    <w:p w:rsidR="00856723" w:rsidRPr="00856723" w:rsidRDefault="00856723" w:rsidP="00856723">
      <w:pPr>
        <w:pStyle w:val="NormalWeb"/>
        <w:spacing w:before="0" w:beforeAutospacing="0" w:after="0" w:afterAutospacing="0"/>
        <w:jc w:val="both"/>
        <w:textAlignment w:val="baseline"/>
        <w:rPr>
          <w:lang w:val="es-MX"/>
        </w:rPr>
      </w:pPr>
      <w:r w:rsidRPr="00856723">
        <w:rPr>
          <w:lang w:val="es-MX"/>
        </w:rPr>
        <w:tab/>
      </w:r>
      <w:r w:rsidRPr="00856723">
        <w:rPr>
          <w:lang w:val="es-MX"/>
        </w:rPr>
        <w:tab/>
        <w:t>Conocer sus historias, magnifica el coraje y la valentía que han tenido en acompañar a los soldados en la guerra de Malvinas su historia, como la de tantas mujeres que tuvieron un rol protagónico al trabajar para salvar vidas en medio del conflicto bélico con Inglaterra, la entrega de un diploma es un reconocimiento de toda la sociedad cuando se cumplen 40 años del inicio de la guerra.</w:t>
      </w:r>
    </w:p>
    <w:p w:rsidR="00856723" w:rsidRPr="00856723" w:rsidRDefault="00856723" w:rsidP="00856723">
      <w:pPr>
        <w:rPr>
          <w:szCs w:val="24"/>
          <w:lang w:val="es-MX"/>
        </w:rPr>
      </w:pPr>
      <w:r w:rsidRPr="00856723">
        <w:rPr>
          <w:szCs w:val="24"/>
          <w:lang w:val="es-MX"/>
        </w:rPr>
        <w:tab/>
      </w:r>
      <w:r w:rsidRPr="00856723">
        <w:rPr>
          <w:szCs w:val="24"/>
          <w:lang w:val="es-MX"/>
        </w:rPr>
        <w:tab/>
        <w:t>Es por todo lo expuesto que solicito a mis pares que acompañen el reconocimiento a estas mujeres que son un gran ejemplo de voluntad de servicio, solidaridad y amor al prójimo</w:t>
      </w:r>
    </w:p>
    <w:p w:rsidR="00856723" w:rsidRPr="00856723" w:rsidRDefault="00856723" w:rsidP="00856723">
      <w:pPr>
        <w:rPr>
          <w:lang w:val="es-MX"/>
        </w:rPr>
      </w:pPr>
    </w:p>
    <w:p w:rsidR="00856723" w:rsidRPr="00856723" w:rsidRDefault="00856723" w:rsidP="00856723">
      <w:pPr>
        <w:rPr>
          <w:lang w:val="es-MX"/>
        </w:rPr>
      </w:pPr>
      <w:r w:rsidRPr="00856723">
        <w:rPr>
          <w:lang w:val="es-MX"/>
        </w:rPr>
        <w:tab/>
        <w:t>Por lo expuesto, esta Comisión de Derechos Humanos, Garantías y A discriminación. aconseja la aprobación de la siguiente</w:t>
      </w: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jc w:val="center"/>
        <w:rPr>
          <w:b/>
          <w:lang w:val="es-MX"/>
        </w:rPr>
      </w:pPr>
      <w:bookmarkStart w:id="0" w:name="DResolución"/>
      <w:bookmarkEnd w:id="0"/>
    </w:p>
    <w:p w:rsidR="00856723" w:rsidRPr="00856723" w:rsidRDefault="00856723" w:rsidP="00856723">
      <w:pPr>
        <w:jc w:val="center"/>
        <w:rPr>
          <w:b/>
          <w:lang w:val="es-MX"/>
        </w:rPr>
      </w:pPr>
    </w:p>
    <w:p w:rsidR="00856723" w:rsidRPr="00856723" w:rsidRDefault="00856723" w:rsidP="00856723">
      <w:pPr>
        <w:jc w:val="center"/>
        <w:rPr>
          <w:b/>
          <w:lang w:val="es-MX"/>
        </w:rPr>
      </w:pPr>
      <w:r w:rsidRPr="00856723">
        <w:rPr>
          <w:b/>
          <w:lang w:val="es-MX"/>
        </w:rPr>
        <w:t>RESOLUCIÓN</w:t>
      </w:r>
    </w:p>
    <w:p w:rsidR="00856723" w:rsidRPr="00856723" w:rsidRDefault="00856723" w:rsidP="00856723">
      <w:pPr>
        <w:rPr>
          <w:b/>
          <w:lang w:val="es-MX"/>
        </w:rPr>
      </w:pPr>
    </w:p>
    <w:p w:rsidR="00856723" w:rsidRPr="00856723" w:rsidRDefault="00856723" w:rsidP="00856723">
      <w:pPr>
        <w:jc w:val="left"/>
        <w:rPr>
          <w:szCs w:val="24"/>
          <w:lang w:val="es-MX"/>
        </w:rPr>
      </w:pPr>
    </w:p>
    <w:p w:rsidR="00856723" w:rsidRPr="00856723" w:rsidRDefault="00856723" w:rsidP="00856723">
      <w:pPr>
        <w:jc w:val="left"/>
        <w:rPr>
          <w:szCs w:val="24"/>
          <w:lang w:val="es-MX"/>
        </w:rPr>
      </w:pPr>
      <w:r w:rsidRPr="00856723">
        <w:rPr>
          <w:szCs w:val="24"/>
          <w:lang w:val="es-MX"/>
        </w:rPr>
        <w:t xml:space="preserve"> Artículo 1°.-  Dispónese la entrega de un diploma en reconocimiento a la Sra. Silvia Barrera  con  el siguiente texto:</w:t>
      </w:r>
    </w:p>
    <w:p w:rsidR="00856723" w:rsidRPr="00856723" w:rsidRDefault="00856723" w:rsidP="00856723">
      <w:pPr>
        <w:jc w:val="left"/>
        <w:rPr>
          <w:szCs w:val="24"/>
          <w:lang w:val="es-MX"/>
        </w:rPr>
      </w:pPr>
    </w:p>
    <w:p w:rsidR="00856723" w:rsidRPr="00856723" w:rsidRDefault="00856723" w:rsidP="00856723">
      <w:pPr>
        <w:jc w:val="left"/>
        <w:rPr>
          <w:szCs w:val="24"/>
          <w:lang w:val="es-MX"/>
        </w:rPr>
      </w:pPr>
      <w:r w:rsidRPr="00856723">
        <w:rPr>
          <w:szCs w:val="24"/>
          <w:lang w:val="es-MX"/>
        </w:rPr>
        <w:t>"La Legislatura de la Ciudad Autónoma de Buenos Aires extiende el presente diploma de reconocimiento a la Sra. Silvia Barrera instrumentadora quirúrgica y veterana de la guerra de Malvinas  por su destacada labor  en el conflicto bélico.</w:t>
      </w:r>
    </w:p>
    <w:p w:rsidR="00856723" w:rsidRPr="00856723" w:rsidRDefault="00856723" w:rsidP="00856723">
      <w:pPr>
        <w:jc w:val="left"/>
        <w:rPr>
          <w:szCs w:val="24"/>
          <w:lang w:val="es-MX"/>
        </w:rPr>
      </w:pPr>
    </w:p>
    <w:p w:rsidR="00856723" w:rsidRPr="00856723" w:rsidRDefault="00856723" w:rsidP="00856723">
      <w:pPr>
        <w:jc w:val="left"/>
        <w:rPr>
          <w:szCs w:val="24"/>
          <w:lang w:val="es-MX"/>
        </w:rPr>
      </w:pPr>
      <w:r w:rsidRPr="00856723">
        <w:rPr>
          <w:szCs w:val="24"/>
          <w:lang w:val="es-MX"/>
        </w:rPr>
        <w:t>Art.  2°.- Comuníquese, etc</w:t>
      </w:r>
    </w:p>
    <w:p w:rsidR="00856723" w:rsidRPr="00856723" w:rsidRDefault="00856723" w:rsidP="00856723">
      <w:pPr>
        <w:jc w:val="left"/>
        <w:rPr>
          <w:szCs w:val="24"/>
          <w:lang w:val="es-MX"/>
        </w:rPr>
      </w:pPr>
    </w:p>
    <w:p w:rsidR="00856723" w:rsidRPr="00856723" w:rsidRDefault="00856723" w:rsidP="00856723">
      <w:pPr>
        <w:rPr>
          <w:lang w:val="es-MX"/>
        </w:rPr>
      </w:pPr>
      <w:r w:rsidRPr="00856723">
        <w:rPr>
          <w:lang w:val="es-MX"/>
        </w:rPr>
        <w:t xml:space="preserve">                                                                            Sala de la Comisión : ... de ...   de 2022</w:t>
      </w:r>
    </w:p>
    <w:p w:rsidR="00856723" w:rsidRPr="00856723" w:rsidRDefault="00856723" w:rsidP="00856723">
      <w:pPr>
        <w:rPr>
          <w:lang w:val="es-MX"/>
        </w:rPr>
      </w:pPr>
    </w:p>
    <w:p w:rsidR="00856723" w:rsidRPr="00856723" w:rsidRDefault="00856723" w:rsidP="00856723">
      <w:pPr>
        <w:rPr>
          <w:lang w:val="es-MX"/>
        </w:rPr>
      </w:pPr>
    </w:p>
    <w:p w:rsidR="00856723" w:rsidRPr="00856723" w:rsidRDefault="00856723" w:rsidP="00856723">
      <w:pPr>
        <w:rPr>
          <w:lang w:val="es-AR"/>
        </w:rPr>
      </w:pPr>
      <w:r w:rsidRPr="00856723">
        <w:rPr>
          <w:lang w:val="es-AR"/>
        </w:rPr>
        <w:t xml:space="preserve">                                                                          </w:t>
      </w:r>
    </w:p>
    <w:p w:rsidR="00856723" w:rsidRPr="00856723" w:rsidRDefault="00856723" w:rsidP="00856723">
      <w:pPr>
        <w:rPr>
          <w:lang w:val="es-AR"/>
        </w:rPr>
      </w:pPr>
      <w:r w:rsidRPr="00856723">
        <w:rPr>
          <w:lang w:val="es-AR"/>
        </w:rPr>
        <w:t xml:space="preserve">                                                                    </w:t>
      </w:r>
    </w:p>
    <w:p w:rsidR="00856723" w:rsidRPr="00856723" w:rsidRDefault="00856723" w:rsidP="00856723">
      <w:pPr>
        <w:rPr>
          <w:lang w:val="es-AR"/>
        </w:rPr>
      </w:pPr>
      <w:r w:rsidRPr="00856723">
        <w:rPr>
          <w:lang w:val="es-AR"/>
        </w:rPr>
        <w:t xml:space="preserve">                                                                                MONTENEGRO, Victoria</w:t>
      </w:r>
    </w:p>
    <w:p w:rsidR="00856723" w:rsidRPr="00856723" w:rsidRDefault="00856723" w:rsidP="00856723">
      <w:pPr>
        <w:rPr>
          <w:lang w:val="es-AR"/>
        </w:rPr>
      </w:pPr>
      <w:r w:rsidRPr="00856723">
        <w:rPr>
          <w:lang w:val="es-AR"/>
        </w:rPr>
        <w:t xml:space="preserve">                                                                                          presidenta</w:t>
      </w:r>
    </w:p>
    <w:p w:rsidR="00856723" w:rsidRPr="00856723" w:rsidRDefault="00856723" w:rsidP="00856723">
      <w:pPr>
        <w:rPr>
          <w:lang w:val="es-AR"/>
        </w:rPr>
      </w:pPr>
      <w:r w:rsidRPr="00856723">
        <w:rPr>
          <w:lang w:val="es-AR"/>
        </w:rPr>
        <w:t>ROMERO, Claudio</w:t>
      </w:r>
    </w:p>
    <w:p w:rsidR="00856723" w:rsidRPr="00856723" w:rsidRDefault="00856723" w:rsidP="00856723">
      <w:pPr>
        <w:rPr>
          <w:lang w:val="es-AR"/>
        </w:rPr>
      </w:pPr>
      <w:r w:rsidRPr="00856723">
        <w:rPr>
          <w:lang w:val="es-AR"/>
        </w:rPr>
        <w:t xml:space="preserve">  Vicepresidente </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 xml:space="preserve">VILLAFRUELA, Gimena              </w:t>
      </w:r>
      <w:r w:rsidRPr="00856723">
        <w:rPr>
          <w:lang w:val="es-AR"/>
        </w:rPr>
        <w:tab/>
      </w:r>
      <w:r w:rsidRPr="00856723">
        <w:rPr>
          <w:lang w:val="es-AR"/>
        </w:rPr>
        <w:tab/>
        <w:t xml:space="preserve">              ROMANO, Lucia</w:t>
      </w:r>
      <w:r w:rsidRPr="00856723">
        <w:rPr>
          <w:lang w:val="es-AR"/>
        </w:rPr>
        <w:tab/>
      </w:r>
      <w:r w:rsidRPr="00856723">
        <w:rPr>
          <w:lang w:val="es-AR"/>
        </w:rPr>
        <w:tab/>
      </w:r>
      <w:r w:rsidRPr="00856723">
        <w:rPr>
          <w:lang w:val="es-AR"/>
        </w:rPr>
        <w:tab/>
        <w:t xml:space="preserve">       </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BARRETO, Jessica</w:t>
      </w:r>
    </w:p>
    <w:p w:rsidR="00856723" w:rsidRPr="00856723" w:rsidRDefault="00856723" w:rsidP="00856723">
      <w:pPr>
        <w:rPr>
          <w:lang w:val="es-AR"/>
        </w:rPr>
      </w:pPr>
      <w:r w:rsidRPr="00856723">
        <w:rPr>
          <w:lang w:val="es-AR"/>
        </w:rPr>
        <w:t xml:space="preserve">                                                                                BOU PEREZ, Ana María</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GONZALEZ ESTEVARENA,M Luisa                       ARENAZA, Juan Pablo</w:t>
      </w:r>
    </w:p>
    <w:p w:rsidR="00856723" w:rsidRPr="00856723" w:rsidRDefault="00856723" w:rsidP="00856723">
      <w:pPr>
        <w:rPr>
          <w:lang w:val="es-AR"/>
        </w:rPr>
      </w:pPr>
    </w:p>
    <w:p w:rsidR="00856723" w:rsidRPr="00856723" w:rsidRDefault="00856723" w:rsidP="00856723">
      <w:pPr>
        <w:rPr>
          <w:lang w:val="es-AR"/>
        </w:rPr>
      </w:pPr>
      <w:r w:rsidRPr="00856723">
        <w:rPr>
          <w:lang w:val="es-AR"/>
        </w:rPr>
        <w:tab/>
      </w:r>
      <w:r w:rsidRPr="00856723">
        <w:rPr>
          <w:lang w:val="es-AR"/>
        </w:rPr>
        <w:tab/>
      </w:r>
      <w:r w:rsidRPr="00856723">
        <w:rPr>
          <w:lang w:val="es-AR"/>
        </w:rPr>
        <w:tab/>
      </w:r>
      <w:r w:rsidRPr="00856723">
        <w:rPr>
          <w:lang w:val="es-AR"/>
        </w:rPr>
        <w:tab/>
        <w:t xml:space="preserve">                           </w:t>
      </w:r>
    </w:p>
    <w:p w:rsidR="00856723" w:rsidRPr="00856723" w:rsidRDefault="00856723" w:rsidP="00856723">
      <w:pPr>
        <w:rPr>
          <w:lang w:val="es-AR"/>
        </w:rPr>
      </w:pPr>
      <w:r w:rsidRPr="00856723">
        <w:rPr>
          <w:lang w:val="es-AR"/>
        </w:rPr>
        <w:tab/>
      </w:r>
      <w:r w:rsidRPr="00856723">
        <w:rPr>
          <w:lang w:val="es-AR"/>
        </w:rPr>
        <w:tab/>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MONTENEGRO, Lucia                                                   THOURTE, Manuela</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MOLA, Gustavo                                                                  MORRESI, Claudio</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Pr>
        <w:rPr>
          <w:lang w:val="es-AR"/>
        </w:rPr>
      </w:pPr>
      <w:r w:rsidRPr="00856723">
        <w:rPr>
          <w:lang w:val="es-AR"/>
        </w:rPr>
        <w:t xml:space="preserve">BARRY, Alejandrina    </w:t>
      </w:r>
    </w:p>
    <w:p w:rsidR="00856723" w:rsidRPr="00856723" w:rsidRDefault="00856723" w:rsidP="00856723">
      <w:pPr>
        <w:rPr>
          <w:lang w:val="es-AR"/>
        </w:rPr>
      </w:pPr>
    </w:p>
    <w:p w:rsidR="00856723" w:rsidRPr="00856723" w:rsidRDefault="00856723" w:rsidP="00856723">
      <w:pPr>
        <w:rPr>
          <w:lang w:val="es-AR"/>
        </w:rPr>
      </w:pPr>
    </w:p>
    <w:p w:rsidR="00856723" w:rsidRPr="00856723" w:rsidRDefault="00856723" w:rsidP="00856723"/>
    <w:p w:rsidR="00856723" w:rsidRPr="00856723" w:rsidRDefault="00856723" w:rsidP="00856723">
      <w:pPr>
        <w:rPr>
          <w:szCs w:val="24"/>
          <w:lang w:val="es-MX"/>
        </w:rPr>
      </w:pPr>
    </w:p>
    <w:p w:rsidR="00856723" w:rsidRPr="00856723" w:rsidRDefault="00856723" w:rsidP="00856723"/>
    <w:p w:rsidR="00856723" w:rsidRPr="00856723" w:rsidRDefault="00856723" w:rsidP="00856723">
      <w:pPr>
        <w:rPr>
          <w:lang w:val="es-MX"/>
        </w:rPr>
      </w:pPr>
    </w:p>
    <w:p w:rsidR="00AF6352" w:rsidRPr="00856723" w:rsidRDefault="00AF6352" w:rsidP="00856723">
      <w:pPr>
        <w:rPr>
          <w:lang w:val="es-MX"/>
        </w:rPr>
      </w:pPr>
    </w:p>
    <w:sectPr w:rsidR="00AF6352" w:rsidRPr="00856723"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655A" w:rsidRDefault="005A655A">
      <w:r>
        <w:separator/>
      </w:r>
    </w:p>
  </w:endnote>
  <w:endnote w:type="continuationSeparator" w:id="1">
    <w:p w:rsidR="005A655A" w:rsidRDefault="005A655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B50B11" w:rsidRDefault="00601A75">
    <w:pPr>
      <w:pStyle w:val="Piedepgina"/>
      <w:rPr>
        <w:color w:val="333333"/>
        <w:sz w:val="20"/>
      </w:rPr>
    </w:pPr>
    <w:bookmarkStart w:id="1" w:name="Despacho"/>
    <w:bookmarkEnd w:id="1"/>
  </w:p>
  <w:p w:rsidR="00601A75" w:rsidRPr="00B50B11" w:rsidRDefault="00601A75">
    <w:pPr>
      <w:pStyle w:val="Piedepgina"/>
      <w:rPr>
        <w:color w:val="333333"/>
        <w:sz w:val="20"/>
      </w:rPr>
    </w:pPr>
    <w:r w:rsidRPr="00B50B11">
      <w:rPr>
        <w:color w:val="333333"/>
        <w:sz w:val="20"/>
      </w:rPr>
      <w:t xml:space="preserve">Último cambio: </w:t>
    </w:r>
    <w:fldSimple w:instr=" SAVEDATE  \* MERGEFORMAT ">
      <w:r w:rsidR="000230FD" w:rsidRPr="000230FD">
        <w:rPr>
          <w:noProof/>
          <w:color w:val="333333"/>
          <w:sz w:val="20"/>
        </w:rPr>
        <w:t>07/09/2022 15:10:00</w:t>
      </w:r>
    </w:fldSimple>
    <w:r w:rsidRPr="00B50B11">
      <w:rPr>
        <w:color w:val="333333"/>
        <w:sz w:val="20"/>
      </w:rPr>
      <w:t xml:space="preserve">  -  Cantidad de caracteres: </w:t>
    </w:r>
    <w:fldSimple w:instr=" NUMCHARS  \* MERGEFORMAT ">
      <w:r w:rsidR="00D95455">
        <w:rPr>
          <w:noProof/>
          <w:color w:val="333333"/>
          <w:sz w:val="20"/>
        </w:rPr>
        <w:t>4573</w:t>
      </w:r>
    </w:fldSimple>
    <w:r w:rsidRPr="00B50B11">
      <w:rPr>
        <w:color w:val="333333"/>
        <w:sz w:val="20"/>
      </w:rPr>
      <w:t xml:space="preserve"> - Cantidad de palabras: </w:t>
    </w:r>
    <w:fldSimple w:instr=" NUMWORDS  \* MERGEFORMAT ">
      <w:r w:rsidR="00D95455">
        <w:rPr>
          <w:noProof/>
          <w:color w:val="333333"/>
          <w:sz w:val="20"/>
        </w:rPr>
        <w:t>906</w:t>
      </w:r>
    </w:fldSimple>
  </w:p>
  <w:p w:rsidR="00601A75" w:rsidRPr="00B50B11" w:rsidRDefault="00601A75" w:rsidP="00B05649">
    <w:pPr>
      <w:pStyle w:val="Piedepgina"/>
      <w:tabs>
        <w:tab w:val="left" w:pos="3565"/>
      </w:tabs>
      <w:rPr>
        <w:rStyle w:val="Nmerodepgina"/>
        <w:color w:val="333333"/>
      </w:rPr>
    </w:pPr>
    <w:r w:rsidRPr="00B50B11">
      <w:rPr>
        <w:color w:val="333333"/>
        <w:sz w:val="20"/>
      </w:rPr>
      <w:tab/>
      <w:t>Pág.</w:t>
    </w:r>
    <w:r w:rsidRPr="00B50B11">
      <w:rPr>
        <w:color w:val="333333"/>
      </w:rPr>
      <w:t xml:space="preserve"> </w:t>
    </w:r>
    <w:r w:rsidR="00CD1451" w:rsidRPr="00B50B11">
      <w:rPr>
        <w:rStyle w:val="Nmerodepgina"/>
        <w:color w:val="333333"/>
      </w:rPr>
      <w:fldChar w:fldCharType="begin"/>
    </w:r>
    <w:r w:rsidRPr="00B50B11">
      <w:rPr>
        <w:rStyle w:val="Nmerodepgina"/>
        <w:color w:val="333333"/>
      </w:rPr>
      <w:instrText xml:space="preserve"> PAGE </w:instrText>
    </w:r>
    <w:r w:rsidR="00CD1451" w:rsidRPr="00B50B11">
      <w:rPr>
        <w:rStyle w:val="Nmerodepgina"/>
        <w:color w:val="333333"/>
      </w:rPr>
      <w:fldChar w:fldCharType="separate"/>
    </w:r>
    <w:r w:rsidR="000230FD">
      <w:rPr>
        <w:rStyle w:val="Nmerodepgina"/>
        <w:noProof/>
        <w:color w:val="333333"/>
      </w:rPr>
      <w:t>3</w:t>
    </w:r>
    <w:r w:rsidR="00CD1451" w:rsidRPr="00B50B11">
      <w:rPr>
        <w:rStyle w:val="Nmerodepgina"/>
        <w:color w:val="333333"/>
      </w:rPr>
      <w:fldChar w:fldCharType="end"/>
    </w:r>
    <w:r w:rsidRPr="00B50B11">
      <w:rPr>
        <w:rStyle w:val="Nmerodepgina"/>
        <w:color w:val="333333"/>
      </w:rPr>
      <w:t>/</w:t>
    </w:r>
    <w:fldSimple w:instr=" NUMPAGES  \* MERGEFORMAT ">
      <w:r w:rsidR="000230FD" w:rsidRPr="000230FD">
        <w:rPr>
          <w:rStyle w:val="Nmerodepgina"/>
          <w:noProof/>
          <w:color w:val="333333"/>
        </w:rPr>
        <w:t>3</w:t>
      </w:r>
    </w:fldSimple>
    <w:r w:rsidRPr="00B50B11">
      <w:rPr>
        <w:rStyle w:val="Nmerodepgina"/>
        <w:color w:val="333333"/>
      </w:rPr>
      <w:t xml:space="preserve"> </w:t>
    </w:r>
  </w:p>
  <w:p w:rsidR="00601A75" w:rsidRPr="00B50B11"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655A" w:rsidRDefault="005A655A">
      <w:r>
        <w:separator/>
      </w:r>
    </w:p>
  </w:footnote>
  <w:footnote w:type="continuationSeparator" w:id="1">
    <w:p w:rsidR="005A655A" w:rsidRDefault="005A655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856723"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5121"/>
  </w:hdrShapeDefaults>
  <w:footnotePr>
    <w:footnote w:id="0"/>
    <w:footnote w:id="1"/>
  </w:footnotePr>
  <w:endnotePr>
    <w:endnote w:id="0"/>
    <w:endnote w:id="1"/>
  </w:endnotePr>
  <w:compat/>
  <w:rsids>
    <w:rsidRoot w:val="00B50B11"/>
    <w:rsid w:val="00000D04"/>
    <w:rsid w:val="00001988"/>
    <w:rsid w:val="000031F8"/>
    <w:rsid w:val="000230FD"/>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A655A"/>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56723"/>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50B11"/>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1451"/>
    <w:rsid w:val="00CD3069"/>
    <w:rsid w:val="00CE163F"/>
    <w:rsid w:val="00D21279"/>
    <w:rsid w:val="00D23C57"/>
    <w:rsid w:val="00D43AA2"/>
    <w:rsid w:val="00D518DB"/>
    <w:rsid w:val="00D55ECB"/>
    <w:rsid w:val="00D67721"/>
    <w:rsid w:val="00D758CE"/>
    <w:rsid w:val="00D76A86"/>
    <w:rsid w:val="00D927D4"/>
    <w:rsid w:val="00D95455"/>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672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D1451"/>
    <w:pPr>
      <w:ind w:left="3686"/>
    </w:pPr>
  </w:style>
  <w:style w:type="paragraph" w:styleId="Encabezado">
    <w:name w:val="header"/>
    <w:basedOn w:val="Normal"/>
    <w:link w:val="EncabezadoCar"/>
    <w:uiPriority w:val="99"/>
    <w:rsid w:val="00CD1451"/>
    <w:pPr>
      <w:tabs>
        <w:tab w:val="center" w:pos="4419"/>
        <w:tab w:val="right" w:pos="8838"/>
      </w:tabs>
    </w:pPr>
  </w:style>
  <w:style w:type="paragraph" w:styleId="Piedepgina">
    <w:name w:val="footer"/>
    <w:basedOn w:val="Normal"/>
    <w:rsid w:val="00CD1451"/>
    <w:pPr>
      <w:tabs>
        <w:tab w:val="center" w:pos="4419"/>
        <w:tab w:val="right" w:pos="8838"/>
      </w:tabs>
    </w:pPr>
  </w:style>
  <w:style w:type="character" w:styleId="Nmerodepgina">
    <w:name w:val="page number"/>
    <w:basedOn w:val="Fuentedeprrafopredeter"/>
    <w:rsid w:val="00CD1451"/>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unhideWhenUsed/>
    <w:rsid w:val="00856723"/>
    <w:pPr>
      <w:spacing w:before="100" w:beforeAutospacing="1" w:after="100" w:afterAutospacing="1"/>
      <w:jc w:val="left"/>
    </w:pPr>
    <w:rPr>
      <w:szCs w:val="24"/>
      <w:lang w:val="es-AR" w:eastAsia="es-AR"/>
    </w:rPr>
  </w:style>
  <w:style w:type="paragraph" w:styleId="Textodeglobo">
    <w:name w:val="Balloon Text"/>
    <w:basedOn w:val="Normal"/>
    <w:link w:val="TextodegloboCar"/>
    <w:uiPriority w:val="99"/>
    <w:semiHidden/>
    <w:unhideWhenUsed/>
    <w:rsid w:val="00B50B11"/>
    <w:rPr>
      <w:rFonts w:ascii="Tahoma" w:hAnsi="Tahoma" w:cs="Tahoma"/>
      <w:sz w:val="16"/>
      <w:szCs w:val="16"/>
    </w:rPr>
  </w:style>
  <w:style w:type="character" w:customStyle="1" w:styleId="TextodegloboCar">
    <w:name w:val="Texto de globo Car"/>
    <w:basedOn w:val="Fuentedeprrafopredeter"/>
    <w:link w:val="Textodeglobo"/>
    <w:uiPriority w:val="99"/>
    <w:semiHidden/>
    <w:rsid w:val="00B50B11"/>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arriegu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Legislar.DOT</Template>
  <TotalTime>0</TotalTime>
  <Pages>3</Pages>
  <Words>906</Words>
  <Characters>5395</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liarriegui</dc:creator>
  <cp:lastModifiedBy>liarriegui</cp:lastModifiedBy>
  <cp:revision>2</cp:revision>
  <cp:lastPrinted>2022-09-07T18:09:00Z</cp:lastPrinted>
  <dcterms:created xsi:type="dcterms:W3CDTF">2022-09-07T18:13:00Z</dcterms:created>
  <dcterms:modified xsi:type="dcterms:W3CDTF">2022-09-07T18:13:00Z</dcterms:modified>
</cp:coreProperties>
</file>