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6FE" w:rsidRPr="00AF664A" w:rsidRDefault="00F876FE" w:rsidP="00F876FE">
      <w:pPr>
        <w:rPr>
          <w:rFonts w:ascii="Arial" w:hAnsi="Arial" w:cs="Arial"/>
          <w:b/>
          <w:szCs w:val="24"/>
          <w:lang w:val="es-MX"/>
        </w:rPr>
      </w:pPr>
      <w:r w:rsidRPr="00AF664A">
        <w:rPr>
          <w:rFonts w:ascii="Arial" w:hAnsi="Arial" w:cs="Arial"/>
          <w:b/>
          <w:szCs w:val="24"/>
          <w:lang w:val="es-MX"/>
        </w:rPr>
        <w:t>Legislatura de la Ciudad Autónoma de Buenos Aires</w:t>
      </w:r>
    </w:p>
    <w:p w:rsidR="00F876FE" w:rsidRPr="00AF664A" w:rsidRDefault="00F876FE" w:rsidP="00F876FE">
      <w:pPr>
        <w:rPr>
          <w:rFonts w:ascii="Arial" w:hAnsi="Arial" w:cs="Arial"/>
          <w:b/>
          <w:szCs w:val="24"/>
          <w:lang w:val="es-MX"/>
        </w:rPr>
      </w:pPr>
    </w:p>
    <w:p w:rsidR="00F876FE" w:rsidRPr="00AF664A" w:rsidRDefault="00F876FE" w:rsidP="00F876FE">
      <w:pPr>
        <w:rPr>
          <w:rFonts w:ascii="Arial" w:hAnsi="Arial" w:cs="Arial"/>
          <w:b/>
          <w:szCs w:val="24"/>
          <w:lang w:val="es-MX"/>
        </w:rPr>
      </w:pPr>
      <w:r w:rsidRPr="00AF664A">
        <w:rPr>
          <w:rFonts w:ascii="Arial" w:hAnsi="Arial" w:cs="Arial"/>
          <w:b/>
          <w:szCs w:val="24"/>
          <w:lang w:val="es-MX"/>
        </w:rPr>
        <w:t>Visto:</w:t>
      </w:r>
    </w:p>
    <w:p w:rsidR="00F876FE" w:rsidRPr="00AF664A" w:rsidRDefault="00F876FE" w:rsidP="00F876FE">
      <w:pPr>
        <w:rPr>
          <w:rFonts w:ascii="Arial" w:hAnsi="Arial" w:cs="Arial"/>
          <w:szCs w:val="24"/>
        </w:rPr>
      </w:pPr>
    </w:p>
    <w:p w:rsidR="00F876FE" w:rsidRPr="00AF664A" w:rsidRDefault="00F876FE" w:rsidP="00F876FE">
      <w:pPr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  <w:lang w:val="es-MX"/>
        </w:rPr>
        <w:t>El expediente 2062</w:t>
      </w:r>
      <w:r w:rsidR="00AF664A" w:rsidRPr="00AF664A">
        <w:rPr>
          <w:rFonts w:ascii="Arial" w:hAnsi="Arial" w:cs="Arial"/>
          <w:szCs w:val="24"/>
          <w:lang w:val="es-MX"/>
        </w:rPr>
        <w:t>-D-22 de autoría de la Diputada</w:t>
      </w:r>
      <w:r w:rsidRPr="00AF664A">
        <w:rPr>
          <w:rFonts w:ascii="Arial" w:hAnsi="Arial" w:cs="Arial"/>
          <w:szCs w:val="24"/>
          <w:lang w:val="es-MX"/>
        </w:rPr>
        <w:t xml:space="preserve"> </w:t>
      </w:r>
      <w:r w:rsidR="00AF664A">
        <w:rPr>
          <w:rFonts w:ascii="Arial" w:hAnsi="Arial" w:cs="Arial"/>
          <w:szCs w:val="24"/>
          <w:lang w:val="es-MX"/>
        </w:rPr>
        <w:t>Thourte, Manuela</w:t>
      </w:r>
      <w:r w:rsidRPr="00AF664A">
        <w:rPr>
          <w:rFonts w:ascii="Arial" w:hAnsi="Arial" w:cs="Arial"/>
          <w:szCs w:val="24"/>
          <w:lang w:val="es-MX"/>
        </w:rPr>
        <w:t>, referido a</w:t>
      </w:r>
      <w:r w:rsidRPr="00AF664A">
        <w:rPr>
          <w:rFonts w:ascii="Arial" w:eastAsia="Arial Unicode MS" w:hAnsi="Arial" w:cs="Arial"/>
          <w:szCs w:val="24"/>
        </w:rPr>
        <w:t xml:space="preserve"> declarar de interés para la comunicación social</w:t>
      </w:r>
      <w:r w:rsidRPr="00AF664A">
        <w:rPr>
          <w:rFonts w:ascii="Arial" w:hAnsi="Arial" w:cs="Arial"/>
          <w:szCs w:val="24"/>
        </w:rPr>
        <w:t xml:space="preserve">, </w:t>
      </w:r>
      <w:r w:rsidR="00AF664A" w:rsidRPr="00AF664A">
        <w:rPr>
          <w:rFonts w:ascii="Arial" w:hAnsi="Arial" w:cs="Arial"/>
          <w:szCs w:val="24"/>
        </w:rPr>
        <w:t>la cultura y el deporte</w:t>
      </w:r>
      <w:r w:rsidRPr="00AF664A">
        <w:rPr>
          <w:rFonts w:ascii="Arial" w:hAnsi="Arial" w:cs="Arial"/>
          <w:szCs w:val="24"/>
        </w:rPr>
        <w:t xml:space="preserve"> de la Ciudad Autónoma de Buenos Aires a </w:t>
      </w:r>
      <w:r w:rsidRPr="00AF664A">
        <w:rPr>
          <w:rFonts w:ascii="Arial" w:hAnsi="Arial" w:cs="Arial"/>
          <w:i/>
          <w:szCs w:val="24"/>
        </w:rPr>
        <w:t>"Somos deportistas"</w:t>
      </w:r>
      <w:r w:rsidRPr="00AF664A">
        <w:rPr>
          <w:rFonts w:ascii="Arial" w:hAnsi="Arial" w:cs="Arial"/>
          <w:szCs w:val="24"/>
        </w:rPr>
        <w:t xml:space="preserve">, la primera colección de cuentos infantiles sobre la historia de deportistas adaptados y paralímpicos argentinos realizada por la Fundación Paradeportes y la editorial independiente Párrafo Aparte. </w:t>
      </w:r>
    </w:p>
    <w:p w:rsidR="00F876FE" w:rsidRPr="00AF664A" w:rsidRDefault="00F876FE" w:rsidP="00F876FE">
      <w:pPr>
        <w:rPr>
          <w:rFonts w:ascii="Arial" w:hAnsi="Arial" w:cs="Arial"/>
          <w:szCs w:val="24"/>
        </w:rPr>
      </w:pPr>
    </w:p>
    <w:p w:rsidR="00F876FE" w:rsidRPr="00AF664A" w:rsidRDefault="00F876FE" w:rsidP="00F876FE">
      <w:pPr>
        <w:pStyle w:val="Body"/>
        <w:shd w:val="clear" w:color="auto" w:fill="FFFFFF"/>
        <w:spacing w:line="360" w:lineRule="auto"/>
        <w:rPr>
          <w:rFonts w:ascii="Arial" w:eastAsia="Cambria" w:hAnsi="Arial" w:cs="Arial"/>
          <w:color w:val="1C1C1C"/>
          <w:u w:color="1C1C1C"/>
          <w:lang w:val="es-ES_tradnl"/>
        </w:rPr>
      </w:pPr>
    </w:p>
    <w:p w:rsidR="00F876FE" w:rsidRPr="00AF664A" w:rsidRDefault="00F876FE" w:rsidP="00F876FE">
      <w:pPr>
        <w:shd w:val="clear" w:color="auto" w:fill="FFFFFF"/>
        <w:rPr>
          <w:rFonts w:ascii="Arial" w:eastAsia="Arial Unicode MS" w:hAnsi="Arial" w:cs="Arial"/>
          <w:szCs w:val="24"/>
        </w:rPr>
      </w:pPr>
    </w:p>
    <w:p w:rsidR="00F876FE" w:rsidRPr="00AF664A" w:rsidRDefault="00F876FE" w:rsidP="00F876FE">
      <w:pPr>
        <w:rPr>
          <w:rFonts w:ascii="Arial" w:hAnsi="Arial" w:cs="Arial"/>
          <w:b/>
          <w:szCs w:val="24"/>
          <w:lang w:val="es-MX"/>
        </w:rPr>
      </w:pPr>
      <w:r w:rsidRPr="00AF664A">
        <w:rPr>
          <w:rFonts w:ascii="Arial" w:hAnsi="Arial" w:cs="Arial"/>
          <w:b/>
          <w:szCs w:val="24"/>
          <w:lang w:val="es-MX"/>
        </w:rPr>
        <w:t>Considerando:</w:t>
      </w:r>
    </w:p>
    <w:p w:rsidR="005E3C49" w:rsidRPr="00AF664A" w:rsidRDefault="005E3C49" w:rsidP="00E5658D">
      <w:pPr>
        <w:rPr>
          <w:rFonts w:ascii="Arial" w:hAnsi="Arial" w:cs="Arial"/>
          <w:szCs w:val="24"/>
        </w:rPr>
      </w:pPr>
    </w:p>
    <w:p w:rsidR="00F876FE" w:rsidRPr="00AF664A" w:rsidRDefault="00F876FE" w:rsidP="00F876FE">
      <w:pPr>
        <w:shd w:val="clear" w:color="auto" w:fill="FFFFFF"/>
        <w:spacing w:after="340" w:line="408" w:lineRule="auto"/>
        <w:rPr>
          <w:rFonts w:ascii="Arial" w:hAnsi="Arial" w:cs="Arial"/>
          <w:color w:val="323232"/>
          <w:szCs w:val="24"/>
        </w:rPr>
      </w:pPr>
      <w:r w:rsidRPr="00AF664A">
        <w:rPr>
          <w:rFonts w:ascii="Arial" w:hAnsi="Arial" w:cs="Arial"/>
          <w:color w:val="323232"/>
          <w:szCs w:val="24"/>
        </w:rPr>
        <w:t>Que "</w:t>
      </w:r>
      <w:r w:rsidRPr="00AF664A">
        <w:rPr>
          <w:rFonts w:ascii="Arial" w:hAnsi="Arial" w:cs="Arial"/>
          <w:i/>
          <w:color w:val="323232"/>
          <w:szCs w:val="24"/>
        </w:rPr>
        <w:t xml:space="preserve">Somos deportistas" </w:t>
      </w:r>
      <w:r w:rsidRPr="00AF664A">
        <w:rPr>
          <w:rFonts w:ascii="Arial" w:hAnsi="Arial" w:cs="Arial"/>
          <w:color w:val="323232"/>
          <w:szCs w:val="24"/>
        </w:rPr>
        <w:t xml:space="preserve">es la primera colección de cuentos infantiles que relata la historia de deportistas adaptados y paralímpicos argentinos. </w:t>
      </w:r>
    </w:p>
    <w:p w:rsidR="00F876FE" w:rsidRPr="00AF664A" w:rsidRDefault="00F876FE" w:rsidP="00F876FE">
      <w:pPr>
        <w:shd w:val="clear" w:color="auto" w:fill="FFFFFF"/>
        <w:spacing w:after="340" w:line="408" w:lineRule="auto"/>
        <w:rPr>
          <w:rFonts w:ascii="Arial" w:hAnsi="Arial" w:cs="Arial"/>
          <w:color w:val="323232"/>
          <w:szCs w:val="24"/>
          <w:highlight w:val="white"/>
        </w:rPr>
      </w:pPr>
      <w:r w:rsidRPr="00AF664A">
        <w:rPr>
          <w:rFonts w:ascii="Arial" w:hAnsi="Arial" w:cs="Arial"/>
          <w:color w:val="323232"/>
          <w:szCs w:val="24"/>
          <w:highlight w:val="white"/>
        </w:rPr>
        <w:t>Que la colección tiene, hasta el momento, 7 libros publicados: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 xml:space="preserve"> Pelota de cascabel 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cuenta la historia de Silvio Velo, referente del fútbol para ciegos;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>La sonrisa de Yanina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, sobre la atleta paralímpica Yanina Martínez;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 xml:space="preserve">Gusa y yo 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es la historia de la nadadora Daniela Giménez;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>Un día soñado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, sobre Gabriel Copola y Mauro Depergola, referentes del tenis de mesa;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 xml:space="preserve">Confiá en mí 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relata la historia de la múltiple campeona en natación artística con síndrome de Down, Jacinta Martínez Ranceze;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>La pequeña gigante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, acerca de la lanzadora de bala Antonella Ruiz Díaz; y </w:t>
      </w:r>
      <w:r w:rsidRPr="00AF664A">
        <w:rPr>
          <w:rFonts w:ascii="Arial" w:hAnsi="Arial" w:cs="Arial"/>
          <w:i/>
          <w:color w:val="323232"/>
          <w:szCs w:val="24"/>
          <w:highlight w:val="white"/>
        </w:rPr>
        <w:t>Una medalla para Aurora</w:t>
      </w:r>
      <w:r w:rsidRPr="00AF664A">
        <w:rPr>
          <w:rFonts w:ascii="Arial" w:hAnsi="Arial" w:cs="Arial"/>
          <w:color w:val="323232"/>
          <w:szCs w:val="24"/>
          <w:highlight w:val="white"/>
        </w:rPr>
        <w:t xml:space="preserve"> sobre el nadador Pipo Carlomagno. </w:t>
      </w:r>
      <w:r w:rsidRPr="00AF664A">
        <w:rPr>
          <w:rFonts w:ascii="Arial" w:hAnsi="Arial" w:cs="Arial"/>
          <w:color w:val="323232"/>
          <w:szCs w:val="24"/>
        </w:rPr>
        <w:t>El libro de Silvio Velo también tiene su edición en Braille. La colección fue presentada el pasado 11 de mayo en la 46º Feria Internacional del Libro de Buenos Aires.</w:t>
      </w:r>
    </w:p>
    <w:p w:rsidR="00F876FE" w:rsidRPr="00AF664A" w:rsidRDefault="00F876FE" w:rsidP="00F876FE">
      <w:pPr>
        <w:shd w:val="clear" w:color="auto" w:fill="FFFFFF"/>
        <w:spacing w:after="340" w:line="408" w:lineRule="auto"/>
        <w:rPr>
          <w:rFonts w:ascii="Arial" w:hAnsi="Arial" w:cs="Arial"/>
          <w:color w:val="323232"/>
          <w:szCs w:val="24"/>
        </w:rPr>
      </w:pPr>
      <w:r w:rsidRPr="00AF664A">
        <w:rPr>
          <w:rFonts w:ascii="Arial" w:hAnsi="Arial" w:cs="Arial"/>
          <w:color w:val="323232"/>
          <w:szCs w:val="24"/>
        </w:rPr>
        <w:t xml:space="preserve">Que todos los cuentos, además, se encuentran disponibles en Lengua de Señas Argentina (LSA) y en formato audiolibro. Cada ejemplar incluye un código QR que, al escanearlo con el celular, dirige al lector a la intérprete para que también puedan disfrutarlo las personas sordas y ciegas. En un segundo QR, los lectores podrán ver las imágenes del máximo hito deportivo de cada uno de los protagonistas: la carrera consagratoria de Yanina por la medalla dorada en Río 2016; el gol de la victoria de Silvio en la final del mundo ante Brasil; los 100 metros que le dieron el título de campeona mundial a Daniela en México; y los dos últimos puntos de las finales de Gabriel y Mauro, en Lima </w:t>
      </w:r>
      <w:r w:rsidRPr="00AF664A">
        <w:rPr>
          <w:rFonts w:ascii="Arial" w:hAnsi="Arial" w:cs="Arial"/>
          <w:color w:val="323232"/>
          <w:szCs w:val="24"/>
        </w:rPr>
        <w:lastRenderedPageBreak/>
        <w:t>2019, con los que consiguieron sus medallas doradas y la clasificación directa a los Juegos Paralímpicos de Tokio. Y así con cada uno de los protagonistas. Al final del libro hay un tercer código QR donde se puede ver un video de cómo se juega cada deporte adaptado.</w:t>
      </w:r>
    </w:p>
    <w:p w:rsidR="00F876FE" w:rsidRPr="00AF664A" w:rsidRDefault="00F876FE" w:rsidP="00F876FE">
      <w:pPr>
        <w:shd w:val="clear" w:color="auto" w:fill="FFFFFF"/>
        <w:spacing w:after="340" w:line="408" w:lineRule="auto"/>
        <w:rPr>
          <w:rFonts w:ascii="Arial" w:hAnsi="Arial" w:cs="Arial"/>
          <w:color w:val="323232"/>
          <w:szCs w:val="24"/>
        </w:rPr>
      </w:pPr>
      <w:r w:rsidRPr="00AF664A">
        <w:rPr>
          <w:rFonts w:ascii="Arial" w:hAnsi="Arial" w:cs="Arial"/>
          <w:color w:val="323232"/>
          <w:szCs w:val="24"/>
        </w:rPr>
        <w:t xml:space="preserve">Que la idea y dirección de </w:t>
      </w:r>
      <w:r w:rsidRPr="00AF664A">
        <w:rPr>
          <w:rFonts w:ascii="Arial" w:hAnsi="Arial" w:cs="Arial"/>
          <w:i/>
          <w:color w:val="323232"/>
          <w:szCs w:val="24"/>
        </w:rPr>
        <w:t xml:space="preserve">Somos deportistas </w:t>
      </w:r>
      <w:r w:rsidRPr="00AF664A">
        <w:rPr>
          <w:rFonts w:ascii="Arial" w:hAnsi="Arial" w:cs="Arial"/>
          <w:color w:val="323232"/>
          <w:szCs w:val="24"/>
        </w:rPr>
        <w:t>estuvo a cargo del periodista Maximiliano Nóbili, fundador y presidente de la Fundación Paradeportes. La colección fue editada por Párrafo Aparte, una editorial independiente. Los cuentos fueron escritos po</w:t>
      </w:r>
      <w:r w:rsidR="00784DEE" w:rsidRPr="00AF664A">
        <w:rPr>
          <w:rFonts w:ascii="Arial" w:hAnsi="Arial" w:cs="Arial"/>
          <w:color w:val="323232"/>
          <w:szCs w:val="24"/>
        </w:rPr>
        <w:t>r Lorena La Terza e ilustrados</w:t>
      </w:r>
      <w:r w:rsidRPr="00AF664A">
        <w:rPr>
          <w:rFonts w:ascii="Arial" w:hAnsi="Arial" w:cs="Arial"/>
          <w:color w:val="323232"/>
          <w:szCs w:val="24"/>
        </w:rPr>
        <w:t xml:space="preserve"> por Nadia Presberg, Elizabeth Mallet, Néstor Ocampo y Flavia Fernández. La voz del audiolibro y la interpretación en Lengua de Señas Argentina (LSA) fue tarea de la licenciada Gabriela Lima Chaparro. </w:t>
      </w:r>
    </w:p>
    <w:p w:rsidR="00F876FE" w:rsidRPr="00AF664A" w:rsidRDefault="00784DEE" w:rsidP="00F876FE">
      <w:pPr>
        <w:shd w:val="clear" w:color="auto" w:fill="FFFFFF"/>
        <w:spacing w:after="340" w:line="408" w:lineRule="auto"/>
        <w:rPr>
          <w:rFonts w:ascii="Arial" w:hAnsi="Arial" w:cs="Arial"/>
          <w:color w:val="323232"/>
          <w:szCs w:val="24"/>
          <w:highlight w:val="white"/>
        </w:rPr>
      </w:pPr>
      <w:r w:rsidRPr="00AF664A">
        <w:rPr>
          <w:rFonts w:ascii="Arial" w:hAnsi="Arial" w:cs="Arial"/>
          <w:color w:val="323232"/>
          <w:szCs w:val="24"/>
        </w:rPr>
        <w:t>Que e</w:t>
      </w:r>
      <w:r w:rsidR="00F876FE" w:rsidRPr="00AF664A">
        <w:rPr>
          <w:rFonts w:ascii="Arial" w:hAnsi="Arial" w:cs="Arial"/>
          <w:color w:val="323232"/>
          <w:szCs w:val="24"/>
        </w:rPr>
        <w:t xml:space="preserve">n palabras de Nóbili: “La colección </w:t>
      </w:r>
      <w:r w:rsidR="00F876FE" w:rsidRPr="00AF664A">
        <w:rPr>
          <w:rFonts w:ascii="Arial" w:hAnsi="Arial" w:cs="Arial"/>
          <w:i/>
          <w:color w:val="323232"/>
          <w:szCs w:val="24"/>
        </w:rPr>
        <w:t>Somos deportistas</w:t>
      </w:r>
      <w:r w:rsidR="00F876FE" w:rsidRPr="00AF664A">
        <w:rPr>
          <w:rFonts w:ascii="Arial" w:hAnsi="Arial" w:cs="Arial"/>
          <w:color w:val="323232"/>
          <w:szCs w:val="24"/>
        </w:rPr>
        <w:t xml:space="preserve"> nos llena de orgullo. Generamos una nueva forma de acercar el deporte y a los deportistas paralímpicos a los más chicos para que conozcan sus logros e historias de vida. Nos gusta crear proyectos que sean un puente entre padres e hijos y que también sirvan de inspiración. Estamos muy agradecidos con los grandes deportistas de alto rendimiento que se sumaron con alegría y entusiasmo a este proyecto inédito en el mundo editorial y también a las empresas y organizaciones que con su aporte nos facilitaron la realización de esta iniciativa”.</w:t>
      </w:r>
    </w:p>
    <w:p w:rsidR="00F876FE" w:rsidRPr="00AF664A" w:rsidRDefault="00784DEE" w:rsidP="00F876FE">
      <w:pPr>
        <w:spacing w:line="360" w:lineRule="auto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Que l</w:t>
      </w:r>
      <w:r w:rsidR="00F876FE" w:rsidRPr="00AF664A">
        <w:rPr>
          <w:rFonts w:ascii="Arial" w:hAnsi="Arial" w:cs="Arial"/>
          <w:szCs w:val="24"/>
        </w:rPr>
        <w:t>a Fundación Paradeportes es una ONG dedicada a la comunicación y el desarrollo del deporte para personas con discapacidad, con dos objetivos centrales: la difusión del deporte adaptado, inclusivo y paralímpico argentino; y el trabajo en el crecimiento y la gestión deportiva a través de diferentes acciones y programas concretos.</w:t>
      </w:r>
    </w:p>
    <w:p w:rsidR="00F876FE" w:rsidRPr="00AF664A" w:rsidRDefault="00F876FE" w:rsidP="00F876FE">
      <w:pPr>
        <w:spacing w:line="360" w:lineRule="auto"/>
        <w:rPr>
          <w:rFonts w:ascii="Arial" w:hAnsi="Arial" w:cs="Arial"/>
          <w:szCs w:val="24"/>
        </w:rPr>
      </w:pPr>
    </w:p>
    <w:p w:rsidR="00F876FE" w:rsidRPr="00AF664A" w:rsidRDefault="00784DEE" w:rsidP="00F876FE">
      <w:pPr>
        <w:spacing w:line="360" w:lineRule="auto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Que l</w:t>
      </w:r>
      <w:r w:rsidR="00F876FE" w:rsidRPr="00AF664A">
        <w:rPr>
          <w:rFonts w:ascii="Arial" w:hAnsi="Arial" w:cs="Arial"/>
          <w:szCs w:val="24"/>
        </w:rPr>
        <w:t xml:space="preserve">a Fundación gestiona </w:t>
      </w:r>
      <w:r w:rsidR="00AF664A" w:rsidRPr="00AF664A">
        <w:rPr>
          <w:rFonts w:ascii="Arial" w:hAnsi="Arial" w:cs="Arial"/>
          <w:szCs w:val="24"/>
        </w:rPr>
        <w:t>su propio medio de comunicación</w:t>
      </w:r>
      <w:r w:rsidR="00F876FE" w:rsidRPr="00AF664A">
        <w:rPr>
          <w:rFonts w:ascii="Arial" w:hAnsi="Arial" w:cs="Arial"/>
          <w:szCs w:val="24"/>
        </w:rPr>
        <w:t xml:space="preserve"> </w:t>
      </w:r>
      <w:r w:rsidR="00AF664A" w:rsidRPr="00AF664A">
        <w:rPr>
          <w:rFonts w:ascii="Arial" w:hAnsi="Arial" w:cs="Arial"/>
          <w:szCs w:val="24"/>
        </w:rPr>
        <w:t>"</w:t>
      </w:r>
      <w:r w:rsidR="00F876FE" w:rsidRPr="00AF664A">
        <w:rPr>
          <w:rFonts w:ascii="Arial" w:hAnsi="Arial" w:cs="Arial"/>
          <w:szCs w:val="24"/>
        </w:rPr>
        <w:t>Paradeportes.com</w:t>
      </w:r>
      <w:r w:rsidR="00AF664A" w:rsidRPr="00AF664A">
        <w:rPr>
          <w:rFonts w:ascii="Arial" w:hAnsi="Arial" w:cs="Arial"/>
          <w:szCs w:val="24"/>
        </w:rPr>
        <w:t>" que</w:t>
      </w:r>
      <w:r w:rsidR="00F876FE" w:rsidRPr="00AF664A">
        <w:rPr>
          <w:rFonts w:ascii="Arial" w:hAnsi="Arial" w:cs="Arial"/>
          <w:szCs w:val="24"/>
        </w:rPr>
        <w:t xml:space="preserve"> funciona desde el 8 de octubre de 2014 y, desde ese momento, cubre de manera ininterrumpida toda la actividad a nivel nacional e internacional de los deportistas argentinos. Se trata del único medio de comunicación de la Argentina dedicado de manera exclusiva al deporte adaptado, inclusivo y paralímpico, y difunde las noticias a través de distintas </w:t>
      </w:r>
      <w:r w:rsidR="00F876FE" w:rsidRPr="00AF664A">
        <w:rPr>
          <w:rFonts w:ascii="Arial" w:hAnsi="Arial" w:cs="Arial"/>
          <w:szCs w:val="24"/>
        </w:rPr>
        <w:lastRenderedPageBreak/>
        <w:t xml:space="preserve">plataformas: el sitio web www.paradeportes.com, redes sociales, un programa de radio y con transmisiones en vivo desde sus redes sociales. La página web recibe cientos de visitas y las redes sociales tienen más de 170.000 seguidores orgánicos: Facebook (/Paradeportes), Twitter (@ParadeportesOK), Instagram (/paradeportes) y el canal de YouTube (/paradeportes). </w:t>
      </w:r>
    </w:p>
    <w:p w:rsidR="00F876FE" w:rsidRPr="00AF664A" w:rsidRDefault="00F876FE" w:rsidP="00F876FE">
      <w:pPr>
        <w:spacing w:line="360" w:lineRule="auto"/>
        <w:rPr>
          <w:rFonts w:ascii="Arial" w:hAnsi="Arial" w:cs="Arial"/>
          <w:szCs w:val="24"/>
        </w:rPr>
      </w:pPr>
    </w:p>
    <w:p w:rsidR="00F876FE" w:rsidRPr="00AF664A" w:rsidRDefault="00AF664A" w:rsidP="00F876FE">
      <w:pPr>
        <w:spacing w:line="360" w:lineRule="auto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Que a</w:t>
      </w:r>
      <w:r w:rsidR="00F876FE" w:rsidRPr="00AF664A">
        <w:rPr>
          <w:rFonts w:ascii="Arial" w:hAnsi="Arial" w:cs="Arial"/>
          <w:szCs w:val="24"/>
        </w:rPr>
        <w:t>demás, Paradeportes produce y organiza exhibiciones y clínicas deportivas; muestras fotográficas; charlas y coberturas periodísticas nacionales e internacionales, como los Juegos Paralímpicos. Hasta el año pasado también tuvieron su propio equipo de fútbol 5 cuyo técnico fue Diego Cerega, la primera persona ciega en el mundo en dirigir un equipo de fútbol. Cerega fue campeón mundial y medallista paralímpico con Los Murciélagos, la selección nacional de fútbol para ciegos.</w:t>
      </w:r>
    </w:p>
    <w:p w:rsidR="00F876FE" w:rsidRPr="00AF664A" w:rsidRDefault="00F876FE" w:rsidP="00F876FE">
      <w:pPr>
        <w:spacing w:line="360" w:lineRule="auto"/>
        <w:rPr>
          <w:rFonts w:ascii="Arial" w:hAnsi="Arial" w:cs="Arial"/>
          <w:szCs w:val="24"/>
        </w:rPr>
      </w:pPr>
    </w:p>
    <w:p w:rsidR="00F876FE" w:rsidRPr="00AF664A" w:rsidRDefault="00AF664A" w:rsidP="00F876FE">
      <w:pPr>
        <w:spacing w:line="360" w:lineRule="auto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Que t</w:t>
      </w:r>
      <w:r w:rsidR="00F876FE" w:rsidRPr="00AF664A">
        <w:rPr>
          <w:rFonts w:ascii="Arial" w:hAnsi="Arial" w:cs="Arial"/>
          <w:szCs w:val="24"/>
        </w:rPr>
        <w:t xml:space="preserve">eniendo en cuenta el artículo 33 de la Constitución de la Ciudad, donde se promueve “la práctica del deporte y las actividades físicas, procurando la equiparación de oportunidades” y el artículo 42 de la misma, donde la Ciudad establece el compromiso de garantizar “a las personas con necesidades especiales el derecho a su plena integración, a la formación y a la equiparación de oportunidades” consideramos que la colección </w:t>
      </w:r>
      <w:r w:rsidR="00F876FE" w:rsidRPr="00AF664A">
        <w:rPr>
          <w:rFonts w:ascii="Arial" w:hAnsi="Arial" w:cs="Arial"/>
          <w:i/>
          <w:szCs w:val="24"/>
        </w:rPr>
        <w:t>Somos deportistas</w:t>
      </w:r>
      <w:r w:rsidR="00F876FE" w:rsidRPr="00AF664A">
        <w:rPr>
          <w:rFonts w:ascii="Arial" w:hAnsi="Arial" w:cs="Arial"/>
          <w:szCs w:val="24"/>
        </w:rPr>
        <w:t xml:space="preserve"> es muy interesante para que los más chicos conozcan las historias de vida de grandes deportistas que son un ejemplo de superación. </w:t>
      </w:r>
    </w:p>
    <w:p w:rsidR="00AF664A" w:rsidRPr="00AF664A" w:rsidRDefault="00AF664A" w:rsidP="00F876FE">
      <w:pPr>
        <w:spacing w:line="360" w:lineRule="auto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rPr>
          <w:rFonts w:ascii="Arial" w:hAnsi="Arial" w:cs="Arial"/>
          <w:szCs w:val="24"/>
          <w:lang w:val="es-MX"/>
        </w:rPr>
      </w:pPr>
      <w:r w:rsidRPr="00AF664A">
        <w:rPr>
          <w:rFonts w:ascii="Arial" w:hAnsi="Arial" w:cs="Arial"/>
          <w:szCs w:val="24"/>
          <w:lang w:val="es-MX"/>
        </w:rPr>
        <w:t xml:space="preserve">Por todo lo expuesto, esta </w:t>
      </w:r>
      <w:r w:rsidRPr="00AF664A">
        <w:rPr>
          <w:rFonts w:ascii="Arial" w:hAnsi="Arial" w:cs="Arial"/>
          <w:b/>
          <w:szCs w:val="24"/>
          <w:lang w:val="es-MX"/>
        </w:rPr>
        <w:t>Comisión de Comunicación Social</w:t>
      </w:r>
      <w:r w:rsidRPr="00AF664A">
        <w:rPr>
          <w:rFonts w:ascii="Arial" w:hAnsi="Arial" w:cs="Arial"/>
          <w:szCs w:val="24"/>
          <w:lang w:val="es-MX"/>
        </w:rPr>
        <w:t xml:space="preserve"> aconseja la aprobación de la siguiente</w:t>
      </w:r>
    </w:p>
    <w:p w:rsidR="00AF664A" w:rsidRPr="00AF664A" w:rsidRDefault="00AF664A" w:rsidP="00AF664A">
      <w:pPr>
        <w:ind w:firstLine="708"/>
        <w:rPr>
          <w:rFonts w:ascii="Arial" w:hAnsi="Arial" w:cs="Arial"/>
          <w:szCs w:val="24"/>
          <w:lang w:val="es-MX"/>
        </w:rPr>
      </w:pPr>
    </w:p>
    <w:p w:rsidR="00AF664A" w:rsidRPr="00AF664A" w:rsidRDefault="00AF664A" w:rsidP="00AF664A">
      <w:pPr>
        <w:ind w:firstLine="708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center"/>
        <w:rPr>
          <w:rFonts w:ascii="Arial" w:hAnsi="Arial" w:cs="Arial"/>
          <w:b/>
          <w:szCs w:val="24"/>
          <w:lang w:val="es-MX"/>
        </w:rPr>
      </w:pPr>
      <w:r w:rsidRPr="00AF664A">
        <w:rPr>
          <w:rFonts w:ascii="Arial" w:hAnsi="Arial" w:cs="Arial"/>
          <w:b/>
          <w:szCs w:val="24"/>
          <w:lang w:val="es-MX"/>
        </w:rPr>
        <w:t>DECLARACION</w:t>
      </w:r>
    </w:p>
    <w:p w:rsidR="00AF664A" w:rsidRPr="00AF664A" w:rsidRDefault="00AF664A" w:rsidP="00AF664A">
      <w:pPr>
        <w:jc w:val="center"/>
        <w:rPr>
          <w:rFonts w:ascii="Arial" w:hAnsi="Arial" w:cs="Arial"/>
          <w:b/>
          <w:szCs w:val="24"/>
          <w:lang w:val="es-MX"/>
        </w:rPr>
      </w:pPr>
    </w:p>
    <w:p w:rsidR="00AF664A" w:rsidRPr="00AF664A" w:rsidRDefault="00AF664A" w:rsidP="00AF664A">
      <w:pPr>
        <w:rPr>
          <w:rFonts w:ascii="Arial" w:hAnsi="Arial" w:cs="Arial"/>
          <w:szCs w:val="24"/>
          <w:lang w:val="es-MX"/>
        </w:rPr>
      </w:pPr>
    </w:p>
    <w:p w:rsidR="00AF664A" w:rsidRPr="00AF664A" w:rsidRDefault="00AF664A" w:rsidP="00AF664A">
      <w:pPr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  <w:lang w:val="es-MX"/>
        </w:rPr>
        <w:t xml:space="preserve">Declárase </w:t>
      </w:r>
      <w:r w:rsidRPr="00AF664A">
        <w:rPr>
          <w:rFonts w:ascii="Arial" w:eastAsia="Arial Unicode MS" w:hAnsi="Arial" w:cs="Arial"/>
          <w:szCs w:val="24"/>
        </w:rPr>
        <w:t>de interés para la comunicación social</w:t>
      </w:r>
      <w:r w:rsidRPr="00AF664A">
        <w:rPr>
          <w:rFonts w:ascii="Arial" w:hAnsi="Arial" w:cs="Arial"/>
          <w:szCs w:val="24"/>
        </w:rPr>
        <w:t xml:space="preserve">, la cultura y el deporte de la Ciudad Autónoma de Buenos Aires a </w:t>
      </w:r>
      <w:r w:rsidRPr="00AF664A">
        <w:rPr>
          <w:rFonts w:ascii="Arial" w:hAnsi="Arial" w:cs="Arial"/>
          <w:i/>
          <w:szCs w:val="24"/>
        </w:rPr>
        <w:t>"Somos deportistas"</w:t>
      </w:r>
      <w:r w:rsidRPr="00AF664A">
        <w:rPr>
          <w:rFonts w:ascii="Arial" w:hAnsi="Arial" w:cs="Arial"/>
          <w:szCs w:val="24"/>
        </w:rPr>
        <w:t xml:space="preserve">, la primera colección de cuentos infantiles sobre la historia de deportistas adaptados y paralímpicos argentinos realizada por la Fundación Paradeportes y la editorial independiente Párrafo Aparte. </w:t>
      </w:r>
    </w:p>
    <w:p w:rsidR="00AF664A" w:rsidRPr="00AF664A" w:rsidRDefault="00AF664A" w:rsidP="00AF664A">
      <w:pPr>
        <w:rPr>
          <w:rFonts w:ascii="Arial" w:hAnsi="Arial" w:cs="Arial"/>
          <w:szCs w:val="24"/>
        </w:rPr>
      </w:pPr>
    </w:p>
    <w:p w:rsidR="00AF664A" w:rsidRPr="00AF664A" w:rsidRDefault="00AF664A" w:rsidP="00AF664A">
      <w:pPr>
        <w:pStyle w:val="Body"/>
        <w:shd w:val="clear" w:color="auto" w:fill="FFFFFF"/>
        <w:spacing w:line="360" w:lineRule="auto"/>
        <w:rPr>
          <w:rFonts w:ascii="Arial" w:eastAsia="Cambria" w:hAnsi="Arial" w:cs="Arial"/>
          <w:color w:val="1C1C1C"/>
          <w:u w:color="1C1C1C"/>
          <w:lang w:val="es-ES_tradnl"/>
        </w:rPr>
      </w:pPr>
    </w:p>
    <w:p w:rsidR="00AF664A" w:rsidRPr="00AF664A" w:rsidRDefault="00AF664A" w:rsidP="00AF664A">
      <w:pPr>
        <w:shd w:val="clear" w:color="auto" w:fill="FFFFFF"/>
        <w:rPr>
          <w:rFonts w:ascii="Arial" w:eastAsia="Arial Unicode MS" w:hAnsi="Arial" w:cs="Arial"/>
          <w:szCs w:val="24"/>
        </w:rPr>
      </w:pPr>
    </w:p>
    <w:p w:rsidR="00AF664A" w:rsidRPr="00AF664A" w:rsidRDefault="006F06AC" w:rsidP="00AF664A">
      <w:pPr>
        <w:rPr>
          <w:rFonts w:ascii="Arial" w:hAnsi="Arial" w:cs="Arial"/>
          <w:szCs w:val="24"/>
          <w:lang w:val="es-MX"/>
        </w:rPr>
      </w:pPr>
      <w:r>
        <w:rPr>
          <w:rFonts w:ascii="Arial" w:hAnsi="Arial" w:cs="Arial"/>
          <w:szCs w:val="24"/>
          <w:lang w:val="es-MX"/>
        </w:rPr>
        <w:t>Sala de la Comisión, 31 de Agosto de 2022</w:t>
      </w:r>
    </w:p>
    <w:p w:rsidR="00AF664A" w:rsidRPr="00AF664A" w:rsidRDefault="00AF664A" w:rsidP="00AF664A">
      <w:pPr>
        <w:rPr>
          <w:rFonts w:ascii="Arial" w:hAnsi="Arial" w:cs="Arial"/>
          <w:szCs w:val="24"/>
          <w:lang w:val="es-MX"/>
        </w:rPr>
      </w:pPr>
    </w:p>
    <w:p w:rsidR="00AF664A" w:rsidRPr="00AF664A" w:rsidRDefault="00AF664A" w:rsidP="00AF664A">
      <w:pPr>
        <w:rPr>
          <w:rFonts w:ascii="Arial" w:hAnsi="Arial" w:cs="Arial"/>
          <w:szCs w:val="24"/>
          <w:lang w:val="es-MX"/>
        </w:rPr>
      </w:pPr>
    </w:p>
    <w:p w:rsidR="00AF664A" w:rsidRDefault="00AF664A" w:rsidP="00AF664A">
      <w:pPr>
        <w:ind w:firstLine="708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ind w:firstLine="708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rPr>
          <w:rFonts w:ascii="Arial" w:hAnsi="Arial" w:cs="Arial"/>
          <w:b/>
          <w:szCs w:val="24"/>
        </w:rPr>
      </w:pPr>
    </w:p>
    <w:p w:rsidR="00AF664A" w:rsidRPr="00AF664A" w:rsidRDefault="00AF664A" w:rsidP="00AF664A">
      <w:pPr>
        <w:jc w:val="center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lastRenderedPageBreak/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  <w:t>Méndez, María Sol</w:t>
      </w:r>
    </w:p>
    <w:p w:rsidR="00AF664A" w:rsidRPr="00AF664A" w:rsidRDefault="00AF664A" w:rsidP="00AF664A">
      <w:pPr>
        <w:jc w:val="center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  <w:t>Presidente</w:t>
      </w: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 xml:space="preserve"> Vitali, Franco                   </w:t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  <w:t xml:space="preserve">       Guouman, Marcelo</w:t>
      </w: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Vicepresidente</w:t>
      </w: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>Garrido, Esteban</w:t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  <w:t>Romano, Lucía</w:t>
      </w: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</w:p>
    <w:p w:rsidR="00AF664A" w:rsidRPr="00AF664A" w:rsidRDefault="00AF664A" w:rsidP="00AF664A">
      <w:pPr>
        <w:jc w:val="left"/>
        <w:rPr>
          <w:rFonts w:ascii="Arial" w:hAnsi="Arial" w:cs="Arial"/>
          <w:szCs w:val="24"/>
        </w:rPr>
      </w:pPr>
      <w:r w:rsidRPr="00AF664A">
        <w:rPr>
          <w:rFonts w:ascii="Arial" w:hAnsi="Arial" w:cs="Arial"/>
          <w:szCs w:val="24"/>
        </w:rPr>
        <w:t xml:space="preserve">   Nieto, Darío</w:t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</w:r>
      <w:r w:rsidRPr="00AF664A">
        <w:rPr>
          <w:rFonts w:ascii="Arial" w:hAnsi="Arial" w:cs="Arial"/>
          <w:szCs w:val="24"/>
        </w:rPr>
        <w:tab/>
        <w:t>Fleitas, Rebeca</w:t>
      </w:r>
    </w:p>
    <w:p w:rsidR="00AF664A" w:rsidRPr="00AF664A" w:rsidRDefault="00AF664A" w:rsidP="00AF664A">
      <w:pPr>
        <w:pStyle w:val="Ttulo3"/>
        <w:shd w:val="clear" w:color="auto" w:fill="FFFFFF"/>
        <w:spacing w:before="0" w:beforeAutospacing="0" w:after="0" w:afterAutospacing="0" w:line="360" w:lineRule="auto"/>
        <w:ind w:left="567"/>
        <w:jc w:val="both"/>
        <w:rPr>
          <w:rFonts w:ascii="Arial" w:hAnsi="Arial" w:cs="Arial"/>
          <w:b w:val="0"/>
          <w:bCs w:val="0"/>
          <w:iCs/>
          <w:sz w:val="24"/>
          <w:szCs w:val="24"/>
          <w:lang w:val="es-ES_tradnl"/>
        </w:rPr>
      </w:pPr>
    </w:p>
    <w:p w:rsidR="00AF664A" w:rsidRPr="00AF664A" w:rsidRDefault="00AF664A" w:rsidP="00F876FE">
      <w:pPr>
        <w:spacing w:line="360" w:lineRule="auto"/>
        <w:rPr>
          <w:rFonts w:ascii="Arial" w:hAnsi="Arial" w:cs="Arial"/>
          <w:szCs w:val="24"/>
        </w:rPr>
      </w:pPr>
    </w:p>
    <w:p w:rsidR="00F876FE" w:rsidRPr="00AF664A" w:rsidRDefault="00F876FE" w:rsidP="00E5658D">
      <w:pPr>
        <w:rPr>
          <w:rFonts w:ascii="Arial" w:hAnsi="Arial" w:cs="Arial"/>
          <w:szCs w:val="24"/>
        </w:rPr>
      </w:pPr>
    </w:p>
    <w:sectPr w:rsidR="00F876FE" w:rsidRPr="00AF664A" w:rsidSect="005E3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661" w:rsidRDefault="00085661">
      <w:r>
        <w:separator/>
      </w:r>
    </w:p>
  </w:endnote>
  <w:endnote w:type="continuationSeparator" w:id="1">
    <w:p w:rsidR="00085661" w:rsidRDefault="000856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F92398" w:rsidRPr="00F92398">
        <w:rPr>
          <w:noProof/>
          <w:color w:val="333333"/>
          <w:sz w:val="20"/>
        </w:rPr>
        <w:t>30/08/2022 12:26:00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F92398" w:rsidRPr="00F92398">
        <w:rPr>
          <w:noProof/>
          <w:color w:val="333333"/>
          <w:sz w:val="20"/>
        </w:rPr>
        <w:t>5276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F92398" w:rsidRPr="00F92398">
        <w:rPr>
          <w:noProof/>
          <w:color w:val="333333"/>
          <w:sz w:val="20"/>
        </w:rPr>
        <w:t>983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DA3A78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DA3A78" w:rsidRPr="001C19C4">
      <w:rPr>
        <w:rStyle w:val="Nmerodepgina"/>
        <w:color w:val="333333"/>
      </w:rPr>
      <w:fldChar w:fldCharType="separate"/>
    </w:r>
    <w:r w:rsidR="00F92398">
      <w:rPr>
        <w:rStyle w:val="Nmerodepgina"/>
        <w:noProof/>
        <w:color w:val="333333"/>
      </w:rPr>
      <w:t>1</w:t>
    </w:r>
    <w:r w:rsidR="00DA3A78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F92398" w:rsidRPr="00F92398">
        <w:rPr>
          <w:rStyle w:val="Nmerodepgina"/>
          <w:noProof/>
          <w:color w:val="333333"/>
        </w:rPr>
        <w:t>4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661" w:rsidRDefault="00085661">
      <w:r>
        <w:separator/>
      </w:r>
    </w:p>
  </w:footnote>
  <w:footnote w:type="continuationSeparator" w:id="1">
    <w:p w:rsidR="00085661" w:rsidRDefault="000856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784DEE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661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7311"/>
    <w:rsid w:val="003B471C"/>
    <w:rsid w:val="003D10AB"/>
    <w:rsid w:val="003D400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6F06AC"/>
    <w:rsid w:val="00706B8E"/>
    <w:rsid w:val="00715AF3"/>
    <w:rsid w:val="00720C1E"/>
    <w:rsid w:val="00734F30"/>
    <w:rsid w:val="007410E7"/>
    <w:rsid w:val="007420D8"/>
    <w:rsid w:val="00771B54"/>
    <w:rsid w:val="007728C1"/>
    <w:rsid w:val="00777916"/>
    <w:rsid w:val="00780167"/>
    <w:rsid w:val="00784DEE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B4536"/>
    <w:rsid w:val="008C4AC3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1DD4"/>
    <w:rsid w:val="00A962A7"/>
    <w:rsid w:val="00AA08DB"/>
    <w:rsid w:val="00AA2FEA"/>
    <w:rsid w:val="00AA7C22"/>
    <w:rsid w:val="00AB0A73"/>
    <w:rsid w:val="00AB5EB2"/>
    <w:rsid w:val="00AC3839"/>
    <w:rsid w:val="00AE2E8F"/>
    <w:rsid w:val="00AF5760"/>
    <w:rsid w:val="00AF6352"/>
    <w:rsid w:val="00AF664A"/>
    <w:rsid w:val="00B05649"/>
    <w:rsid w:val="00B1723C"/>
    <w:rsid w:val="00B177FE"/>
    <w:rsid w:val="00B264C1"/>
    <w:rsid w:val="00B31B65"/>
    <w:rsid w:val="00B36178"/>
    <w:rsid w:val="00B4532F"/>
    <w:rsid w:val="00B46232"/>
    <w:rsid w:val="00B85EE2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A3A78"/>
    <w:rsid w:val="00DB42FF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876FE"/>
    <w:rsid w:val="00F903E8"/>
    <w:rsid w:val="00F9239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6FE"/>
    <w:pPr>
      <w:jc w:val="both"/>
    </w:pPr>
    <w:rPr>
      <w:sz w:val="24"/>
      <w:lang w:val="es-ES_tradnl" w:eastAsia="es-ES"/>
    </w:rPr>
  </w:style>
  <w:style w:type="paragraph" w:styleId="Ttulo3">
    <w:name w:val="heading 3"/>
    <w:basedOn w:val="Normal"/>
    <w:link w:val="Ttulo3Car"/>
    <w:uiPriority w:val="9"/>
    <w:qFormat/>
    <w:rsid w:val="00AF664A"/>
    <w:pPr>
      <w:spacing w:before="100" w:beforeAutospacing="1" w:after="100" w:afterAutospacing="1"/>
      <w:jc w:val="left"/>
      <w:outlineLvl w:val="2"/>
    </w:pPr>
    <w:rPr>
      <w:b/>
      <w:bCs/>
      <w:sz w:val="27"/>
      <w:szCs w:val="27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Body">
    <w:name w:val="Body"/>
    <w:rsid w:val="00F876FE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color w:val="000000"/>
      <w:sz w:val="24"/>
      <w:szCs w:val="24"/>
      <w:u w:color="000000"/>
      <w:bdr w:val="nil"/>
    </w:rPr>
  </w:style>
  <w:style w:type="character" w:customStyle="1" w:styleId="Ttulo3Car">
    <w:name w:val="Título 3 Car"/>
    <w:basedOn w:val="Fuentedeprrafopredeter"/>
    <w:link w:val="Ttulo3"/>
    <w:uiPriority w:val="9"/>
    <w:rsid w:val="00AF664A"/>
    <w:rPr>
      <w:b/>
      <w:bCs/>
      <w:sz w:val="27"/>
      <w:szCs w:val="27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gallotti\Downloads\ib2awgx1el_1587595525.17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ib2awgx1el_1587595525.1739</Template>
  <TotalTime>31</TotalTime>
  <Pages>4</Pages>
  <Words>983</Words>
  <Characters>5276</Characters>
  <Application>Microsoft Office Word</Application>
  <DocSecurity>0</DocSecurity>
  <Lines>137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digallotti</dc:creator>
  <cp:lastModifiedBy>digallotti</cp:lastModifiedBy>
  <cp:revision>4</cp:revision>
  <cp:lastPrinted>2022-08-30T15:26:00Z</cp:lastPrinted>
  <dcterms:created xsi:type="dcterms:W3CDTF">2022-08-24T15:03:00Z</dcterms:created>
  <dcterms:modified xsi:type="dcterms:W3CDTF">2022-08-30T15:27:00Z</dcterms:modified>
</cp:coreProperties>
</file>