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5B12" w:rsidRDefault="00375B12" w:rsidP="00063814">
      <w:pPr>
        <w:rPr>
          <w:b/>
          <w:lang w:val="es-MX"/>
        </w:rPr>
      </w:pPr>
    </w:p>
    <w:p w:rsidR="00375B12" w:rsidRDefault="00375B12" w:rsidP="00063814">
      <w:pPr>
        <w:rPr>
          <w:b/>
          <w:lang w:val="es-MX"/>
        </w:rPr>
      </w:pPr>
    </w:p>
    <w:p w:rsidR="00375B12" w:rsidRDefault="00375B12" w:rsidP="00063814">
      <w:pPr>
        <w:rPr>
          <w:b/>
          <w:lang w:val="es-MX"/>
        </w:rPr>
      </w:pPr>
    </w:p>
    <w:p w:rsidR="00375B12" w:rsidRDefault="00375B12" w:rsidP="00063814">
      <w:pPr>
        <w:rPr>
          <w:b/>
          <w:lang w:val="es-MX"/>
        </w:rPr>
      </w:pPr>
    </w:p>
    <w:p w:rsidR="00914BDF" w:rsidRPr="00063814" w:rsidRDefault="00914BDF" w:rsidP="00063814">
      <w:pPr>
        <w:rPr>
          <w:b/>
          <w:lang w:val="es-MX"/>
        </w:rPr>
      </w:pPr>
      <w:r w:rsidRPr="00063814">
        <w:rPr>
          <w:b/>
          <w:lang w:val="es-MX"/>
        </w:rPr>
        <w:t>Legislatura de la Ciudad Autónoma de Buenos Aires</w:t>
      </w:r>
    </w:p>
    <w:p w:rsidR="00914BDF" w:rsidRDefault="00914BDF" w:rsidP="00063814">
      <w:pPr>
        <w:rPr>
          <w:b/>
          <w:lang w:val="es-MX"/>
        </w:rPr>
      </w:pPr>
    </w:p>
    <w:p w:rsidR="00375B12" w:rsidRPr="00063814" w:rsidRDefault="00375B12" w:rsidP="00063814">
      <w:pPr>
        <w:rPr>
          <w:b/>
          <w:lang w:val="es-MX"/>
        </w:rPr>
      </w:pPr>
    </w:p>
    <w:p w:rsidR="00063814" w:rsidRPr="00063814" w:rsidRDefault="00063814" w:rsidP="00063814">
      <w:pPr>
        <w:rPr>
          <w:b/>
          <w:lang w:val="es-MX"/>
        </w:rPr>
      </w:pPr>
    </w:p>
    <w:p w:rsidR="00914BDF" w:rsidRPr="00063814" w:rsidRDefault="00914BDF" w:rsidP="00063814">
      <w:pPr>
        <w:rPr>
          <w:b/>
          <w:lang w:val="es-MX"/>
        </w:rPr>
      </w:pPr>
      <w:r w:rsidRPr="00063814">
        <w:rPr>
          <w:b/>
          <w:lang w:val="es-MX"/>
        </w:rPr>
        <w:t>Visto:</w:t>
      </w:r>
    </w:p>
    <w:p w:rsidR="00914BDF" w:rsidRPr="00063814" w:rsidRDefault="00914BDF" w:rsidP="00063814">
      <w:pPr>
        <w:rPr>
          <w:lang w:val="es-MX"/>
        </w:rPr>
      </w:pPr>
    </w:p>
    <w:p w:rsidR="00914BDF" w:rsidRPr="00063814" w:rsidRDefault="00914BDF" w:rsidP="00063814">
      <w:pPr>
        <w:rPr>
          <w:lang w:val="es-MX"/>
        </w:rPr>
      </w:pPr>
      <w:r w:rsidRPr="00063814">
        <w:rPr>
          <w:lang w:val="es-MX"/>
        </w:rPr>
        <w:tab/>
        <w:t xml:space="preserve">El </w:t>
      </w:r>
      <w:r w:rsidRPr="00063814">
        <w:rPr>
          <w:b/>
          <w:lang w:val="es-MX"/>
        </w:rPr>
        <w:t>Expediente Nº 1888-D-2022</w:t>
      </w:r>
      <w:r w:rsidRPr="00063814">
        <w:rPr>
          <w:lang w:val="es-MX"/>
        </w:rPr>
        <w:t xml:space="preserve"> proyecto de Declaración de autoría de las/os diputadas/os M. Barroetaveña, M. Bielli, M. Daer y B. Iañez quienes solicitan: Declarase de interés social y cultural de la ciudad a "La Empoderada Orquesta Atípica"; y</w:t>
      </w:r>
    </w:p>
    <w:p w:rsidR="00914BDF" w:rsidRPr="00063814" w:rsidRDefault="00914BDF" w:rsidP="00063814">
      <w:pPr>
        <w:rPr>
          <w:lang w:val="es-MX"/>
        </w:rPr>
      </w:pPr>
    </w:p>
    <w:p w:rsidR="00063814" w:rsidRPr="00063814" w:rsidRDefault="00063814" w:rsidP="00063814">
      <w:pPr>
        <w:rPr>
          <w:lang w:val="es-MX"/>
        </w:rPr>
      </w:pPr>
    </w:p>
    <w:p w:rsidR="00914BDF" w:rsidRPr="00063814" w:rsidRDefault="00914BDF" w:rsidP="00063814">
      <w:pPr>
        <w:rPr>
          <w:b/>
          <w:lang w:val="es-MX"/>
        </w:rPr>
      </w:pPr>
      <w:r w:rsidRPr="00063814">
        <w:rPr>
          <w:b/>
          <w:lang w:val="es-MX"/>
        </w:rPr>
        <w:t>Considerando:</w:t>
      </w:r>
    </w:p>
    <w:p w:rsidR="00914BDF" w:rsidRPr="00063814" w:rsidRDefault="00914BDF" w:rsidP="00063814">
      <w:pPr>
        <w:rPr>
          <w:lang w:val="es-MX"/>
        </w:rPr>
      </w:pPr>
    </w:p>
    <w:p w:rsidR="00914BDF" w:rsidRPr="00063814" w:rsidRDefault="00914BDF" w:rsidP="00063814">
      <w:pPr>
        <w:rPr>
          <w:lang w:val="es-MX"/>
        </w:rPr>
      </w:pPr>
      <w:r w:rsidRPr="00063814">
        <w:rPr>
          <w:lang w:val="es-MX"/>
        </w:rPr>
        <w:tab/>
        <w:t>Que La Empoderada es la primera Orquesta Atípica compuesta exclusivamente por mujeres, lesbianas e identidades no binaria</w:t>
      </w:r>
      <w:r w:rsidR="004C0C18">
        <w:rPr>
          <w:lang w:val="es-MX"/>
        </w:rPr>
        <w:t>s. Sus veinticuatro integrantes</w:t>
      </w:r>
      <w:r w:rsidRPr="00063814">
        <w:rPr>
          <w:lang w:val="es-MX"/>
        </w:rPr>
        <w:t xml:space="preserve"> se unen en la búsqueda de un desarrollo propio dentro del estilo musical del tango. </w:t>
      </w:r>
    </w:p>
    <w:p w:rsidR="00914BDF" w:rsidRPr="00063814" w:rsidRDefault="00914BDF" w:rsidP="00063814">
      <w:pPr>
        <w:rPr>
          <w:lang w:val="es-MX"/>
        </w:rPr>
      </w:pPr>
    </w:p>
    <w:p w:rsidR="00914BDF" w:rsidRPr="00063814" w:rsidRDefault="00914BDF" w:rsidP="00063814">
      <w:pPr>
        <w:ind w:firstLine="708"/>
        <w:rPr>
          <w:lang w:val="es-MX"/>
        </w:rPr>
      </w:pPr>
      <w:r w:rsidRPr="00063814">
        <w:rPr>
          <w:lang w:val="es-MX"/>
        </w:rPr>
        <w:t>Que la agrupación incorpora instrumentos que no forman parte de las tradicionales orquestas típicas como flautas, clarinete, saxo barítono y guitarra. Además, la conforman violines, violoncellos, bandoneones, contrabajo, piano y cuatro cantantes.</w:t>
      </w:r>
    </w:p>
    <w:p w:rsidR="00914BDF" w:rsidRPr="00063814" w:rsidRDefault="00914BDF" w:rsidP="00063814">
      <w:pPr>
        <w:rPr>
          <w:lang w:val="es-MX"/>
        </w:rPr>
      </w:pPr>
    </w:p>
    <w:p w:rsidR="00914BDF" w:rsidRPr="00063814" w:rsidRDefault="00914BDF" w:rsidP="00063814">
      <w:pPr>
        <w:ind w:firstLine="708"/>
        <w:rPr>
          <w:lang w:val="es-MX"/>
        </w:rPr>
      </w:pPr>
      <w:r w:rsidRPr="00063814">
        <w:rPr>
          <w:lang w:val="es-MX"/>
        </w:rPr>
        <w:t>Que uno de los ejes más importantes de la orquesta es visibilizar el rol de las compositoras, autoras, arregladoras y músicas, como también de las diversas identidades sexuales y de género. Desde esta perspectiva propone resignificar los roles y subjetividades dentro y fuera del escenario, dado que históricamente el tango se presenta como una “cosa de hombres''.</w:t>
      </w:r>
    </w:p>
    <w:p w:rsidR="00914BDF" w:rsidRPr="00063814" w:rsidRDefault="00914BDF" w:rsidP="00063814">
      <w:pPr>
        <w:rPr>
          <w:lang w:val="es-MX"/>
        </w:rPr>
      </w:pPr>
    </w:p>
    <w:p w:rsidR="00914BDF" w:rsidRPr="00063814" w:rsidRDefault="00914BDF" w:rsidP="00063814">
      <w:pPr>
        <w:ind w:firstLine="708"/>
        <w:rPr>
          <w:lang w:val="es-MX"/>
        </w:rPr>
      </w:pPr>
      <w:r w:rsidRPr="00063814">
        <w:rPr>
          <w:lang w:val="es-MX"/>
        </w:rPr>
        <w:t xml:space="preserve">Que esta orquesta es una agrupación cooperativa organizada en 15 comisiones de trabajo que propone roles alternativos a los que han sido históricamente construidos, reivindicando a quienes fueron excluidas/es y estableciendo una firme ruptura con los estereotipos patriarcales. Además, si bien tienen roles asignados proponen una manera de trabajo horizontal y colectiva, rompiendo con las estructuras jerárquicas y elitistas de las orquestas tradicionales. </w:t>
      </w:r>
    </w:p>
    <w:p w:rsidR="00914BDF" w:rsidRPr="00063814" w:rsidRDefault="00914BDF" w:rsidP="00063814">
      <w:pPr>
        <w:rPr>
          <w:lang w:val="es-MX"/>
        </w:rPr>
      </w:pPr>
    </w:p>
    <w:p w:rsidR="00914BDF" w:rsidRPr="00063814" w:rsidRDefault="00914BDF" w:rsidP="00063814">
      <w:pPr>
        <w:ind w:firstLine="708"/>
        <w:rPr>
          <w:lang w:val="es-MX"/>
        </w:rPr>
      </w:pPr>
      <w:r w:rsidRPr="00063814">
        <w:rPr>
          <w:lang w:val="es-MX"/>
        </w:rPr>
        <w:t xml:space="preserve">Que la Empoderada Orquesta Atípica nace a partir de una convocatoria en Facebook que proponía en un banco de mujeres músicas crear una orquesta. A partir de ese hecho la actual directora de la orquesta convocó a un primer encuentro de músicas tangueras. De esta manera La Empoderada surge en los primeros días de 2018 desde una búsqueda colectiva de artistas diferentes que tomaron al tango como lenguaje común y espacio de representación colectiva. </w:t>
      </w:r>
    </w:p>
    <w:p w:rsidR="00914BDF" w:rsidRPr="00063814" w:rsidRDefault="00914BDF" w:rsidP="00063814">
      <w:pPr>
        <w:rPr>
          <w:lang w:val="es-MX"/>
        </w:rPr>
      </w:pPr>
    </w:p>
    <w:p w:rsidR="00914BDF" w:rsidRPr="00063814" w:rsidRDefault="00914BDF" w:rsidP="00063814">
      <w:pPr>
        <w:ind w:firstLine="708"/>
        <w:rPr>
          <w:lang w:val="es-MX"/>
        </w:rPr>
      </w:pPr>
      <w:r w:rsidRPr="00063814">
        <w:rPr>
          <w:lang w:val="es-MX"/>
        </w:rPr>
        <w:t xml:space="preserve">Que a partir de ahí se gestó el proyecto autogestivo que aún hoy busca dejar una huella en el tango con una formación considerada atípica por la cantidad de integrantes que posee, la completa participación de mujeres e identidades no binarias, por sus instrumentos que vuelven a incorporar instrumentos que fueron parte de los inicios del género y luego olvidados, y por su repertorio especialmente elegido para visibilizar personajes invisibilizados en el tango oficial.  </w:t>
      </w:r>
    </w:p>
    <w:p w:rsidR="00914BDF" w:rsidRPr="00063814" w:rsidRDefault="00914BDF" w:rsidP="00063814">
      <w:pPr>
        <w:rPr>
          <w:lang w:val="es-MX"/>
        </w:rPr>
      </w:pPr>
    </w:p>
    <w:p w:rsidR="00914BDF" w:rsidRPr="00063814" w:rsidRDefault="00914BDF" w:rsidP="00063814">
      <w:pPr>
        <w:ind w:firstLine="708"/>
        <w:rPr>
          <w:lang w:val="es-MX"/>
        </w:rPr>
      </w:pPr>
      <w:r w:rsidRPr="00063814">
        <w:rPr>
          <w:lang w:val="es-MX"/>
        </w:rPr>
        <w:t>Que en esta sintonía proponen un repertorio musical producido por mujeres y personas no binarias, así como evitan deliberadamente las canciones con letras violentas y apuestan a composiciones que narran las necesidades de las mujeres.</w:t>
      </w:r>
    </w:p>
    <w:p w:rsidR="00914BDF" w:rsidRPr="00063814" w:rsidRDefault="00914BDF" w:rsidP="00063814">
      <w:pPr>
        <w:rPr>
          <w:lang w:val="es-MX"/>
        </w:rPr>
      </w:pPr>
    </w:p>
    <w:p w:rsidR="00914BDF" w:rsidRPr="00063814" w:rsidRDefault="00914BDF" w:rsidP="00063814">
      <w:pPr>
        <w:ind w:firstLine="708"/>
        <w:rPr>
          <w:lang w:val="es-MX"/>
        </w:rPr>
      </w:pPr>
      <w:r w:rsidRPr="00063814">
        <w:rPr>
          <w:lang w:val="es-MX"/>
        </w:rPr>
        <w:lastRenderedPageBreak/>
        <w:t>Que La Empoderada Orquesta Atípica busca ampliar los espacios habituales por donde circula el tango, a través de una propuesta fresca, feminista, urbana y potente. En este sentido, trabaja cotidianamente con propuestas que van más allá de los muros de las milongas tradicionales, a fin de acercar al público joven al tango, desde esta nueva mirada. Han tocado en escenarios y espacios culturales muy diversos que exceden l</w:t>
      </w:r>
      <w:r w:rsidR="004C0C18">
        <w:rPr>
          <w:lang w:val="es-MX"/>
        </w:rPr>
        <w:t>os sitios del tango tradicional. T</w:t>
      </w:r>
      <w:r w:rsidR="00063814" w:rsidRPr="00063814">
        <w:rPr>
          <w:lang w:val="es-MX"/>
        </w:rPr>
        <w:t>ambién han invitado a sus presentaciones</w:t>
      </w:r>
      <w:r w:rsidRPr="00063814">
        <w:rPr>
          <w:lang w:val="es-MX"/>
        </w:rPr>
        <w:t xml:space="preserve"> a personalidades de los ámbitos más diversos. </w:t>
      </w:r>
    </w:p>
    <w:p w:rsidR="00914BDF" w:rsidRPr="00063814" w:rsidRDefault="00914BDF" w:rsidP="00063814">
      <w:pPr>
        <w:rPr>
          <w:lang w:val="es-MX"/>
        </w:rPr>
      </w:pPr>
    </w:p>
    <w:p w:rsidR="00914BDF" w:rsidRPr="00063814" w:rsidRDefault="00914BDF" w:rsidP="004C0C18">
      <w:pPr>
        <w:ind w:firstLine="708"/>
        <w:rPr>
          <w:lang w:val="es-MX"/>
        </w:rPr>
      </w:pPr>
      <w:r w:rsidRPr="00063814">
        <w:rPr>
          <w:lang w:val="es-MX"/>
        </w:rPr>
        <w:t xml:space="preserve">Que a lo largo de sus 4 años de trabajo La Empoderada ha recorrido salas de lo más </w:t>
      </w:r>
      <w:r w:rsidR="004C0C18">
        <w:rPr>
          <w:lang w:val="es-MX"/>
        </w:rPr>
        <w:t>diversas en la</w:t>
      </w:r>
      <w:r w:rsidRPr="00063814">
        <w:rPr>
          <w:lang w:val="es-MX"/>
        </w:rPr>
        <w:t xml:space="preserve"> Ciudad como en el Conurbano, entre ellas se encuentran: Hasta Trilce, Caras y Caretas, Feliza, Vuela el Pez, el auditorio de la Biblioteca Nacional, la Universidad Nacional de Lanús, y festivales de tango de como el de La República de La Boca, el de Tango y Criollismo. También tocaron en el país hermano, Uruguay en el 1er encuentro de Mujeres y Disidencias en el Tango en la Sala Zitarrosa, en Montevideo. A fines de 2019 la orquesta presenta </w:t>
      </w:r>
      <w:r w:rsidR="00375B12" w:rsidRPr="00063814">
        <w:rPr>
          <w:lang w:val="es-MX"/>
        </w:rPr>
        <w:t>su nuevo repertorio de tangos, valses y milongas contemporáneos compuesto y arreglado</w:t>
      </w:r>
      <w:r w:rsidRPr="00063814">
        <w:rPr>
          <w:lang w:val="es-MX"/>
        </w:rPr>
        <w:t xml:space="preserve"> íntegramente por mujeres y disidencias, en el ND Teatro, con sala llena y localidades agotadas. En el 2020 la orquesta actuó en el escenario Banderas de Tecnópolis y la Ballena Azul del CCK, con grandes artistas invitadas como Lidia Borda, Sandra Luna o Dolores Solá. Durante el 2020 y 2021 sus actividades se vieron muy golpeadas por la pandemia y el contexto del covid-19 dado las limitaciones a las actividades masivas y la dificultad de encuentros y espacios que </w:t>
      </w:r>
      <w:r w:rsidR="00063814" w:rsidRPr="00063814">
        <w:rPr>
          <w:lang w:val="es-MX"/>
        </w:rPr>
        <w:t>permitieran</w:t>
      </w:r>
      <w:r w:rsidRPr="00063814">
        <w:rPr>
          <w:lang w:val="es-MX"/>
        </w:rPr>
        <w:t xml:space="preserve"> la participación de tal cantidad de personas en escena. De todos modos, continuaron con sus actividades y actualmente están prontas a estrenar su primer disco y un videoclip realizado en conjunto con el youtuber e influencer Lichi. </w:t>
      </w:r>
    </w:p>
    <w:p w:rsidR="00914BDF" w:rsidRPr="00063814" w:rsidRDefault="00914BDF" w:rsidP="00063814">
      <w:pPr>
        <w:rPr>
          <w:lang w:val="es-MX"/>
        </w:rPr>
      </w:pPr>
    </w:p>
    <w:p w:rsidR="00914BDF" w:rsidRPr="00063814" w:rsidRDefault="00914BDF" w:rsidP="00063814">
      <w:pPr>
        <w:ind w:firstLine="708"/>
        <w:rPr>
          <w:lang w:val="es-MX"/>
        </w:rPr>
      </w:pPr>
      <w:r w:rsidRPr="00063814">
        <w:rPr>
          <w:lang w:val="es-MX"/>
        </w:rPr>
        <w:t xml:space="preserve">Que a lo largo de estos años han sido reconocidas y beneficiarias de subsidios </w:t>
      </w:r>
      <w:r w:rsidR="00063814" w:rsidRPr="00063814">
        <w:rPr>
          <w:lang w:val="es-MX"/>
        </w:rPr>
        <w:t>de</w:t>
      </w:r>
      <w:r w:rsidRPr="00063814">
        <w:rPr>
          <w:lang w:val="es-MX"/>
        </w:rPr>
        <w:t xml:space="preserve"> instituciones nacionales como el Fondo Nacional de Las Artes y el Instituto Nacional de la Música. </w:t>
      </w:r>
    </w:p>
    <w:p w:rsidR="00914BDF" w:rsidRPr="00063814" w:rsidRDefault="00914BDF" w:rsidP="00063814">
      <w:pPr>
        <w:rPr>
          <w:lang w:val="es-MX"/>
        </w:rPr>
      </w:pPr>
    </w:p>
    <w:p w:rsidR="00914BDF" w:rsidRPr="00063814" w:rsidRDefault="00914BDF" w:rsidP="00063814">
      <w:pPr>
        <w:ind w:firstLine="708"/>
        <w:rPr>
          <w:lang w:val="es-MX"/>
        </w:rPr>
      </w:pPr>
      <w:r w:rsidRPr="00063814">
        <w:rPr>
          <w:lang w:val="es-MX"/>
        </w:rPr>
        <w:t xml:space="preserve">Que más allá de su trayectoria musical se debe destacar los aportes de esta orquesta para levantar </w:t>
      </w:r>
      <w:r w:rsidR="00063814" w:rsidRPr="00063814">
        <w:rPr>
          <w:lang w:val="es-MX"/>
        </w:rPr>
        <w:t>la participación</w:t>
      </w:r>
      <w:r w:rsidRPr="00063814">
        <w:rPr>
          <w:lang w:val="es-MX"/>
        </w:rPr>
        <w:t xml:space="preserve"> de las mujeres en la música y visibilizar el rol de la mujer como intérprete, arregladora, compositora, poeta, directora, roles de los que históricamente ha sido marginada.</w:t>
      </w:r>
    </w:p>
    <w:p w:rsidR="00914BDF" w:rsidRPr="00063814" w:rsidRDefault="00914BDF" w:rsidP="00063814">
      <w:pPr>
        <w:rPr>
          <w:lang w:val="es-MX"/>
        </w:rPr>
      </w:pPr>
    </w:p>
    <w:p w:rsidR="00914BDF" w:rsidRPr="00063814" w:rsidRDefault="00914BDF" w:rsidP="00063814">
      <w:pPr>
        <w:ind w:firstLine="708"/>
        <w:rPr>
          <w:lang w:val="es-MX"/>
        </w:rPr>
      </w:pPr>
      <w:r w:rsidRPr="00063814">
        <w:rPr>
          <w:lang w:val="es-MX"/>
        </w:rPr>
        <w:t>Que además de proponer nuevas maneras de trabajo en la cultura y apostar a resignificar el tango en tanto género musical identitario de la Ciudad de Buenos Aires y la región rioplatense, propone</w:t>
      </w:r>
      <w:r w:rsidR="004C0C18">
        <w:rPr>
          <w:lang w:val="es-MX"/>
        </w:rPr>
        <w:t>n</w:t>
      </w:r>
      <w:r w:rsidRPr="00063814">
        <w:rPr>
          <w:lang w:val="es-MX"/>
        </w:rPr>
        <w:t xml:space="preserve"> nuevos ci</w:t>
      </w:r>
      <w:r w:rsidR="004C0C18">
        <w:rPr>
          <w:lang w:val="es-MX"/>
        </w:rPr>
        <w:t>rcuitos para este género, forman nuevos espectadores y cautivan</w:t>
      </w:r>
      <w:r w:rsidRPr="00063814">
        <w:rPr>
          <w:lang w:val="es-MX"/>
        </w:rPr>
        <w:t xml:space="preserve"> a nuevos públicos que no se sintieron interpelados en los espacios tradicionales que ofrece la escena tanguera porteña. </w:t>
      </w:r>
    </w:p>
    <w:p w:rsidR="00914BDF" w:rsidRPr="00063814" w:rsidRDefault="00914BDF" w:rsidP="00063814">
      <w:pPr>
        <w:rPr>
          <w:lang w:val="es-MX"/>
        </w:rPr>
      </w:pPr>
    </w:p>
    <w:p w:rsidR="00914BDF" w:rsidRPr="00063814" w:rsidRDefault="00914BDF" w:rsidP="00063814">
      <w:pPr>
        <w:ind w:firstLine="708"/>
        <w:rPr>
          <w:lang w:val="es-MX"/>
        </w:rPr>
      </w:pPr>
      <w:r w:rsidRPr="00063814">
        <w:rPr>
          <w:lang w:val="es-MX"/>
        </w:rPr>
        <w:t>Que este género musical desde sus orígenes en el puerto porteño ha sido una manera de contar nuestra historia y cómo somo</w:t>
      </w:r>
      <w:r w:rsidR="00063814" w:rsidRPr="00063814">
        <w:rPr>
          <w:lang w:val="es-MX"/>
        </w:rPr>
        <w:t>s. Desde principios del siglo XX</w:t>
      </w:r>
      <w:r w:rsidR="004C0C18">
        <w:rPr>
          <w:lang w:val="es-MX"/>
        </w:rPr>
        <w:t xml:space="preserve"> el tango </w:t>
      </w:r>
      <w:r w:rsidR="00063814" w:rsidRPr="00063814">
        <w:rPr>
          <w:lang w:val="es-MX"/>
        </w:rPr>
        <w:t xml:space="preserve"> fue cantado</w:t>
      </w:r>
      <w:r w:rsidRPr="00063814">
        <w:rPr>
          <w:lang w:val="es-MX"/>
        </w:rPr>
        <w:t xml:space="preserve"> por varones mayoritariamente y ahora se propone incorporar </w:t>
      </w:r>
      <w:r w:rsidR="00063814" w:rsidRPr="00063814">
        <w:rPr>
          <w:lang w:val="es-MX"/>
        </w:rPr>
        <w:t>la voz de mujeres y disidencias, p</w:t>
      </w:r>
      <w:r w:rsidRPr="00063814">
        <w:rPr>
          <w:lang w:val="es-MX"/>
        </w:rPr>
        <w:t xml:space="preserve">ara reivindicar voces de personas que tienen derecho a ser representadas en la música local y así poder aportar a la construcción de un tango inclusivo. </w:t>
      </w:r>
    </w:p>
    <w:p w:rsidR="00914BDF" w:rsidRPr="00063814" w:rsidRDefault="00914BDF" w:rsidP="00063814">
      <w:pPr>
        <w:rPr>
          <w:lang w:val="es-MX"/>
        </w:rPr>
      </w:pPr>
    </w:p>
    <w:p w:rsidR="00914BDF" w:rsidRPr="00063814" w:rsidRDefault="00914BDF" w:rsidP="00063814">
      <w:pPr>
        <w:ind w:firstLine="708"/>
        <w:rPr>
          <w:lang w:val="es-MX"/>
        </w:rPr>
      </w:pPr>
      <w:r w:rsidRPr="00063814">
        <w:rPr>
          <w:lang w:val="es-MX"/>
        </w:rPr>
        <w:t>Que la Orquesta Empoderada propone potenciar la escena del tango, en una Ciudad que actualmente es usina de nuevos tangos. Apuesta a que el tango sea masivo y popular</w:t>
      </w:r>
      <w:r w:rsidR="004C0C18">
        <w:rPr>
          <w:lang w:val="es-MX"/>
        </w:rPr>
        <w:t>,</w:t>
      </w:r>
      <w:r w:rsidRPr="00063814">
        <w:rPr>
          <w:lang w:val="es-MX"/>
        </w:rPr>
        <w:t xml:space="preserve"> que llegue a personas que no necesariamente sean conocedoras o seguidoras del género. </w:t>
      </w:r>
    </w:p>
    <w:p w:rsidR="00914BDF" w:rsidRPr="00063814" w:rsidRDefault="00914BDF" w:rsidP="00063814">
      <w:pPr>
        <w:rPr>
          <w:lang w:val="es-MX"/>
        </w:rPr>
      </w:pPr>
    </w:p>
    <w:p w:rsidR="00914BDF" w:rsidRPr="00063814" w:rsidRDefault="00914BDF" w:rsidP="00063814">
      <w:pPr>
        <w:ind w:firstLine="708"/>
        <w:rPr>
          <w:lang w:val="es-MX"/>
        </w:rPr>
      </w:pPr>
      <w:r w:rsidRPr="00063814">
        <w:rPr>
          <w:lang w:val="es-MX"/>
        </w:rPr>
        <w:t xml:space="preserve">Que sin duda, a través de su trabajo contribuyen a que la cultura de la Ciudad de Buenos Aires sea más diversa, igualitaria y democrática. </w:t>
      </w:r>
    </w:p>
    <w:p w:rsidR="00914BDF" w:rsidRPr="00063814" w:rsidRDefault="00914BDF" w:rsidP="00063814">
      <w:pPr>
        <w:rPr>
          <w:lang w:val="es-MX"/>
        </w:rPr>
      </w:pPr>
    </w:p>
    <w:p w:rsidR="00375B12" w:rsidRDefault="00914BDF" w:rsidP="00063814">
      <w:pPr>
        <w:rPr>
          <w:lang w:val="es-MX"/>
        </w:rPr>
      </w:pPr>
      <w:r w:rsidRPr="00063814">
        <w:rPr>
          <w:lang w:val="es-MX"/>
        </w:rPr>
        <w:tab/>
      </w:r>
    </w:p>
    <w:p w:rsidR="00914BDF" w:rsidRPr="00063814" w:rsidRDefault="00914BDF" w:rsidP="00375B12">
      <w:pPr>
        <w:ind w:firstLine="708"/>
        <w:rPr>
          <w:lang w:val="es-MX"/>
        </w:rPr>
      </w:pPr>
      <w:r w:rsidRPr="00063814">
        <w:rPr>
          <w:lang w:val="es-MX"/>
        </w:rPr>
        <w:t>Por lo expuesto, esta Comisión de Mujeres, Géneros y Diversidades aconseja la aprobación de la siguiente</w:t>
      </w:r>
    </w:p>
    <w:p w:rsidR="00914BDF" w:rsidRPr="00063814" w:rsidRDefault="00914BDF" w:rsidP="00063814">
      <w:pPr>
        <w:rPr>
          <w:lang w:val="es-MX"/>
        </w:rPr>
      </w:pPr>
    </w:p>
    <w:p w:rsidR="00621391" w:rsidRPr="00063814" w:rsidRDefault="00621391" w:rsidP="00063814">
      <w:pPr>
        <w:jc w:val="center"/>
        <w:rPr>
          <w:b/>
          <w:lang w:val="es-MX"/>
        </w:rPr>
      </w:pPr>
      <w:bookmarkStart w:id="0" w:name="DDeclaración"/>
      <w:bookmarkEnd w:id="0"/>
    </w:p>
    <w:p w:rsidR="00914BDF" w:rsidRDefault="00914BDF" w:rsidP="00063814">
      <w:pPr>
        <w:jc w:val="center"/>
        <w:rPr>
          <w:b/>
          <w:lang w:val="es-MX"/>
        </w:rPr>
      </w:pPr>
      <w:r w:rsidRPr="00063814">
        <w:rPr>
          <w:b/>
          <w:lang w:val="es-MX"/>
        </w:rPr>
        <w:t>DECLARACIÓN</w:t>
      </w:r>
    </w:p>
    <w:p w:rsidR="00375B12" w:rsidRPr="00063814" w:rsidRDefault="00375B12" w:rsidP="00063814">
      <w:pPr>
        <w:jc w:val="center"/>
        <w:rPr>
          <w:b/>
          <w:lang w:val="es-MX"/>
        </w:rPr>
      </w:pPr>
    </w:p>
    <w:p w:rsidR="00914BDF" w:rsidRPr="00063814" w:rsidRDefault="00063814" w:rsidP="00063814">
      <w:pPr>
        <w:ind w:firstLine="708"/>
        <w:rPr>
          <w:lang w:val="es-MX"/>
        </w:rPr>
      </w:pPr>
      <w:r w:rsidRPr="00063814">
        <w:rPr>
          <w:lang w:val="es-MX"/>
        </w:rPr>
        <w:t>Declárase de i</w:t>
      </w:r>
      <w:r w:rsidR="00914BDF" w:rsidRPr="00063814">
        <w:rPr>
          <w:lang w:val="es-MX"/>
        </w:rPr>
        <w:t>nterés</w:t>
      </w:r>
      <w:r w:rsidRPr="00063814">
        <w:rPr>
          <w:lang w:val="es-MX"/>
        </w:rPr>
        <w:t xml:space="preserve"> para la promoción y defensa de los derechos de las mujeres y diversidades</w:t>
      </w:r>
      <w:r w:rsidR="00914BDF" w:rsidRPr="00063814">
        <w:rPr>
          <w:lang w:val="es-MX"/>
        </w:rPr>
        <w:t xml:space="preserve"> de la Ciu</w:t>
      </w:r>
      <w:r w:rsidRPr="00063814">
        <w:rPr>
          <w:lang w:val="es-MX"/>
        </w:rPr>
        <w:t>dad Autónoma de Buenos Aires a La Empoderada Orquesta Atípica</w:t>
      </w:r>
      <w:r w:rsidR="00914BDF" w:rsidRPr="00063814">
        <w:rPr>
          <w:lang w:val="es-MX"/>
        </w:rPr>
        <w:t>.</w:t>
      </w:r>
    </w:p>
    <w:p w:rsidR="00914BDF" w:rsidRPr="00063814" w:rsidRDefault="00914BDF" w:rsidP="00063814">
      <w:pPr>
        <w:rPr>
          <w:lang w:val="es-MX"/>
        </w:rPr>
      </w:pPr>
    </w:p>
    <w:p w:rsidR="00914BDF" w:rsidRPr="00063814" w:rsidRDefault="00914BDF" w:rsidP="00063814">
      <w:pPr>
        <w:rPr>
          <w:lang w:val="es-MX"/>
        </w:rPr>
      </w:pPr>
    </w:p>
    <w:p w:rsidR="00AF6352" w:rsidRPr="00063814" w:rsidRDefault="00914BDF" w:rsidP="00063814">
      <w:pPr>
        <w:rPr>
          <w:lang w:val="es-MX"/>
        </w:rPr>
      </w:pPr>
      <w:r w:rsidRPr="00063814">
        <w:rPr>
          <w:lang w:val="es-MX"/>
        </w:rPr>
        <w:t>Sala de la Comisión: ... de   se</w:t>
      </w:r>
      <w:r w:rsidR="00375B12">
        <w:rPr>
          <w:lang w:val="es-MX"/>
        </w:rPr>
        <w:t>p</w:t>
      </w:r>
      <w:r w:rsidRPr="00063814">
        <w:rPr>
          <w:lang w:val="es-MX"/>
        </w:rPr>
        <w:t xml:space="preserve">tiembre de 2022 </w:t>
      </w:r>
    </w:p>
    <w:p w:rsidR="00914BDF" w:rsidRPr="00063814" w:rsidRDefault="00914BDF" w:rsidP="00063814">
      <w:pPr>
        <w:rPr>
          <w:lang w:val="es-MX"/>
        </w:rPr>
      </w:pPr>
    </w:p>
    <w:p w:rsidR="00914BDF" w:rsidRPr="00063814" w:rsidRDefault="00914BDF" w:rsidP="00063814">
      <w:pPr>
        <w:rPr>
          <w:lang w:val="es-MX"/>
        </w:rPr>
      </w:pPr>
    </w:p>
    <w:p w:rsidR="00914BDF" w:rsidRPr="00063814" w:rsidRDefault="00914BDF" w:rsidP="00063814">
      <w:pPr>
        <w:rPr>
          <w:lang w:val="es-MX"/>
        </w:rPr>
      </w:pPr>
    </w:p>
    <w:p w:rsidR="00914BDF" w:rsidRPr="00063814" w:rsidRDefault="00914BDF" w:rsidP="00063814">
      <w:pPr>
        <w:rPr>
          <w:lang w:val="es-MX"/>
        </w:rPr>
      </w:pPr>
    </w:p>
    <w:p w:rsidR="00914BDF" w:rsidRPr="00063814" w:rsidRDefault="00914BDF" w:rsidP="00063814">
      <w:pPr>
        <w:rPr>
          <w:lang w:val="es-MX"/>
        </w:rPr>
      </w:pPr>
    </w:p>
    <w:p w:rsidR="00914BDF" w:rsidRPr="00063814" w:rsidRDefault="00914BDF" w:rsidP="00063814">
      <w:pPr>
        <w:rPr>
          <w:lang w:val="es-MX"/>
        </w:rPr>
      </w:pPr>
    </w:p>
    <w:p w:rsidR="00621391" w:rsidRPr="00063814" w:rsidRDefault="00621391" w:rsidP="00063814">
      <w:pPr>
        <w:rPr>
          <w:lang w:val="es-MX"/>
        </w:rPr>
      </w:pPr>
    </w:p>
    <w:p w:rsidR="00621391" w:rsidRPr="00063814" w:rsidRDefault="00621391" w:rsidP="00063814">
      <w:pPr>
        <w:rPr>
          <w:lang w:val="es-MX"/>
        </w:rPr>
      </w:pPr>
    </w:p>
    <w:p w:rsidR="00914BDF" w:rsidRPr="00063814" w:rsidRDefault="00914BDF" w:rsidP="00063814">
      <w:pPr>
        <w:rPr>
          <w:lang w:val="es-MX"/>
        </w:rPr>
      </w:pPr>
    </w:p>
    <w:p w:rsidR="004C0C18" w:rsidRDefault="004C0C18" w:rsidP="004C0C18">
      <w:pPr>
        <w:jc w:val="center"/>
      </w:pPr>
      <w:r>
        <w:t>Lucia Cámpora</w:t>
      </w:r>
    </w:p>
    <w:p w:rsidR="004C0C18" w:rsidRDefault="004C0C18" w:rsidP="004C0C18">
      <w:pPr>
        <w:jc w:val="center"/>
      </w:pPr>
      <w:r>
        <w:t>Presidenta</w:t>
      </w:r>
    </w:p>
    <w:p w:rsidR="004C0C18" w:rsidRDefault="004C0C18" w:rsidP="004C0C18">
      <w:pPr>
        <w:jc w:val="center"/>
      </w:pPr>
    </w:p>
    <w:p w:rsidR="004C0C18" w:rsidRDefault="004C0C18" w:rsidP="004C0C18">
      <w:pPr>
        <w:jc w:val="center"/>
      </w:pPr>
    </w:p>
    <w:p w:rsidR="004C0C18" w:rsidRDefault="004C0C18" w:rsidP="004C0C18">
      <w:pPr>
        <w:jc w:val="center"/>
      </w:pPr>
    </w:p>
    <w:p w:rsidR="004C0C18" w:rsidRDefault="004C0C18" w:rsidP="004C0C18">
      <w:pPr>
        <w:jc w:val="center"/>
      </w:pPr>
    </w:p>
    <w:p w:rsidR="004C0C18" w:rsidRDefault="004C0C18" w:rsidP="004C0C18">
      <w:pPr>
        <w:jc w:val="center"/>
      </w:pPr>
    </w:p>
    <w:p w:rsidR="004C0C18" w:rsidRDefault="004C0C18" w:rsidP="004C0C18">
      <w:pPr>
        <w:jc w:val="center"/>
      </w:pPr>
    </w:p>
    <w:p w:rsidR="004C0C18" w:rsidRDefault="004C0C18" w:rsidP="004C0C18"/>
    <w:p w:rsidR="004C0C18" w:rsidRDefault="004C0C18" w:rsidP="004C0C18"/>
    <w:p w:rsidR="004C0C18" w:rsidRDefault="004C0C18" w:rsidP="004C0C18"/>
    <w:p w:rsidR="004C0C18" w:rsidRDefault="004C0C18" w:rsidP="004C0C18"/>
    <w:p w:rsidR="004C0C18" w:rsidRDefault="004C0C18" w:rsidP="004C0C18">
      <w:r>
        <w:t xml:space="preserve">Gimena Villafruela                         </w:t>
      </w:r>
      <w:r>
        <w:tab/>
      </w:r>
      <w:r>
        <w:tab/>
      </w:r>
      <w:r>
        <w:tab/>
        <w:t>Jessica Barreto</w:t>
      </w:r>
    </w:p>
    <w:p w:rsidR="004C0C18" w:rsidRDefault="004C0C18" w:rsidP="004C0C18">
      <w:r>
        <w:t xml:space="preserve">   Vicepresidenta</w:t>
      </w:r>
    </w:p>
    <w:p w:rsidR="004C0C18" w:rsidRDefault="004C0C18" w:rsidP="004C0C18"/>
    <w:p w:rsidR="004C0C18" w:rsidRDefault="004C0C18" w:rsidP="004C0C18"/>
    <w:p w:rsidR="004C0C18" w:rsidRDefault="004C0C18" w:rsidP="004C0C18"/>
    <w:p w:rsidR="004C0C18" w:rsidRDefault="004C0C18" w:rsidP="004C0C18"/>
    <w:p w:rsidR="004C0C18" w:rsidRDefault="004C0C18" w:rsidP="004C0C18"/>
    <w:p w:rsidR="004C0C18" w:rsidRDefault="004C0C18" w:rsidP="004C0C18"/>
    <w:p w:rsidR="004C0C18" w:rsidRDefault="004C0C18" w:rsidP="004C0C18"/>
    <w:p w:rsidR="004C0C18" w:rsidRDefault="004C0C18" w:rsidP="004C0C18"/>
    <w:p w:rsidR="004C0C18" w:rsidRDefault="004C0C18" w:rsidP="004C0C18">
      <w:r>
        <w:t>Ana María Bou Pérez</w:t>
      </w:r>
      <w:r>
        <w:tab/>
      </w:r>
      <w:r>
        <w:tab/>
      </w:r>
      <w:r>
        <w:tab/>
      </w:r>
      <w:r w:rsidR="00375B12">
        <w:t xml:space="preserve">        </w:t>
      </w:r>
      <w:r>
        <w:t>María Luisa González Estevarena</w:t>
      </w:r>
    </w:p>
    <w:p w:rsidR="004C0C18" w:rsidRDefault="004C0C18" w:rsidP="004C0C18"/>
    <w:p w:rsidR="004C0C18" w:rsidRDefault="004C0C18" w:rsidP="004C0C18"/>
    <w:p w:rsidR="004C0C18" w:rsidRDefault="004C0C18" w:rsidP="004C0C18"/>
    <w:p w:rsidR="004C0C18" w:rsidRDefault="004C0C18" w:rsidP="004C0C18"/>
    <w:p w:rsidR="004C0C18" w:rsidRDefault="004C0C18" w:rsidP="004C0C18"/>
    <w:p w:rsidR="004C0C18" w:rsidRDefault="004C0C18" w:rsidP="004C0C18"/>
    <w:p w:rsidR="004C0C18" w:rsidRDefault="004C0C18" w:rsidP="004C0C18"/>
    <w:p w:rsidR="004C0C18" w:rsidRDefault="004C0C18" w:rsidP="004C0C18"/>
    <w:p w:rsidR="004C0C18" w:rsidRDefault="004C0C18" w:rsidP="004C0C18"/>
    <w:p w:rsidR="004C0C18" w:rsidRDefault="004C0C18" w:rsidP="004C0C18">
      <w:r>
        <w:t>Ofelia Fernández</w:t>
      </w:r>
      <w:r>
        <w:tab/>
      </w:r>
      <w:r>
        <w:tab/>
      </w:r>
      <w:r>
        <w:tab/>
      </w:r>
      <w:r>
        <w:tab/>
      </w:r>
      <w:r w:rsidR="00375B12">
        <w:t xml:space="preserve">      </w:t>
      </w:r>
      <w:r>
        <w:t xml:space="preserve">   Amanda Martin</w:t>
      </w:r>
    </w:p>
    <w:p w:rsidR="004C0C18" w:rsidRDefault="004C0C18" w:rsidP="004C0C18"/>
    <w:p w:rsidR="004C0C18" w:rsidRDefault="004C0C18" w:rsidP="004C0C18"/>
    <w:p w:rsidR="004C0C18" w:rsidRDefault="004C0C18" w:rsidP="004C0C18"/>
    <w:p w:rsidR="004C0C18" w:rsidRDefault="004C0C18" w:rsidP="004C0C18"/>
    <w:p w:rsidR="004C0C18" w:rsidRDefault="004C0C18" w:rsidP="004C0C18"/>
    <w:p w:rsidR="004C0C18" w:rsidRDefault="004C0C18" w:rsidP="004C0C18"/>
    <w:p w:rsidR="004C0C18" w:rsidRDefault="004C0C18" w:rsidP="004C0C18"/>
    <w:p w:rsidR="00375B12" w:rsidRDefault="00375B12" w:rsidP="004C0C18"/>
    <w:p w:rsidR="00375B12" w:rsidRDefault="00375B12" w:rsidP="004C0C18"/>
    <w:p w:rsidR="00375B12" w:rsidRDefault="00375B12" w:rsidP="004C0C18"/>
    <w:p w:rsidR="004C0C18" w:rsidRDefault="004C0C18" w:rsidP="004C0C18"/>
    <w:p w:rsidR="004C0C18" w:rsidRDefault="004C0C18" w:rsidP="004C0C18"/>
    <w:p w:rsidR="004C0C18" w:rsidRDefault="004C0C18" w:rsidP="004C0C18">
      <w:r>
        <w:t>María Sol Méndez</w:t>
      </w:r>
      <w:r>
        <w:tab/>
      </w:r>
      <w:r>
        <w:tab/>
      </w:r>
      <w:r>
        <w:tab/>
      </w:r>
      <w:r>
        <w:tab/>
      </w:r>
      <w:r>
        <w:tab/>
        <w:t xml:space="preserve">    Paola Michielotto</w:t>
      </w:r>
    </w:p>
    <w:p w:rsidR="004C0C18" w:rsidRDefault="004C0C18" w:rsidP="004C0C18"/>
    <w:p w:rsidR="004C0C18" w:rsidRDefault="004C0C18" w:rsidP="004C0C18"/>
    <w:p w:rsidR="004C0C18" w:rsidRDefault="004C0C18" w:rsidP="004C0C18"/>
    <w:p w:rsidR="004C0C18" w:rsidRDefault="004C0C18" w:rsidP="004C0C18"/>
    <w:p w:rsidR="004C0C18" w:rsidRDefault="004C0C18" w:rsidP="004C0C18"/>
    <w:p w:rsidR="004C0C18" w:rsidRDefault="004C0C18" w:rsidP="004C0C18"/>
    <w:p w:rsidR="004C0C18" w:rsidRDefault="004C0C18" w:rsidP="004C0C18"/>
    <w:p w:rsidR="004C0C18" w:rsidRDefault="004C0C18" w:rsidP="004C0C18"/>
    <w:p w:rsidR="004C0C18" w:rsidRDefault="004C0C18" w:rsidP="004C0C18"/>
    <w:p w:rsidR="004C0C18" w:rsidRDefault="004C0C18" w:rsidP="004C0C18">
      <w:r>
        <w:t>Darío Nieto</w:t>
      </w:r>
      <w:r>
        <w:tab/>
      </w:r>
      <w:r>
        <w:tab/>
      </w:r>
      <w:r>
        <w:tab/>
      </w:r>
      <w:r>
        <w:tab/>
      </w:r>
      <w:r>
        <w:tab/>
      </w:r>
      <w:r>
        <w:tab/>
        <w:t xml:space="preserve">     Hernán Reyes</w:t>
      </w:r>
    </w:p>
    <w:p w:rsidR="004C0C18" w:rsidRDefault="004C0C18" w:rsidP="004C0C18"/>
    <w:p w:rsidR="004C0C18" w:rsidRDefault="004C0C18" w:rsidP="004C0C18"/>
    <w:p w:rsidR="004C0C18" w:rsidRDefault="004C0C18" w:rsidP="004C0C18"/>
    <w:p w:rsidR="004C0C18" w:rsidRDefault="004C0C18" w:rsidP="004C0C18"/>
    <w:p w:rsidR="004C0C18" w:rsidRDefault="004C0C18" w:rsidP="004C0C18"/>
    <w:p w:rsidR="004C0C18" w:rsidRDefault="004C0C18" w:rsidP="004C0C18"/>
    <w:p w:rsidR="004C0C18" w:rsidRDefault="004C0C18" w:rsidP="004C0C18"/>
    <w:p w:rsidR="004C0C18" w:rsidRDefault="004C0C18" w:rsidP="004C0C18"/>
    <w:p w:rsidR="004C0C18" w:rsidRDefault="004C0C18" w:rsidP="004C0C18"/>
    <w:p w:rsidR="004C0C18" w:rsidRDefault="004C0C18" w:rsidP="004C0C18">
      <w:r>
        <w:t>Laura Velasco</w:t>
      </w:r>
      <w:r>
        <w:tab/>
      </w:r>
      <w:r>
        <w:tab/>
      </w:r>
      <w:r>
        <w:tab/>
      </w:r>
      <w:r>
        <w:tab/>
      </w:r>
      <w:r>
        <w:tab/>
      </w:r>
      <w:r>
        <w:tab/>
        <w:t xml:space="preserve">     Patricia Vischi</w:t>
      </w:r>
    </w:p>
    <w:p w:rsidR="00AF6352" w:rsidRPr="00063814" w:rsidRDefault="00AF6352" w:rsidP="004C0C18">
      <w:pPr>
        <w:jc w:val="center"/>
        <w:rPr>
          <w:lang w:val="es-MX"/>
        </w:rPr>
      </w:pPr>
    </w:p>
    <w:sectPr w:rsidR="00AF6352" w:rsidRPr="00063814"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5489" w:rsidRDefault="00095489">
      <w:r>
        <w:separator/>
      </w:r>
    </w:p>
  </w:endnote>
  <w:endnote w:type="continuationSeparator" w:id="1">
    <w:p w:rsidR="00095489" w:rsidRDefault="0009548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625D8E" w:rsidRDefault="00601A75">
    <w:pPr>
      <w:pStyle w:val="Piedepgina"/>
      <w:rPr>
        <w:color w:val="333333"/>
        <w:sz w:val="20"/>
      </w:rPr>
    </w:pPr>
    <w:bookmarkStart w:id="1" w:name="Despacho"/>
    <w:bookmarkEnd w:id="1"/>
  </w:p>
  <w:p w:rsidR="00601A75" w:rsidRPr="00625D8E" w:rsidRDefault="00601A75">
    <w:pPr>
      <w:pStyle w:val="Piedepgina"/>
      <w:rPr>
        <w:color w:val="333333"/>
        <w:sz w:val="20"/>
      </w:rPr>
    </w:pPr>
    <w:r w:rsidRPr="00625D8E">
      <w:rPr>
        <w:color w:val="333333"/>
        <w:sz w:val="20"/>
      </w:rPr>
      <w:t xml:space="preserve">Último cambio: </w:t>
    </w:r>
    <w:fldSimple w:instr=" SAVEDATE  \* MERGEFORMAT ">
      <w:r w:rsidR="00D80107" w:rsidRPr="00D80107">
        <w:rPr>
          <w:noProof/>
          <w:color w:val="333333"/>
          <w:sz w:val="20"/>
        </w:rPr>
        <w:t>01/09/2022 15:41:00</w:t>
      </w:r>
    </w:fldSimple>
    <w:r w:rsidRPr="00625D8E">
      <w:rPr>
        <w:color w:val="333333"/>
        <w:sz w:val="20"/>
      </w:rPr>
      <w:t xml:space="preserve">  -  Cantidad de caracteres: </w:t>
    </w:r>
    <w:fldSimple w:instr=" NUMCHARS  \* MERGEFORMAT ">
      <w:r w:rsidR="004C0C18" w:rsidRPr="004C0C18">
        <w:rPr>
          <w:noProof/>
          <w:color w:val="333333"/>
          <w:sz w:val="20"/>
        </w:rPr>
        <w:t>5822</w:t>
      </w:r>
    </w:fldSimple>
    <w:r w:rsidRPr="00625D8E">
      <w:rPr>
        <w:color w:val="333333"/>
        <w:sz w:val="20"/>
      </w:rPr>
      <w:t xml:space="preserve"> - Cantidad de palabras: </w:t>
    </w:r>
    <w:fldSimple w:instr=" NUMWORDS  \* MERGEFORMAT ">
      <w:r w:rsidR="004C0C18" w:rsidRPr="004C0C18">
        <w:rPr>
          <w:noProof/>
          <w:color w:val="333333"/>
          <w:sz w:val="20"/>
        </w:rPr>
        <w:t>1095</w:t>
      </w:r>
    </w:fldSimple>
  </w:p>
  <w:p w:rsidR="00601A75" w:rsidRPr="00625D8E" w:rsidRDefault="00601A75" w:rsidP="00B05649">
    <w:pPr>
      <w:pStyle w:val="Piedepgina"/>
      <w:tabs>
        <w:tab w:val="left" w:pos="3565"/>
      </w:tabs>
      <w:rPr>
        <w:rStyle w:val="Nmerodepgina"/>
        <w:color w:val="333333"/>
      </w:rPr>
    </w:pPr>
    <w:r w:rsidRPr="00625D8E">
      <w:rPr>
        <w:color w:val="333333"/>
        <w:sz w:val="20"/>
      </w:rPr>
      <w:tab/>
      <w:t>Pág.</w:t>
    </w:r>
    <w:r w:rsidRPr="00625D8E">
      <w:rPr>
        <w:color w:val="333333"/>
      </w:rPr>
      <w:t xml:space="preserve"> </w:t>
    </w:r>
    <w:r w:rsidR="00C1246F" w:rsidRPr="00625D8E">
      <w:rPr>
        <w:rStyle w:val="Nmerodepgina"/>
        <w:color w:val="333333"/>
      </w:rPr>
      <w:fldChar w:fldCharType="begin"/>
    </w:r>
    <w:r w:rsidRPr="00625D8E">
      <w:rPr>
        <w:rStyle w:val="Nmerodepgina"/>
        <w:color w:val="333333"/>
      </w:rPr>
      <w:instrText xml:space="preserve"> PAGE </w:instrText>
    </w:r>
    <w:r w:rsidR="00C1246F" w:rsidRPr="00625D8E">
      <w:rPr>
        <w:rStyle w:val="Nmerodepgina"/>
        <w:color w:val="333333"/>
      </w:rPr>
      <w:fldChar w:fldCharType="separate"/>
    </w:r>
    <w:r w:rsidR="00D80107">
      <w:rPr>
        <w:rStyle w:val="Nmerodepgina"/>
        <w:noProof/>
        <w:color w:val="333333"/>
      </w:rPr>
      <w:t>1</w:t>
    </w:r>
    <w:r w:rsidR="00C1246F" w:rsidRPr="00625D8E">
      <w:rPr>
        <w:rStyle w:val="Nmerodepgina"/>
        <w:color w:val="333333"/>
      </w:rPr>
      <w:fldChar w:fldCharType="end"/>
    </w:r>
    <w:r w:rsidRPr="00625D8E">
      <w:rPr>
        <w:rStyle w:val="Nmerodepgina"/>
        <w:color w:val="333333"/>
      </w:rPr>
      <w:t>/</w:t>
    </w:r>
    <w:fldSimple w:instr=" NUMPAGES  \* MERGEFORMAT ">
      <w:r w:rsidR="00D80107" w:rsidRPr="00D80107">
        <w:rPr>
          <w:rStyle w:val="Nmerodepgina"/>
          <w:noProof/>
          <w:color w:val="333333"/>
        </w:rPr>
        <w:t>4</w:t>
      </w:r>
    </w:fldSimple>
    <w:r w:rsidRPr="00625D8E">
      <w:rPr>
        <w:rStyle w:val="Nmerodepgina"/>
        <w:color w:val="333333"/>
      </w:rPr>
      <w:t xml:space="preserve"> </w:t>
    </w:r>
  </w:p>
  <w:p w:rsidR="00601A75" w:rsidRPr="00625D8E"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5489" w:rsidRDefault="00095489">
      <w:r>
        <w:separator/>
      </w:r>
    </w:p>
  </w:footnote>
  <w:footnote w:type="continuationSeparator" w:id="1">
    <w:p w:rsidR="00095489" w:rsidRDefault="000954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21391" w:rsidP="0033168A">
    <w:pPr>
      <w:pStyle w:val="Encabezado"/>
      <w:ind w:left="-2410" w:firstLine="850"/>
      <w:jc w:val="center"/>
      <w:rPr>
        <w:i/>
        <w:sz w:val="18"/>
        <w:szCs w:val="18"/>
      </w:rPr>
    </w:pPr>
    <w:r>
      <w:rPr>
        <w:noProof/>
        <w:lang w:val="es-US" w:eastAsia="es-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4338"/>
  </w:hdrShapeDefaults>
  <w:footnotePr>
    <w:footnote w:id="0"/>
    <w:footnote w:id="1"/>
  </w:footnotePr>
  <w:endnotePr>
    <w:endnote w:id="0"/>
    <w:endnote w:id="1"/>
  </w:endnotePr>
  <w:compat/>
  <w:rsids>
    <w:rsidRoot w:val="00621391"/>
    <w:rsid w:val="00000D04"/>
    <w:rsid w:val="00001988"/>
    <w:rsid w:val="000031F8"/>
    <w:rsid w:val="00026430"/>
    <w:rsid w:val="00030DF5"/>
    <w:rsid w:val="0003615C"/>
    <w:rsid w:val="000376AB"/>
    <w:rsid w:val="00043882"/>
    <w:rsid w:val="00062864"/>
    <w:rsid w:val="00063814"/>
    <w:rsid w:val="00067370"/>
    <w:rsid w:val="000713D7"/>
    <w:rsid w:val="00071CFB"/>
    <w:rsid w:val="00077DAC"/>
    <w:rsid w:val="00080837"/>
    <w:rsid w:val="00081FFF"/>
    <w:rsid w:val="00085D07"/>
    <w:rsid w:val="00095489"/>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75B12"/>
    <w:rsid w:val="003A7311"/>
    <w:rsid w:val="003B471C"/>
    <w:rsid w:val="003D10AB"/>
    <w:rsid w:val="003D4000"/>
    <w:rsid w:val="003F1EFD"/>
    <w:rsid w:val="003F4249"/>
    <w:rsid w:val="00401C75"/>
    <w:rsid w:val="0040761B"/>
    <w:rsid w:val="00422C3F"/>
    <w:rsid w:val="004354AC"/>
    <w:rsid w:val="00446E1A"/>
    <w:rsid w:val="004847CA"/>
    <w:rsid w:val="004B7714"/>
    <w:rsid w:val="004C0C18"/>
    <w:rsid w:val="004D2D62"/>
    <w:rsid w:val="004D30D5"/>
    <w:rsid w:val="004D438B"/>
    <w:rsid w:val="004E235F"/>
    <w:rsid w:val="0051012E"/>
    <w:rsid w:val="005142E6"/>
    <w:rsid w:val="00522C71"/>
    <w:rsid w:val="00534552"/>
    <w:rsid w:val="00540D49"/>
    <w:rsid w:val="00540E5C"/>
    <w:rsid w:val="00550A79"/>
    <w:rsid w:val="00551DE0"/>
    <w:rsid w:val="00563140"/>
    <w:rsid w:val="0057409D"/>
    <w:rsid w:val="005769D4"/>
    <w:rsid w:val="00584777"/>
    <w:rsid w:val="00587242"/>
    <w:rsid w:val="005A1232"/>
    <w:rsid w:val="005A32ED"/>
    <w:rsid w:val="005A3AA1"/>
    <w:rsid w:val="005A4D27"/>
    <w:rsid w:val="005B0FAF"/>
    <w:rsid w:val="005B14CE"/>
    <w:rsid w:val="005B6538"/>
    <w:rsid w:val="005C37AB"/>
    <w:rsid w:val="005E2A45"/>
    <w:rsid w:val="005F35E2"/>
    <w:rsid w:val="00601A75"/>
    <w:rsid w:val="00606D7C"/>
    <w:rsid w:val="00616F70"/>
    <w:rsid w:val="00621391"/>
    <w:rsid w:val="00622DE5"/>
    <w:rsid w:val="00625D8E"/>
    <w:rsid w:val="00636BE0"/>
    <w:rsid w:val="0064363E"/>
    <w:rsid w:val="00651C7D"/>
    <w:rsid w:val="0065711B"/>
    <w:rsid w:val="006811D6"/>
    <w:rsid w:val="00690392"/>
    <w:rsid w:val="00697F98"/>
    <w:rsid w:val="006A6925"/>
    <w:rsid w:val="006C326A"/>
    <w:rsid w:val="006C40E9"/>
    <w:rsid w:val="006D3303"/>
    <w:rsid w:val="006D5CB7"/>
    <w:rsid w:val="006E3675"/>
    <w:rsid w:val="00705135"/>
    <w:rsid w:val="00706B8E"/>
    <w:rsid w:val="00715AF3"/>
    <w:rsid w:val="00715F6F"/>
    <w:rsid w:val="00720C1E"/>
    <w:rsid w:val="00734F30"/>
    <w:rsid w:val="007410E7"/>
    <w:rsid w:val="007420D8"/>
    <w:rsid w:val="00754824"/>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A12F9"/>
    <w:rsid w:val="008B4536"/>
    <w:rsid w:val="008C4AC3"/>
    <w:rsid w:val="00906685"/>
    <w:rsid w:val="00910E0F"/>
    <w:rsid w:val="00914BDF"/>
    <w:rsid w:val="0091690E"/>
    <w:rsid w:val="00927E9C"/>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92873"/>
    <w:rsid w:val="00BF2B7B"/>
    <w:rsid w:val="00BF71C2"/>
    <w:rsid w:val="00C1246F"/>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80107"/>
    <w:rsid w:val="00D927D4"/>
    <w:rsid w:val="00DD2795"/>
    <w:rsid w:val="00DD4DE2"/>
    <w:rsid w:val="00DD520D"/>
    <w:rsid w:val="00DF0164"/>
    <w:rsid w:val="00DF54AA"/>
    <w:rsid w:val="00E07D33"/>
    <w:rsid w:val="00E10C09"/>
    <w:rsid w:val="00E12909"/>
    <w:rsid w:val="00E12DDE"/>
    <w:rsid w:val="00E143B6"/>
    <w:rsid w:val="00E30CFF"/>
    <w:rsid w:val="00E54B8C"/>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140"/>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63140"/>
    <w:pPr>
      <w:ind w:left="3686"/>
    </w:pPr>
  </w:style>
  <w:style w:type="paragraph" w:styleId="Encabezado">
    <w:name w:val="header"/>
    <w:basedOn w:val="Normal"/>
    <w:link w:val="EncabezadoCar"/>
    <w:uiPriority w:val="99"/>
    <w:rsid w:val="00563140"/>
    <w:pPr>
      <w:tabs>
        <w:tab w:val="center" w:pos="4419"/>
        <w:tab w:val="right" w:pos="8838"/>
      </w:tabs>
    </w:pPr>
  </w:style>
  <w:style w:type="paragraph" w:styleId="Piedepgina">
    <w:name w:val="footer"/>
    <w:basedOn w:val="Normal"/>
    <w:rsid w:val="00563140"/>
    <w:pPr>
      <w:tabs>
        <w:tab w:val="center" w:pos="4419"/>
        <w:tab w:val="right" w:pos="8838"/>
      </w:tabs>
    </w:pPr>
  </w:style>
  <w:style w:type="character" w:styleId="Nmerodepgina">
    <w:name w:val="page number"/>
    <w:basedOn w:val="Fuentedeprrafopredeter"/>
    <w:rsid w:val="00563140"/>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927E9C"/>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9C"/>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137845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bernascon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4</Pages>
  <Words>1094</Words>
  <Characters>6017</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7097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Ana Lia Bernasconi</dc:creator>
  <cp:lastModifiedBy>Ana Lia Bernasconi</cp:lastModifiedBy>
  <cp:revision>2</cp:revision>
  <cp:lastPrinted>2022-08-31T19:30:00Z</cp:lastPrinted>
  <dcterms:created xsi:type="dcterms:W3CDTF">2022-09-06T19:31:00Z</dcterms:created>
  <dcterms:modified xsi:type="dcterms:W3CDTF">2022-09-06T19:31:00Z</dcterms:modified>
</cp:coreProperties>
</file>