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FE0" w:rsidRPr="005F3FE0" w:rsidRDefault="005F3FE0" w:rsidP="005F3FE0">
      <w:pPr>
        <w:jc w:val="center"/>
        <w:rPr>
          <w:b/>
        </w:rPr>
      </w:pPr>
      <w:r w:rsidRPr="005F3FE0">
        <w:rPr>
          <w:b/>
        </w:rPr>
        <w:t>PROYECTO DE DECLARACIÓN</w:t>
      </w:r>
    </w:p>
    <w:p w:rsidR="005F3FE0" w:rsidRDefault="005F3FE0" w:rsidP="005F3FE0">
      <w:r>
        <w:t xml:space="preserve"> </w:t>
      </w:r>
    </w:p>
    <w:p w:rsidR="005F3FE0" w:rsidRDefault="005F3FE0" w:rsidP="005F3FE0">
      <w:pPr>
        <w:ind w:firstLine="708"/>
      </w:pPr>
      <w:r w:rsidRPr="005F3FE0">
        <w:rPr>
          <w:b/>
        </w:rPr>
        <w:t>Artículo 1°.-</w:t>
      </w:r>
      <w:r>
        <w:t xml:space="preserve"> La Legislatura de la Ciudad Autónoma de Buenos Aires declara Personalidad Destacada de la Cultura al actor, escritor, rapero y periodista Matías </w:t>
      </w:r>
      <w:r>
        <w:t>Fernández</w:t>
      </w:r>
      <w:r>
        <w:t xml:space="preserve"> Burzaco.</w:t>
      </w:r>
    </w:p>
    <w:p w:rsidR="005F3FE0" w:rsidRDefault="005F3FE0" w:rsidP="005F3FE0"/>
    <w:p w:rsidR="005E3C49" w:rsidRDefault="005F3FE0" w:rsidP="005F3FE0">
      <w:pPr>
        <w:ind w:firstLine="708"/>
      </w:pPr>
      <w:r w:rsidRPr="005F3FE0">
        <w:rPr>
          <w:b/>
        </w:rPr>
        <w:t>Artículo 2°.-</w:t>
      </w:r>
      <w:r>
        <w:t xml:space="preserve"> Comuníquese, etc.</w:t>
      </w:r>
    </w:p>
    <w:p w:rsidR="005F3FE0" w:rsidRDefault="005F3FE0" w:rsidP="005F3FE0"/>
    <w:p w:rsidR="005F3FE0" w:rsidRDefault="005F3FE0">
      <w:pPr>
        <w:jc w:val="left"/>
      </w:pPr>
      <w:r>
        <w:br w:type="page"/>
      </w:r>
    </w:p>
    <w:p w:rsidR="005F3FE0" w:rsidRPr="005F3FE0" w:rsidRDefault="005F3FE0" w:rsidP="005F3FE0">
      <w:pPr>
        <w:jc w:val="center"/>
        <w:rPr>
          <w:b/>
        </w:rPr>
      </w:pPr>
      <w:r w:rsidRPr="005F3FE0">
        <w:rPr>
          <w:b/>
        </w:rPr>
        <w:lastRenderedPageBreak/>
        <w:t>FUNDAMENTOS</w:t>
      </w:r>
    </w:p>
    <w:p w:rsidR="005F3FE0" w:rsidRDefault="005F3FE0" w:rsidP="005F3FE0"/>
    <w:p w:rsidR="005F3FE0" w:rsidRDefault="005F3FE0" w:rsidP="005F3FE0">
      <w:r>
        <w:t>Señor Presidente:</w:t>
      </w:r>
    </w:p>
    <w:p w:rsidR="005F3FE0" w:rsidRDefault="005F3FE0" w:rsidP="005F3FE0"/>
    <w:p w:rsidR="005F3FE0" w:rsidRDefault="005F3FE0" w:rsidP="005F3FE0">
      <w:pPr>
        <w:ind w:firstLine="708"/>
      </w:pPr>
      <w:r>
        <w:t xml:space="preserve">Matías </w:t>
      </w:r>
      <w:r>
        <w:t>Fernández</w:t>
      </w:r>
      <w:r>
        <w:t xml:space="preserve"> Burzaco nació en el barrio de Flores en la Ciudad Autónoma de Buenos Aires, el 30 de enero de 1998. </w:t>
      </w:r>
      <w:r>
        <w:t>Matías</w:t>
      </w:r>
      <w:r>
        <w:t xml:space="preserve">, es uno de los dos casos de nuestro país con fibrosis hialina juvenil, una enfermedad de la piel que se caracteriza por una síntesis anómala de colágeno que se deposita como material hialino en el tejido conjuntivo de la piel, encías y menos frecuentemente en los huesos y en las articulaciones. En el caso de </w:t>
      </w:r>
      <w:r>
        <w:t>Matías</w:t>
      </w:r>
      <w:r>
        <w:t xml:space="preserve"> su enfermedad es central para comprender su obra, por lo menos al principio.</w:t>
      </w:r>
    </w:p>
    <w:p w:rsidR="005F3FE0" w:rsidRDefault="005F3FE0" w:rsidP="005F3FE0"/>
    <w:p w:rsidR="005F3FE0" w:rsidRDefault="005F3FE0" w:rsidP="005F3FE0">
      <w:pPr>
        <w:ind w:firstLine="708"/>
      </w:pPr>
      <w:r>
        <w:t xml:space="preserve">En el año 2021 publicó la autobiografía </w:t>
      </w:r>
      <w:r w:rsidRPr="005F3FE0">
        <w:rPr>
          <w:b/>
          <w:i/>
        </w:rPr>
        <w:t>Formas propias. Diario de un cuerpo en guerra (Tusquets).</w:t>
      </w:r>
      <w:r>
        <w:t xml:space="preserve"> En esta el autor elige, quizás por obligación, pararse en su enfermedad y sus consecuencias para desarrollar su relato; desde ese posicionamiento, que es político, condena a muerte a la cultura lacrimógena de “la superación personal”. Sobre esta obra </w:t>
      </w:r>
      <w:r>
        <w:t>Matías</w:t>
      </w:r>
      <w:r>
        <w:t xml:space="preserve"> afirmó que busco que el lector pase por varios estados, que se angustie, que se mate de risa, que llore, que se haga preguntas. También en el año 2021 publicó “Los Despiertos” (Orsai) una colección de relatos de sus enfermeros y cuidadores nocturnos que el mismo </w:t>
      </w:r>
      <w:r>
        <w:t>definió</w:t>
      </w:r>
      <w:r>
        <w:t xml:space="preserve"> como relatos de terror repletos de humor negro. Asimismo ha publicado textos en medios como Orsai, Revista Anfibia, Relatto, BBC y La Nación. </w:t>
      </w:r>
    </w:p>
    <w:p w:rsidR="005F3FE0" w:rsidRDefault="005F3FE0" w:rsidP="005F3FE0"/>
    <w:p w:rsidR="005F3FE0" w:rsidRDefault="005F3FE0" w:rsidP="005F3FE0">
      <w:pPr>
        <w:ind w:firstLine="708"/>
      </w:pPr>
      <w:r>
        <w:t xml:space="preserve">Como rapero ha sacado varios sencillos. Con un estilo en sintonía con la musicalidad contemporánea en el año 2020 lanzó “¿Quién es ese Niño?”canción asimilable en su rispidez y agilidad a </w:t>
      </w:r>
      <w:r w:rsidRPr="005F3FE0">
        <w:rPr>
          <w:b/>
          <w:i/>
        </w:rPr>
        <w:t>Formas propias. Diario de un cuerpo en guerra.</w:t>
      </w:r>
      <w:r>
        <w:t xml:space="preserve"> En el año 2021 lanzó “Los Nenes me Odian”, una crítica oscura y terrenal del contexto y las relaciones humanas. Finalmente, en el año 2022 aparece “Parecido” que corona un camino de metamorfosis hacia lo conceptual. </w:t>
      </w:r>
    </w:p>
    <w:p w:rsidR="005F3FE0" w:rsidRDefault="005F3FE0" w:rsidP="005F3FE0"/>
    <w:p w:rsidR="005F3FE0" w:rsidRDefault="005F3FE0" w:rsidP="005F3FE0">
      <w:pPr>
        <w:ind w:firstLine="708"/>
      </w:pPr>
      <w:r>
        <w:t xml:space="preserve">En definitiva </w:t>
      </w:r>
      <w:r>
        <w:t>Matías</w:t>
      </w:r>
      <w:r>
        <w:t xml:space="preserve"> es un artista multifacético que se valió de su corporeidad como punto de partida para crear. Un trabajador de las palabras que buscan conectarse tanto a partir de su musicalidad como para </w:t>
      </w:r>
      <w:r>
        <w:t>la construcción de historias.</w:t>
      </w:r>
    </w:p>
    <w:p w:rsidR="005F3FE0" w:rsidRDefault="005F3FE0" w:rsidP="005F3FE0"/>
    <w:p w:rsidR="005F3FE0" w:rsidRPr="00E5658D" w:rsidRDefault="005F3FE0" w:rsidP="005F3FE0">
      <w:pPr>
        <w:ind w:firstLine="708"/>
      </w:pPr>
      <w:r>
        <w:t>Por todo lo expuesto, solicito la aprobación del presente proyecto de declaración.</w:t>
      </w:r>
    </w:p>
    <w:sectPr w:rsidR="005F3FE0"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1716" w:rsidRDefault="00421716">
      <w:r>
        <w:separator/>
      </w:r>
    </w:p>
  </w:endnote>
  <w:endnote w:type="continuationSeparator" w:id="0">
    <w:p w:rsidR="00421716" w:rsidRDefault="004217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F3FE0" w:rsidRPr="005F3FE0">
        <w:rPr>
          <w:noProof/>
          <w:color w:val="333333"/>
          <w:sz w:val="20"/>
        </w:rPr>
        <w:t>00/00/0000 0:00:00</w:t>
      </w:r>
    </w:fldSimple>
    <w:r w:rsidRPr="001C19C4">
      <w:rPr>
        <w:color w:val="333333"/>
        <w:sz w:val="20"/>
      </w:rPr>
      <w:t xml:space="preserve">  -  Cantidad de caracteres: </w:t>
    </w:r>
    <w:fldSimple w:instr=" NUMCHARS  \* MERGEFORMAT ">
      <w:r w:rsidR="005F3FE0" w:rsidRPr="005F3FE0">
        <w:rPr>
          <w:noProof/>
          <w:color w:val="333333"/>
          <w:sz w:val="20"/>
        </w:rPr>
        <w:t>1945</w:t>
      </w:r>
    </w:fldSimple>
    <w:r w:rsidRPr="001C19C4">
      <w:rPr>
        <w:color w:val="333333"/>
        <w:sz w:val="20"/>
      </w:rPr>
      <w:t xml:space="preserve"> - Cantidad de palabras: </w:t>
    </w:r>
    <w:fldSimple w:instr=" NUMWORDS  \* MERGEFORMAT ">
      <w:r w:rsidR="005F3FE0" w:rsidRPr="005F3FE0">
        <w:rPr>
          <w:noProof/>
          <w:color w:val="333333"/>
          <w:sz w:val="20"/>
        </w:rPr>
        <w:t>381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7222B" w:rsidRPr="001C19C4">
      <w:rPr>
        <w:rStyle w:val="Nmerodepgina"/>
        <w:color w:val="333333"/>
      </w:rPr>
      <w:fldChar w:fldCharType="begin"/>
    </w:r>
    <w:r w:rsidRPr="001C19C4">
      <w:rPr>
        <w:rStyle w:val="Nmerodepgina"/>
        <w:color w:val="333333"/>
      </w:rPr>
      <w:instrText xml:space="preserve"> PAGE </w:instrText>
    </w:r>
    <w:r w:rsidR="0077222B" w:rsidRPr="001C19C4">
      <w:rPr>
        <w:rStyle w:val="Nmerodepgina"/>
        <w:color w:val="333333"/>
      </w:rPr>
      <w:fldChar w:fldCharType="separate"/>
    </w:r>
    <w:r w:rsidR="005F3FE0">
      <w:rPr>
        <w:rStyle w:val="Nmerodepgina"/>
        <w:noProof/>
        <w:color w:val="333333"/>
      </w:rPr>
      <w:t>2</w:t>
    </w:r>
    <w:r w:rsidR="0077222B" w:rsidRPr="001C19C4">
      <w:rPr>
        <w:rStyle w:val="Nmerodepgina"/>
        <w:color w:val="333333"/>
      </w:rPr>
      <w:fldChar w:fldCharType="end"/>
    </w:r>
    <w:r w:rsidRPr="001C19C4">
      <w:rPr>
        <w:rStyle w:val="Nmerodepgina"/>
        <w:color w:val="333333"/>
      </w:rPr>
      <w:t>/</w:t>
    </w:r>
    <w:fldSimple w:instr=" NUMPAGES  \* MERGEFORMAT ">
      <w:r w:rsidR="005F3FE0" w:rsidRPr="005F3FE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1716" w:rsidRDefault="00421716">
      <w:r>
        <w:separator/>
      </w:r>
    </w:p>
  </w:footnote>
  <w:footnote w:type="continuationSeparator" w:id="0">
    <w:p w:rsidR="00421716" w:rsidRDefault="004217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42171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1716"/>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5F3FE0"/>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22B"/>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Desktop\Plantilla%20Presentacio&#769;n%20de%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193A5F-80E8-4182-940B-2748123D7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Presentación de proyectos</Template>
  <TotalTime>3</TotalTime>
  <Pages>2</Pages>
  <Words>381</Words>
  <Characters>1945</Characters>
  <Application>Microsoft Office Word</Application>
  <DocSecurity>0</DocSecurity>
  <Lines>43</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lulama</dc:creator>
  <cp:lastModifiedBy>lulama</cp:lastModifiedBy>
  <cp:revision>1</cp:revision>
  <cp:lastPrinted>2022-09-26T13:39:00Z</cp:lastPrinted>
  <dcterms:created xsi:type="dcterms:W3CDTF">2022-09-26T13:34:00Z</dcterms:created>
  <dcterms:modified xsi:type="dcterms:W3CDTF">2022-09-26T13:39:00Z</dcterms:modified>
</cp:coreProperties>
</file>