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479" w:rsidRPr="00230479" w:rsidRDefault="00230479" w:rsidP="00081FFF">
      <w:pPr>
        <w:rPr>
          <w:lang w:val="es-MX"/>
        </w:rPr>
      </w:pPr>
    </w:p>
    <w:p w:rsidR="00230479" w:rsidRPr="00230479" w:rsidRDefault="00230479" w:rsidP="00081FFF">
      <w:pPr>
        <w:rPr>
          <w:lang w:val="es-MX"/>
        </w:rPr>
      </w:pPr>
    </w:p>
    <w:p w:rsidR="00230479" w:rsidRPr="00230479" w:rsidRDefault="00230479" w:rsidP="00081FFF">
      <w:pPr>
        <w:rPr>
          <w:lang w:val="es-MX"/>
        </w:rPr>
      </w:pPr>
      <w:r w:rsidRPr="00230479">
        <w:rPr>
          <w:lang w:val="es-MX"/>
        </w:rPr>
        <w:tab/>
      </w:r>
    </w:p>
    <w:p w:rsidR="00230479" w:rsidRPr="00230479" w:rsidRDefault="00230479" w:rsidP="00230479">
      <w:pPr>
        <w:jc w:val="center"/>
        <w:rPr>
          <w:b/>
          <w:lang w:val="es-MX"/>
        </w:rPr>
      </w:pPr>
      <w:bookmarkStart w:id="0" w:name="PDeclaración"/>
      <w:bookmarkEnd w:id="0"/>
      <w:r w:rsidRPr="00230479">
        <w:rPr>
          <w:b/>
          <w:lang w:val="es-MX"/>
        </w:rPr>
        <w:t>PROYECTO DE DECLARACIÓN</w:t>
      </w:r>
    </w:p>
    <w:p w:rsidR="00230479" w:rsidRPr="00230479" w:rsidRDefault="00230479" w:rsidP="00230479">
      <w:pPr>
        <w:rPr>
          <w:b/>
          <w:lang w:val="es-MX"/>
        </w:rPr>
      </w:pPr>
    </w:p>
    <w:p w:rsidR="00230479" w:rsidRPr="00230479" w:rsidRDefault="00230479" w:rsidP="00230479">
      <w:pPr>
        <w:rPr>
          <w:lang w:val="es-MX"/>
        </w:rPr>
      </w:pPr>
    </w:p>
    <w:p w:rsidR="00F56B24" w:rsidRPr="00F56B24" w:rsidRDefault="00F56B24" w:rsidP="00F56B24">
      <w:pPr>
        <w:rPr>
          <w:lang w:val="es-AR"/>
        </w:rPr>
      </w:pPr>
      <w:r>
        <w:rPr>
          <w:lang w:val="es-MX"/>
        </w:rPr>
        <w:t>Declárese</w:t>
      </w:r>
      <w:r w:rsidR="00230479" w:rsidRPr="00230479">
        <w:rPr>
          <w:lang w:val="es-MX"/>
        </w:rPr>
        <w:t xml:space="preserve"> de interés cultural de la Ciudad Autónoma de Buenos Aires </w:t>
      </w:r>
      <w:r w:rsidRPr="00F56B24">
        <w:rPr>
          <w:lang w:val="es-AR"/>
        </w:rPr>
        <w:t>la muestra fotográfica</w:t>
      </w:r>
      <w:r w:rsidR="0068427D">
        <w:rPr>
          <w:lang w:val="es-AR"/>
        </w:rPr>
        <w:t xml:space="preserve"> “Belleza sin edad” expuesta en el ecosistema </w:t>
      </w:r>
      <w:r w:rsidRPr="00F56B24">
        <w:rPr>
          <w:lang w:val="es-AR"/>
        </w:rPr>
        <w:t xml:space="preserve">digital “Amantes de lo bueno”. </w:t>
      </w:r>
    </w:p>
    <w:p w:rsidR="00230479" w:rsidRPr="00F56B24" w:rsidRDefault="00230479" w:rsidP="00230479">
      <w:pPr>
        <w:rPr>
          <w:lang w:val="es-AR"/>
        </w:rPr>
      </w:pPr>
    </w:p>
    <w:p w:rsidR="00230479" w:rsidRPr="00230479" w:rsidRDefault="00230479" w:rsidP="00230479">
      <w:pPr>
        <w:rPr>
          <w:lang w:val="es-MX"/>
        </w:rPr>
      </w:pPr>
    </w:p>
    <w:p w:rsidR="00230479" w:rsidRPr="00230479" w:rsidRDefault="00230479" w:rsidP="00230479">
      <w:pPr>
        <w:rPr>
          <w:lang w:val="es-MX"/>
        </w:rPr>
      </w:pPr>
    </w:p>
    <w:p w:rsidR="00230479" w:rsidRPr="00230479" w:rsidRDefault="00230479" w:rsidP="00230479">
      <w:pPr>
        <w:rPr>
          <w:lang w:val="es-MX"/>
        </w:rPr>
      </w:pPr>
    </w:p>
    <w:p w:rsidR="00230479" w:rsidRPr="00230479" w:rsidRDefault="00230479" w:rsidP="00230479">
      <w:pPr>
        <w:rPr>
          <w:lang w:val="es-MX"/>
        </w:rPr>
      </w:pPr>
      <w:bookmarkStart w:id="1" w:name="_GoBack"/>
      <w:bookmarkEnd w:id="1"/>
      <w:r>
        <w:rPr>
          <w:lang w:val="es-MX"/>
        </w:rPr>
        <w:br w:type="page"/>
      </w:r>
      <w:r w:rsidRPr="00230479">
        <w:rPr>
          <w:lang w:val="es-MX"/>
        </w:rPr>
        <w:lastRenderedPageBreak/>
        <w:t>FUNDAMENTOS</w:t>
      </w:r>
      <w:r w:rsidR="00F56B24">
        <w:rPr>
          <w:lang w:val="es-MX"/>
        </w:rPr>
        <w:t>:</w:t>
      </w:r>
    </w:p>
    <w:p w:rsidR="00230479" w:rsidRPr="00230479" w:rsidRDefault="00230479" w:rsidP="00230479">
      <w:pPr>
        <w:rPr>
          <w:lang w:val="es-MX"/>
        </w:rPr>
      </w:pPr>
    </w:p>
    <w:p w:rsidR="00230479" w:rsidRPr="00230479" w:rsidRDefault="00F56B24" w:rsidP="00230479">
      <w:pPr>
        <w:rPr>
          <w:lang w:val="es-MX"/>
        </w:rPr>
      </w:pPr>
      <w:r>
        <w:rPr>
          <w:lang w:val="es-MX"/>
        </w:rPr>
        <w:tab/>
        <w:t>Señor President</w:t>
      </w:r>
      <w:r w:rsidR="002863D0">
        <w:rPr>
          <w:lang w:val="es-MX"/>
        </w:rPr>
        <w:t>e</w:t>
      </w:r>
      <w:r>
        <w:rPr>
          <w:lang w:val="es-MX"/>
        </w:rPr>
        <w:t>:</w:t>
      </w:r>
    </w:p>
    <w:p w:rsidR="00230479" w:rsidRPr="00230479" w:rsidRDefault="00230479" w:rsidP="00230479"/>
    <w:p w:rsidR="00230479" w:rsidRPr="006E4B4A" w:rsidRDefault="00230479" w:rsidP="00230479">
      <w:r w:rsidRPr="006E4B4A">
        <w:t>El arte, en sus definiciones más clásicas, ha operado como herramienta de comunicación social desde los orígenes de la humanidad; desempeña un papel mediador y motor de la comunicación puesto que, el artista tiene, a través de su obra, el poder de transmitir ideas, emociones y en general, una visión del mundo y de lo que acontece en él. Las diferentes formas de representación artística corresponden a la necesidad o, más bien, a la característica fundamental de expresarse que poseen los seres humanos. Desde esta perspectiva, es que resulta innegable que se convierte en un instrumento que puede cambiar o educar a una sociedad.</w:t>
      </w:r>
    </w:p>
    <w:p w:rsidR="00230479" w:rsidRPr="006E4B4A" w:rsidRDefault="00230479" w:rsidP="00230479"/>
    <w:p w:rsidR="00230479" w:rsidRPr="006E4B4A" w:rsidRDefault="00230479" w:rsidP="00230479">
      <w:r w:rsidRPr="006E4B4A">
        <w:t>Además, es subjetivo, se expresa en un lenguaje universal y comprensible para cualquier ser humano, ya que apela a nuestros sentidos, emociones y facultad de pensar. La educación, hoy en día, se sigue basando en obras artísticas del pasado, porque estas -en sus diferentes manifestaciones- nunca han perdido su importancia para la sociedad.</w:t>
      </w:r>
    </w:p>
    <w:p w:rsidR="006E4B4A" w:rsidRPr="006E4B4A" w:rsidRDefault="006E4B4A" w:rsidP="00230479"/>
    <w:p w:rsidR="00230479" w:rsidRPr="006E4B4A" w:rsidRDefault="00230479" w:rsidP="00230479">
      <w:r w:rsidRPr="006E4B4A">
        <w:t xml:space="preserve">Belleza sin edad es una muestra online donde diez de los más grandes y renombrados fotógrafos en argentina, conforman por primera vez un simposio artístico que expone la belleza desde el paso de los años y una actitud positiva frente a la vida y a los cambios en el cuerpo humano. Cada fotógrafo exhibe entre 3 y 5 fotos en donde cada una de las imágenes cuenta la historia que los inspiró, y donde todas tienen en común que sus modelos han transitado gran parte de la vida y lucen orgullosos sus rostros que reflejan lo llorado y reído, retratando no solo sus cuerpos, sino sus almas, su manera de vivir. </w:t>
      </w:r>
    </w:p>
    <w:p w:rsidR="00230479" w:rsidRPr="006E4B4A" w:rsidRDefault="00230479" w:rsidP="00230479">
      <w:r w:rsidRPr="006E4B4A">
        <w:t xml:space="preserve">Este “gran relato fotográfico” -como describen sus autores- pretende poner en imágenes una nueva etapa de la vida que todavía no tiene nombre, pero que está y quiere ser vista, poniendo en evidencia la importancia social de la fotografía. Esta obra busca también transmitir y dar a conocer un nuevo paradigma a nivel mundial en donde el promedio de vida aumentó significativamente y que, a pesar de ser una persona de avanzada edad se puede gozar de buena salud. </w:t>
      </w:r>
    </w:p>
    <w:p w:rsidR="006E4B4A" w:rsidRPr="006E4B4A" w:rsidRDefault="006E4B4A" w:rsidP="00230479"/>
    <w:p w:rsidR="00230479" w:rsidRPr="006E4B4A" w:rsidRDefault="00230479" w:rsidP="00230479">
      <w:r w:rsidRPr="006E4B4A">
        <w:t xml:space="preserve">Es por ello que nos resulta de suma importancia el trabajo de Belleza sin edad. Porque intenta visualizar a un sector de la sociedad que no siempre está a la vista y que es muy valioso. Porque le da entidad a la belleza desde otra perspectiva, desde otro ángulo, desde una idea de longevidad positiva y la eternidad. </w:t>
      </w:r>
    </w:p>
    <w:p w:rsidR="006E4B4A" w:rsidRPr="006E4B4A" w:rsidRDefault="006E4B4A" w:rsidP="00230479"/>
    <w:p w:rsidR="00230479" w:rsidRDefault="00230479" w:rsidP="00230479">
      <w:pPr>
        <w:rPr>
          <w:shd w:val="clear" w:color="auto" w:fill="FFFFFF"/>
        </w:rPr>
      </w:pPr>
      <w:r w:rsidRPr="006E4B4A">
        <w:t>A modo ejemplificativo, mencionamos algunas de las obras expuestas en la galería con sus respectivos expositores: “</w:t>
      </w:r>
      <w:r w:rsidRPr="006E4B4A">
        <w:rPr>
          <w:i/>
        </w:rPr>
        <w:t>MAMA</w:t>
      </w:r>
      <w:r w:rsidRPr="006E4B4A">
        <w:t>”, “</w:t>
      </w:r>
      <w:r w:rsidRPr="006E4B4A">
        <w:rPr>
          <w:i/>
        </w:rPr>
        <w:t>ADELINA</w:t>
      </w:r>
      <w:r w:rsidR="006E4B4A" w:rsidRPr="006E4B4A">
        <w:t xml:space="preserve">” y </w:t>
      </w:r>
      <w:r w:rsidRPr="006E4B4A">
        <w:t>“</w:t>
      </w:r>
      <w:r w:rsidRPr="006E4B4A">
        <w:rPr>
          <w:i/>
        </w:rPr>
        <w:t>MARTA</w:t>
      </w:r>
      <w:r w:rsidR="006E4B4A" w:rsidRPr="006E4B4A">
        <w:t xml:space="preserve">”, </w:t>
      </w:r>
      <w:r w:rsidRPr="006E4B4A">
        <w:t>tres retratos correspondientes a la serie “</w:t>
      </w:r>
      <w:r w:rsidRPr="006E4B4A">
        <w:rPr>
          <w:i/>
        </w:rPr>
        <w:t>ROSTROS</w:t>
      </w:r>
      <w:r w:rsidRPr="006E4B4A">
        <w:t>” de Ángela Copello; “</w:t>
      </w:r>
      <w:r w:rsidRPr="006E4B4A">
        <w:rPr>
          <w:i/>
        </w:rPr>
        <w:t>LA ABUELA DE SERGIO</w:t>
      </w:r>
      <w:r w:rsidRPr="006E4B4A">
        <w:t>”, “E</w:t>
      </w:r>
      <w:r w:rsidRPr="006E4B4A">
        <w:rPr>
          <w:i/>
        </w:rPr>
        <w:t>L SEÑOR MALBEC</w:t>
      </w:r>
      <w:r w:rsidRPr="006E4B4A">
        <w:t>”, por Carlos Fadigati; “</w:t>
      </w:r>
      <w:r w:rsidRPr="006E4B4A">
        <w:rPr>
          <w:i/>
        </w:rPr>
        <w:t>MARCELA X MARCELA</w:t>
      </w:r>
      <w:r w:rsidRPr="006E4B4A">
        <w:t>”, “</w:t>
      </w:r>
      <w:r w:rsidRPr="006E4B4A">
        <w:rPr>
          <w:i/>
        </w:rPr>
        <w:t>STELLA X STELLA</w:t>
      </w:r>
      <w:r w:rsidRPr="006E4B4A">
        <w:t>”, de la serie “</w:t>
      </w:r>
      <w:r w:rsidRPr="006E4B4A">
        <w:rPr>
          <w:i/>
        </w:rPr>
        <w:t>CHICAS GRANDES</w:t>
      </w:r>
      <w:r w:rsidRPr="006E4B4A">
        <w:t>” María Fernanda Goñi; “</w:t>
      </w:r>
      <w:r w:rsidRPr="006E4B4A">
        <w:rPr>
          <w:i/>
        </w:rPr>
        <w:t>LA BABA</w:t>
      </w:r>
      <w:r w:rsidRPr="006E4B4A">
        <w:t>”, “</w:t>
      </w:r>
      <w:r w:rsidRPr="006E4B4A">
        <w:rPr>
          <w:i/>
        </w:rPr>
        <w:t>MARY Y SU ALUMNA</w:t>
      </w:r>
      <w:r w:rsidRPr="006E4B4A">
        <w:t>”, de la serie “</w:t>
      </w:r>
      <w:r w:rsidRPr="006E4B4A">
        <w:rPr>
          <w:i/>
        </w:rPr>
        <w:t>GRANDES MUJERES</w:t>
      </w:r>
      <w:r w:rsidRPr="006E4B4A">
        <w:t>”, de Gabriela Messina; “</w:t>
      </w:r>
      <w:r w:rsidRPr="006E4B4A">
        <w:rPr>
          <w:i/>
        </w:rPr>
        <w:t>DAVID STEINDL-RAST</w:t>
      </w:r>
      <w:r w:rsidRPr="006E4B4A">
        <w:t>” de la serie “</w:t>
      </w:r>
      <w:r w:rsidRPr="006E4B4A">
        <w:rPr>
          <w:i/>
        </w:rPr>
        <w:t>BAJO LA LLUVIA</w:t>
      </w:r>
      <w:r w:rsidRPr="006E4B4A">
        <w:t>”, por Diego Ortiz Mugica; “</w:t>
      </w:r>
      <w:r w:rsidRPr="006E4B4A">
        <w:rPr>
          <w:i/>
        </w:rPr>
        <w:t>MOSQUITERO</w:t>
      </w:r>
      <w:r w:rsidRPr="006E4B4A">
        <w:t>”, “</w:t>
      </w:r>
      <w:r w:rsidRPr="006E4B4A">
        <w:rPr>
          <w:i/>
        </w:rPr>
        <w:t>AEROPUERTO</w:t>
      </w:r>
      <w:r w:rsidRPr="006E4B4A">
        <w:t>” por Oscar Pintor; “</w:t>
      </w:r>
      <w:r w:rsidRPr="006E4B4A">
        <w:rPr>
          <w:i/>
        </w:rPr>
        <w:t>BORGES I, II, III, IV Y IV”</w:t>
      </w:r>
      <w:r w:rsidRPr="006E4B4A">
        <w:t xml:space="preserve"> de la muestra “</w:t>
      </w:r>
      <w:r w:rsidRPr="006E4B4A">
        <w:rPr>
          <w:i/>
        </w:rPr>
        <w:t>Rocca en la Usina”</w:t>
      </w:r>
      <w:r w:rsidRPr="006E4B4A">
        <w:t xml:space="preserve"> (expuesta en la gran Usina del Arte) por Gabriel Rocca; “</w:t>
      </w:r>
      <w:r w:rsidRPr="006E4B4A">
        <w:rPr>
          <w:i/>
        </w:rPr>
        <w:t xml:space="preserve">MAURICIO WAINROT”, “OLGA FERRI” </w:t>
      </w:r>
      <w:r w:rsidRPr="006E4B4A">
        <w:t xml:space="preserve"> por  Alicia Sanguinetti;</w:t>
      </w:r>
      <w:r w:rsidRPr="006E4B4A">
        <w:rPr>
          <w:i/>
        </w:rPr>
        <w:t xml:space="preserve"> “KAZU OHNO”, </w:t>
      </w:r>
      <w:r w:rsidRPr="006E4B4A">
        <w:t xml:space="preserve">por </w:t>
      </w:r>
      <w:r w:rsidRPr="006E4B4A">
        <w:rPr>
          <w:shd w:val="clear" w:color="auto" w:fill="FFFFFF"/>
        </w:rPr>
        <w:t>Julie Weisz; “</w:t>
      </w:r>
      <w:r w:rsidRPr="006E4B4A">
        <w:rPr>
          <w:i/>
          <w:shd w:val="clear" w:color="auto" w:fill="FFFFFF"/>
        </w:rPr>
        <w:t xml:space="preserve">TERESA ARIJON”, “HORACIO GALLO”, </w:t>
      </w:r>
      <w:r w:rsidRPr="006E4B4A">
        <w:rPr>
          <w:shd w:val="clear" w:color="auto" w:fill="FFFFFF"/>
        </w:rPr>
        <w:t xml:space="preserve"> por Marcelo Zappoli. </w:t>
      </w:r>
    </w:p>
    <w:p w:rsidR="006E4B4A" w:rsidRPr="006E4B4A" w:rsidRDefault="006E4B4A" w:rsidP="00230479"/>
    <w:p w:rsidR="00230479" w:rsidRDefault="00230479" w:rsidP="00230479">
      <w:r w:rsidRPr="006E4B4A">
        <w:t xml:space="preserve">Esta producción de la revista digital “Amantes de lo Bueno” fue lanzada con el apoyo de la Ciudad de Buenos Aires el 11 de noviembre del año 2021, en su plataforma virtual: </w:t>
      </w:r>
      <w:hyperlink r:id="rId7" w:history="1">
        <w:r w:rsidRPr="006E4B4A">
          <w:rPr>
            <w:rStyle w:val="Hipervnculo"/>
            <w:rFonts w:eastAsiaTheme="minorEastAsia"/>
            <w:color w:val="auto"/>
          </w:rPr>
          <w:t>https://amantesdelobueno.com/</w:t>
        </w:r>
      </w:hyperlink>
    </w:p>
    <w:p w:rsidR="00F56B24" w:rsidRPr="006E4B4A" w:rsidRDefault="00F56B24" w:rsidP="00230479"/>
    <w:p w:rsidR="00230479" w:rsidRPr="006E4B4A" w:rsidRDefault="00230479" w:rsidP="00230479">
      <w:r w:rsidRPr="006E4B4A">
        <w:t xml:space="preserve">Por lo expuesto supra y, celebrando esta iniciativa, solicitamos a nuestros pares el acompañamiento de este proyecto de declaración. </w:t>
      </w:r>
    </w:p>
    <w:sectPr w:rsidR="00230479" w:rsidRPr="006E4B4A" w:rsidSect="005A3AA1">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E91" w:rsidRDefault="00BE4E91">
      <w:r>
        <w:separator/>
      </w:r>
    </w:p>
  </w:endnote>
  <w:endnote w:type="continuationSeparator" w:id="1">
    <w:p w:rsidR="00BE4E91" w:rsidRDefault="00BE4E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D0" w:rsidRDefault="002863D0">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30479" w:rsidRDefault="00601A75">
    <w:pPr>
      <w:pStyle w:val="Piedepgina"/>
      <w:rPr>
        <w:color w:val="333333"/>
        <w:sz w:val="20"/>
      </w:rPr>
    </w:pPr>
    <w:bookmarkStart w:id="2" w:name="Proyecto"/>
    <w:bookmarkEnd w:id="2"/>
  </w:p>
  <w:p w:rsidR="00601A75" w:rsidRPr="00230479" w:rsidRDefault="00601A75">
    <w:pPr>
      <w:pStyle w:val="Piedepgina"/>
      <w:rPr>
        <w:color w:val="333333"/>
        <w:sz w:val="20"/>
      </w:rPr>
    </w:pPr>
    <w:r w:rsidRPr="00230479">
      <w:rPr>
        <w:color w:val="333333"/>
        <w:sz w:val="20"/>
      </w:rPr>
      <w:t xml:space="preserve">Último cambio: </w:t>
    </w:r>
    <w:fldSimple w:instr=" SAVEDATE  \* MERGEFORMAT ">
      <w:r w:rsidR="002863D0" w:rsidRPr="002863D0">
        <w:rPr>
          <w:noProof/>
          <w:color w:val="333333"/>
          <w:sz w:val="20"/>
        </w:rPr>
        <w:t>18/04/2022 15:13:00</w:t>
      </w:r>
    </w:fldSimple>
    <w:r w:rsidRPr="00230479">
      <w:rPr>
        <w:color w:val="333333"/>
        <w:sz w:val="20"/>
      </w:rPr>
      <w:t xml:space="preserve">  -  Cantidad de caracteres: </w:t>
    </w:r>
    <w:fldSimple w:instr=" NUMCHARS  \* MERGEFORMAT ">
      <w:r w:rsidR="002863D0" w:rsidRPr="002863D0">
        <w:rPr>
          <w:noProof/>
          <w:color w:val="333333"/>
          <w:sz w:val="20"/>
        </w:rPr>
        <w:t>3132</w:t>
      </w:r>
    </w:fldSimple>
    <w:r w:rsidRPr="00230479">
      <w:rPr>
        <w:color w:val="333333"/>
        <w:sz w:val="20"/>
      </w:rPr>
      <w:t xml:space="preserve"> - Cantidad de palabras: </w:t>
    </w:r>
    <w:fldSimple w:instr=" NUMWORDS  \* MERGEFORMAT ">
      <w:r w:rsidR="002863D0" w:rsidRPr="002863D0">
        <w:rPr>
          <w:noProof/>
          <w:color w:val="333333"/>
          <w:sz w:val="20"/>
        </w:rPr>
        <w:t>617</w:t>
      </w:r>
    </w:fldSimple>
  </w:p>
  <w:p w:rsidR="00601A75" w:rsidRPr="00230479" w:rsidRDefault="00601A75" w:rsidP="00B05649">
    <w:pPr>
      <w:pStyle w:val="Piedepgina"/>
      <w:tabs>
        <w:tab w:val="left" w:pos="3565"/>
      </w:tabs>
      <w:rPr>
        <w:rStyle w:val="Nmerodepgina"/>
        <w:color w:val="333333"/>
      </w:rPr>
    </w:pPr>
    <w:r w:rsidRPr="00230479">
      <w:rPr>
        <w:color w:val="333333"/>
        <w:sz w:val="20"/>
      </w:rPr>
      <w:tab/>
      <w:t>Pág.</w:t>
    </w:r>
    <w:r w:rsidR="00521829" w:rsidRPr="00230479">
      <w:rPr>
        <w:rStyle w:val="Nmerodepgina"/>
        <w:color w:val="333333"/>
      </w:rPr>
      <w:fldChar w:fldCharType="begin"/>
    </w:r>
    <w:r w:rsidRPr="00230479">
      <w:rPr>
        <w:rStyle w:val="Nmerodepgina"/>
        <w:color w:val="333333"/>
      </w:rPr>
      <w:instrText xml:space="preserve"> PAGE </w:instrText>
    </w:r>
    <w:r w:rsidR="00521829" w:rsidRPr="00230479">
      <w:rPr>
        <w:rStyle w:val="Nmerodepgina"/>
        <w:color w:val="333333"/>
      </w:rPr>
      <w:fldChar w:fldCharType="separate"/>
    </w:r>
    <w:r w:rsidR="002863D0">
      <w:rPr>
        <w:rStyle w:val="Nmerodepgina"/>
        <w:noProof/>
        <w:color w:val="333333"/>
      </w:rPr>
      <w:t>2</w:t>
    </w:r>
    <w:r w:rsidR="00521829" w:rsidRPr="00230479">
      <w:rPr>
        <w:rStyle w:val="Nmerodepgina"/>
        <w:color w:val="333333"/>
      </w:rPr>
      <w:fldChar w:fldCharType="end"/>
    </w:r>
    <w:r w:rsidRPr="00230479">
      <w:rPr>
        <w:rStyle w:val="Nmerodepgina"/>
        <w:color w:val="333333"/>
      </w:rPr>
      <w:t>/</w:t>
    </w:r>
    <w:fldSimple w:instr=" NUMPAGES  \* MERGEFORMAT ">
      <w:r w:rsidR="002863D0" w:rsidRPr="002863D0">
        <w:rPr>
          <w:rStyle w:val="Nmerodepgina"/>
          <w:noProof/>
          <w:color w:val="333333"/>
        </w:rPr>
        <w:t>2</w:t>
      </w:r>
    </w:fldSimple>
  </w:p>
  <w:p w:rsidR="00601A75" w:rsidRPr="00230479"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D0" w:rsidRDefault="002863D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E91" w:rsidRDefault="00BE4E91">
      <w:r>
        <w:separator/>
      </w:r>
    </w:p>
  </w:footnote>
  <w:footnote w:type="continuationSeparator" w:id="1">
    <w:p w:rsidR="00BE4E91" w:rsidRDefault="00BE4E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D0" w:rsidRDefault="002863D0">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56B24"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D0" w:rsidRDefault="002863D0">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6E4B4A"/>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0479"/>
    <w:rsid w:val="002327DE"/>
    <w:rsid w:val="002342BB"/>
    <w:rsid w:val="00246DF0"/>
    <w:rsid w:val="0026220D"/>
    <w:rsid w:val="00265972"/>
    <w:rsid w:val="00275865"/>
    <w:rsid w:val="00276A7E"/>
    <w:rsid w:val="002863D0"/>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E5635"/>
    <w:rsid w:val="0051012E"/>
    <w:rsid w:val="005142E6"/>
    <w:rsid w:val="00521829"/>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8427D"/>
    <w:rsid w:val="00690392"/>
    <w:rsid w:val="00697F98"/>
    <w:rsid w:val="006A6925"/>
    <w:rsid w:val="006C326A"/>
    <w:rsid w:val="006C40E9"/>
    <w:rsid w:val="006D3303"/>
    <w:rsid w:val="006D5CB7"/>
    <w:rsid w:val="006E3675"/>
    <w:rsid w:val="006E4B4A"/>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5D5F"/>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695"/>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4985"/>
    <w:rsid w:val="00B85EE2"/>
    <w:rsid w:val="00BE4E91"/>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56B24"/>
    <w:rsid w:val="00F60308"/>
    <w:rsid w:val="00F640D0"/>
    <w:rsid w:val="00F75389"/>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98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84985"/>
    <w:pPr>
      <w:ind w:left="3686"/>
    </w:pPr>
  </w:style>
  <w:style w:type="paragraph" w:styleId="Encabezado">
    <w:name w:val="header"/>
    <w:basedOn w:val="Normal"/>
    <w:link w:val="EncabezadoCar"/>
    <w:uiPriority w:val="99"/>
    <w:rsid w:val="00B84985"/>
    <w:pPr>
      <w:tabs>
        <w:tab w:val="center" w:pos="4419"/>
        <w:tab w:val="right" w:pos="8838"/>
      </w:tabs>
    </w:pPr>
  </w:style>
  <w:style w:type="paragraph" w:styleId="Piedepgina">
    <w:name w:val="footer"/>
    <w:basedOn w:val="Normal"/>
    <w:rsid w:val="00B84985"/>
    <w:pPr>
      <w:tabs>
        <w:tab w:val="center" w:pos="4419"/>
        <w:tab w:val="right" w:pos="8838"/>
      </w:tabs>
    </w:pPr>
  </w:style>
  <w:style w:type="character" w:styleId="Nmerodepgina">
    <w:name w:val="page number"/>
    <w:basedOn w:val="Fuentedeprrafopredeter"/>
    <w:rsid w:val="00B84985"/>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230479"/>
    <w:pPr>
      <w:jc w:val="left"/>
    </w:pPr>
    <w:rPr>
      <w:rFonts w:asciiTheme="minorHAnsi" w:eastAsiaTheme="minorEastAsia" w:hAnsiTheme="minorHAnsi" w:cstheme="minorBidi"/>
      <w:sz w:val="20"/>
      <w:lang w:val="es-AR" w:eastAsia="es-AR"/>
    </w:rPr>
  </w:style>
  <w:style w:type="character" w:customStyle="1" w:styleId="TextonotapieCar">
    <w:name w:val="Texto nota pie Car"/>
    <w:basedOn w:val="Fuentedeprrafopredeter"/>
    <w:link w:val="Textonotapie"/>
    <w:uiPriority w:val="99"/>
    <w:semiHidden/>
    <w:rsid w:val="00230479"/>
    <w:rPr>
      <w:rFonts w:asciiTheme="minorHAnsi" w:eastAsiaTheme="minorEastAsia" w:hAnsiTheme="minorHAnsi" w:cstheme="minorBidi"/>
    </w:rPr>
  </w:style>
  <w:style w:type="character" w:styleId="Refdenotaalpie">
    <w:name w:val="footnote reference"/>
    <w:basedOn w:val="Fuentedeprrafopredeter"/>
    <w:uiPriority w:val="99"/>
    <w:semiHidden/>
    <w:unhideWhenUsed/>
    <w:rsid w:val="00230479"/>
    <w:rPr>
      <w:vertAlign w:val="superscript"/>
    </w:rPr>
  </w:style>
  <w:style w:type="character" w:styleId="Hipervnculo">
    <w:name w:val="Hyperlink"/>
    <w:basedOn w:val="Fuentedeprrafopredeter"/>
    <w:uiPriority w:val="99"/>
    <w:unhideWhenUsed/>
    <w:rsid w:val="00230479"/>
    <w:rPr>
      <w:color w:val="0000FF" w:themeColor="hyperlink"/>
      <w:u w:val="single"/>
    </w:rPr>
  </w:style>
  <w:style w:type="paragraph" w:styleId="Textodeglobo">
    <w:name w:val="Balloon Text"/>
    <w:basedOn w:val="Normal"/>
    <w:link w:val="TextodegloboCar"/>
    <w:uiPriority w:val="99"/>
    <w:semiHidden/>
    <w:unhideWhenUsed/>
    <w:rsid w:val="00A87695"/>
    <w:rPr>
      <w:rFonts w:ascii="Tahoma" w:hAnsi="Tahoma" w:cs="Tahoma"/>
      <w:sz w:val="16"/>
      <w:szCs w:val="16"/>
    </w:rPr>
  </w:style>
  <w:style w:type="character" w:customStyle="1" w:styleId="TextodegloboCar">
    <w:name w:val="Texto de globo Car"/>
    <w:basedOn w:val="Fuentedeprrafopredeter"/>
    <w:link w:val="Textodeglobo"/>
    <w:uiPriority w:val="99"/>
    <w:semiHidden/>
    <w:rsid w:val="00A87695"/>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mantesdelobueno.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orent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2614D7-9887-412C-A74F-10E12B6EC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617</Words>
  <Characters>3132</Characters>
  <Application>Microsoft Office Word</Application>
  <DocSecurity>0</DocSecurity>
  <Lines>69</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lulorente</dc:creator>
  <cp:lastModifiedBy>naparada</cp:lastModifiedBy>
  <cp:revision>2</cp:revision>
  <cp:lastPrinted>2022-04-12T14:53:00Z</cp:lastPrinted>
  <dcterms:created xsi:type="dcterms:W3CDTF">2022-04-20T18:39:00Z</dcterms:created>
  <dcterms:modified xsi:type="dcterms:W3CDTF">2022-04-20T18:39:00Z</dcterms:modified>
</cp:coreProperties>
</file>