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4F" w:rsidRPr="00A7114F" w:rsidRDefault="00A7114F" w:rsidP="00A7114F">
      <w:pPr>
        <w:spacing w:before="240"/>
        <w:jc w:val="center"/>
        <w:rPr>
          <w:rFonts w:ascii="Arial" w:hAnsi="Arial" w:cs="Arial"/>
          <w:b/>
        </w:rPr>
      </w:pPr>
      <w:r w:rsidRPr="00A7114F">
        <w:rPr>
          <w:rFonts w:ascii="Arial" w:hAnsi="Arial" w:cs="Arial"/>
          <w:b/>
        </w:rPr>
        <w:t>PROYECTO DE DECLARACIÓN</w:t>
      </w:r>
    </w:p>
    <w:p w:rsidR="00A7114F" w:rsidRDefault="00A7114F" w:rsidP="00A7114F">
      <w:pPr>
        <w:spacing w:before="240"/>
        <w:jc w:val="both"/>
        <w:rPr>
          <w:rFonts w:ascii="Arial" w:hAnsi="Arial" w:cs="Arial"/>
        </w:rPr>
      </w:pPr>
    </w:p>
    <w:p w:rsidR="00A7114F" w:rsidRPr="00A7114F" w:rsidRDefault="00A7114F" w:rsidP="00A7114F">
      <w:pPr>
        <w:spacing w:before="240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Declárese</w:t>
      </w:r>
      <w:r w:rsidRPr="00A7114F">
        <w:rPr>
          <w:rFonts w:ascii="Arial" w:hAnsi="Arial" w:cs="Arial"/>
        </w:rPr>
        <w:t xml:space="preserve"> Huésped de Honor de la Ciudad Autónoma de Buenos Aires al Señor Francisco André, Secretario de Estado de Asuntos Exteriores y de Cooperación de Portugal y Presidente del Consejo de la Unión Europea, quien visitará nuestro distrito entre los días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27 y 29 de abril del corriente año, en representación de su país.</w:t>
      </w:r>
    </w:p>
    <w:p w:rsidR="00A7114F" w:rsidRDefault="00A7114F" w:rsidP="00A7114F">
      <w:pPr>
        <w:spacing w:before="240" w:after="0"/>
        <w:rPr>
          <w:rFonts w:ascii="Arial" w:hAnsi="Arial" w:cs="Arial"/>
          <w:b/>
        </w:rPr>
      </w:pPr>
    </w:p>
    <w:p w:rsidR="00A7114F" w:rsidRDefault="00A7114F" w:rsidP="00A7114F">
      <w:pPr>
        <w:spacing w:before="240"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A7114F" w:rsidRPr="00A7114F" w:rsidRDefault="00A7114F" w:rsidP="00A7114F">
      <w:pPr>
        <w:spacing w:before="240"/>
        <w:jc w:val="both"/>
        <w:rPr>
          <w:rFonts w:ascii="Arial" w:hAnsi="Arial" w:cs="Arial"/>
          <w:b/>
        </w:rPr>
      </w:pPr>
      <w:r w:rsidRPr="00A7114F">
        <w:rPr>
          <w:rFonts w:ascii="Arial" w:hAnsi="Arial" w:cs="Arial"/>
          <w:b/>
        </w:rPr>
        <w:lastRenderedPageBreak/>
        <w:t>FUNDAMENTOS</w:t>
      </w:r>
    </w:p>
    <w:p w:rsidR="00A7114F" w:rsidRDefault="00A7114F" w:rsidP="00A7114F">
      <w:pPr>
        <w:jc w:val="both"/>
        <w:rPr>
          <w:rFonts w:ascii="Arial" w:hAnsi="Arial" w:cs="Arial"/>
        </w:rPr>
      </w:pPr>
    </w:p>
    <w:p w:rsidR="00A7114F" w:rsidRDefault="00A7114F" w:rsidP="00A7114F">
      <w:pPr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Sr Presidente:</w:t>
      </w:r>
    </w:p>
    <w:p w:rsidR="00A7114F" w:rsidRDefault="00A7114F" w:rsidP="00A7114F">
      <w:pPr>
        <w:jc w:val="both"/>
        <w:rPr>
          <w:rFonts w:ascii="Arial" w:hAnsi="Arial" w:cs="Arial"/>
        </w:rPr>
      </w:pP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El presente proyecto tiene por objetivo distinguir como Huésped de Honor al Sr. Francisco André, actual Secretario de Estado de Asuntos Exteriores y de Cooperación de Portugal, y Presidente del Consejo de la Unión Europea,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que en ese rol visitará nuestra Ciudad entre los días 27 y 29 de abril del corriente año.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Francisco André nació en Leiria, Portugal, en 1976.En el año 2000 obtuvo su título como Licenciado en Derecho en la Universidad de Lisboa, especializándose en el área jurídica-económica, iniciando en 2003 su carrera profesional como abogado.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Entre 2005 y 2008 se desempeñó como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Jefe de Gabinete del Secretario de Estado de la Presidencia del Consejo de Ministros en Portugal.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Además, fue Consejero en la Representación Permanente de Portugal (REPER) en la Unión Europea, entre 2009 y 2013.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Como integrante de la Comisión Permanente de Relaciones Internacionales primero y Secretario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Nacional para las Relaciones Internacionales del Partido Socialista de Portugal después, procuró trabajar en pos de acercar posiciones y fomentar la integración de su país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hacia adentro de los límites de la Unión Europea, pero también en lo que respecta a la cooperación en las relaciones con los países americanos.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Posteriormente, desde octubre de 2018 hasta agosto de 2020 ocupó el cargo deJefe de Gabinete del Primer Ministro Antonio Costa, mientras que entre septiembre y diciembre de ese año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ejerció funciones como Consejero Técnico Principal en la Representación Permanente de Portugal ante la OCDE.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En junio 2021 fue electo presidente de la Red Ministerial del Partido Socialista Europeo, que nuclea partidos socialistas y progresistas del continente y que actualmente representa a la segunda minoría dentro del Parlamento Europeo. Desde ese lugar, promueve que la orientación de los esfuerzos de los políticos y económicos en hacia un esquema de desarrollo sustentable.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Asimismo, actualmente oficia como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Secretario de Estado de Asuntos Exteriores y de Cooperación de Portugal,</w:t>
      </w:r>
      <w:r>
        <w:rPr>
          <w:rFonts w:ascii="Arial" w:hAnsi="Arial" w:cs="Arial"/>
        </w:rPr>
        <w:t xml:space="preserve"> </w:t>
      </w:r>
      <w:r w:rsidRPr="00A7114F">
        <w:rPr>
          <w:rFonts w:ascii="Arial" w:hAnsi="Arial" w:cs="Arial"/>
        </w:rPr>
        <w:t>lugar desde el cual impulsa la “Marca Portugal” en distintos lugares del mundo y Presidente del Consejo de la Unión Europea.</w:t>
      </w:r>
    </w:p>
    <w:p w:rsidR="00A7114F" w:rsidRPr="00A7114F" w:rsidRDefault="00A7114F" w:rsidP="00A7114F">
      <w:pPr>
        <w:spacing w:before="240"/>
        <w:ind w:firstLine="567"/>
        <w:jc w:val="both"/>
        <w:rPr>
          <w:rFonts w:ascii="Arial" w:hAnsi="Arial" w:cs="Arial"/>
        </w:rPr>
      </w:pPr>
      <w:r w:rsidRPr="00A7114F">
        <w:rPr>
          <w:rFonts w:ascii="Arial" w:hAnsi="Arial" w:cs="Arial"/>
        </w:rPr>
        <w:t>Entendemos que, en su estadía implica una gran oportunidad para fortalecer el vínculo estratégico de carácter institucional, comercial y político de la Ciudad de Buenos Aires con el país y las organizaciones a las que representa. Es por lo expuesto que solicitamos el pronto tratamiento y la aprobación de este reconocimiento.</w:t>
      </w:r>
    </w:p>
    <w:sectPr w:rsidR="00A7114F" w:rsidRPr="00A7114F" w:rsidSect="00390D8B">
      <w:headerReference w:type="default" r:id="rId7"/>
      <w:footerReference w:type="default" r:id="rId8"/>
      <w:pgSz w:w="12242" w:h="20163" w:code="5"/>
      <w:pgMar w:top="2410" w:right="851" w:bottom="1418" w:left="226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6F4" w:rsidRDefault="008866F4">
      <w:r>
        <w:separator/>
      </w:r>
    </w:p>
  </w:endnote>
  <w:endnote w:type="continuationSeparator" w:id="1">
    <w:p w:rsidR="008866F4" w:rsidRDefault="00886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86715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D86715" w:rsidRDefault="00601A75">
    <w:pPr>
      <w:pStyle w:val="Piedepgina"/>
      <w:rPr>
        <w:color w:val="333333"/>
        <w:sz w:val="20"/>
      </w:rPr>
    </w:pPr>
    <w:r w:rsidRPr="00D86715">
      <w:rPr>
        <w:color w:val="333333"/>
        <w:sz w:val="20"/>
      </w:rPr>
      <w:t xml:space="preserve">Último cambio: </w:t>
    </w:r>
    <w:fldSimple w:instr=" SAVEDATE   \* MERGEFORMAT ">
      <w:r w:rsidR="00F2204D" w:rsidRPr="00F2204D">
        <w:rPr>
          <w:noProof/>
          <w:color w:val="333333"/>
          <w:sz w:val="20"/>
        </w:rPr>
        <w:t>21/04/2022 12:49:00</w:t>
      </w:r>
    </w:fldSimple>
    <w:r w:rsidRPr="00D86715">
      <w:rPr>
        <w:color w:val="333333"/>
        <w:sz w:val="20"/>
      </w:rPr>
      <w:t xml:space="preserve">  -  Cantidad de caracteres: </w:t>
    </w:r>
    <w:fldSimple w:instr=" NUMCHARS  \* MERGEFORMAT ">
      <w:r w:rsidR="00F2204D" w:rsidRPr="00F2204D">
        <w:rPr>
          <w:noProof/>
          <w:color w:val="333333"/>
          <w:sz w:val="20"/>
        </w:rPr>
        <w:t>2368</w:t>
      </w:r>
    </w:fldSimple>
    <w:r w:rsidRPr="00D86715">
      <w:rPr>
        <w:color w:val="333333"/>
        <w:sz w:val="20"/>
      </w:rPr>
      <w:t xml:space="preserve"> - Cantidad de palabras: </w:t>
    </w:r>
    <w:fldSimple w:instr=" NUMWORDS  \* MERGEFORMAT ">
      <w:r w:rsidR="00F2204D" w:rsidRPr="00F2204D">
        <w:rPr>
          <w:noProof/>
          <w:color w:val="333333"/>
          <w:sz w:val="20"/>
        </w:rPr>
        <w:t>440</w:t>
      </w:r>
    </w:fldSimple>
  </w:p>
  <w:p w:rsidR="00601A75" w:rsidRPr="00D8671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86715">
      <w:rPr>
        <w:color w:val="333333"/>
        <w:sz w:val="20"/>
      </w:rPr>
      <w:tab/>
      <w:t>Pág.</w:t>
    </w:r>
    <w:r w:rsidRPr="00D86715">
      <w:rPr>
        <w:color w:val="333333"/>
      </w:rPr>
      <w:t xml:space="preserve"> </w:t>
    </w:r>
    <w:r w:rsidR="00A0489F" w:rsidRPr="00D86715">
      <w:rPr>
        <w:rStyle w:val="Nmerodepgina"/>
        <w:color w:val="333333"/>
      </w:rPr>
      <w:fldChar w:fldCharType="begin"/>
    </w:r>
    <w:r w:rsidRPr="00D86715">
      <w:rPr>
        <w:rStyle w:val="Nmerodepgina"/>
        <w:color w:val="333333"/>
      </w:rPr>
      <w:instrText xml:space="preserve"> PAGE </w:instrText>
    </w:r>
    <w:r w:rsidR="00A0489F" w:rsidRPr="00D86715">
      <w:rPr>
        <w:rStyle w:val="Nmerodepgina"/>
        <w:color w:val="333333"/>
      </w:rPr>
      <w:fldChar w:fldCharType="separate"/>
    </w:r>
    <w:r w:rsidR="00F2204D">
      <w:rPr>
        <w:rStyle w:val="Nmerodepgina"/>
        <w:noProof/>
        <w:color w:val="333333"/>
      </w:rPr>
      <w:t>2</w:t>
    </w:r>
    <w:r w:rsidR="00A0489F" w:rsidRPr="00D86715">
      <w:rPr>
        <w:rStyle w:val="Nmerodepgina"/>
        <w:color w:val="333333"/>
      </w:rPr>
      <w:fldChar w:fldCharType="end"/>
    </w:r>
    <w:r w:rsidRPr="00D86715">
      <w:rPr>
        <w:rStyle w:val="Nmerodepgina"/>
        <w:color w:val="333333"/>
      </w:rPr>
      <w:t>/</w:t>
    </w:r>
    <w:fldSimple w:instr=" NUMPAGES  \* MERGEFORMAT ">
      <w:r w:rsidR="00F2204D" w:rsidRPr="00F2204D">
        <w:rPr>
          <w:rStyle w:val="Nmerodepgina"/>
          <w:noProof/>
          <w:color w:val="333333"/>
        </w:rPr>
        <w:t>2</w:t>
      </w:r>
    </w:fldSimple>
    <w:r w:rsidRPr="00D86715">
      <w:rPr>
        <w:rStyle w:val="Nmerodepgina"/>
        <w:color w:val="333333"/>
      </w:rPr>
      <w:t xml:space="preserve"> </w:t>
    </w:r>
  </w:p>
  <w:p w:rsidR="00601A75" w:rsidRPr="00D8671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6F4" w:rsidRDefault="008866F4">
      <w:r>
        <w:separator/>
      </w:r>
    </w:p>
  </w:footnote>
  <w:footnote w:type="continuationSeparator" w:id="1">
    <w:p w:rsidR="008866F4" w:rsidRDefault="008866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A21E7C" w:rsidP="0098606F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2514600" cy="1428750"/>
          <wp:effectExtent l="19050" t="0" r="0" b="0"/>
          <wp:docPr id="1" name="Imagen 4" descr="Descripción: logo-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logo-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126EF"/>
    <w:multiLevelType w:val="hybridMultilevel"/>
    <w:tmpl w:val="95685F6C"/>
    <w:lvl w:ilvl="0" w:tplc="3522B8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05E62"/>
    <w:multiLevelType w:val="hybridMultilevel"/>
    <w:tmpl w:val="8FE826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333A8"/>
    <w:multiLevelType w:val="hybridMultilevel"/>
    <w:tmpl w:val="D1B0E9D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4D6D4B"/>
    <w:multiLevelType w:val="hybridMultilevel"/>
    <w:tmpl w:val="50EE0B26"/>
    <w:lvl w:ilvl="0" w:tplc="C330C380">
      <w:start w:val="1"/>
      <w:numFmt w:val="lowerLetter"/>
      <w:lvlText w:val="%1)"/>
      <w:lvlJc w:val="left"/>
      <w:pPr>
        <w:ind w:left="789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B62EA"/>
    <w:multiLevelType w:val="hybridMultilevel"/>
    <w:tmpl w:val="C93EED94"/>
    <w:lvl w:ilvl="0" w:tplc="A6A6A71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5C1436"/>
    <w:multiLevelType w:val="singleLevel"/>
    <w:tmpl w:val="7C0683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2B28E2"/>
    <w:rsid w:val="00001370"/>
    <w:rsid w:val="00026430"/>
    <w:rsid w:val="00030DF5"/>
    <w:rsid w:val="0003615C"/>
    <w:rsid w:val="00043882"/>
    <w:rsid w:val="00062864"/>
    <w:rsid w:val="00067370"/>
    <w:rsid w:val="000676D3"/>
    <w:rsid w:val="000713D7"/>
    <w:rsid w:val="00071CFB"/>
    <w:rsid w:val="00080837"/>
    <w:rsid w:val="00081FFF"/>
    <w:rsid w:val="00085D07"/>
    <w:rsid w:val="0009499A"/>
    <w:rsid w:val="000B2290"/>
    <w:rsid w:val="000C7FC1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0F6B"/>
    <w:rsid w:val="00136787"/>
    <w:rsid w:val="00145948"/>
    <w:rsid w:val="00155C7C"/>
    <w:rsid w:val="00160A2A"/>
    <w:rsid w:val="001614A7"/>
    <w:rsid w:val="0019414B"/>
    <w:rsid w:val="001B770D"/>
    <w:rsid w:val="001C18CC"/>
    <w:rsid w:val="001C1BF7"/>
    <w:rsid w:val="001D403C"/>
    <w:rsid w:val="001D480C"/>
    <w:rsid w:val="001E005B"/>
    <w:rsid w:val="001E2FB5"/>
    <w:rsid w:val="001E5394"/>
    <w:rsid w:val="001F2924"/>
    <w:rsid w:val="001F3AFD"/>
    <w:rsid w:val="001F6974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3286"/>
    <w:rsid w:val="00296815"/>
    <w:rsid w:val="002971A4"/>
    <w:rsid w:val="002A62D1"/>
    <w:rsid w:val="002B28E2"/>
    <w:rsid w:val="002B47D0"/>
    <w:rsid w:val="002C5084"/>
    <w:rsid w:val="002C768C"/>
    <w:rsid w:val="002D05E9"/>
    <w:rsid w:val="002D778C"/>
    <w:rsid w:val="002E38C3"/>
    <w:rsid w:val="002F491F"/>
    <w:rsid w:val="002F67CA"/>
    <w:rsid w:val="002F7961"/>
    <w:rsid w:val="00302300"/>
    <w:rsid w:val="00305DD1"/>
    <w:rsid w:val="00311942"/>
    <w:rsid w:val="00315C77"/>
    <w:rsid w:val="00324CDE"/>
    <w:rsid w:val="00333EBE"/>
    <w:rsid w:val="00335CD9"/>
    <w:rsid w:val="00335E3C"/>
    <w:rsid w:val="00340F54"/>
    <w:rsid w:val="0035681D"/>
    <w:rsid w:val="00390D8B"/>
    <w:rsid w:val="00392171"/>
    <w:rsid w:val="003A7311"/>
    <w:rsid w:val="003B471C"/>
    <w:rsid w:val="003D10AB"/>
    <w:rsid w:val="003D4000"/>
    <w:rsid w:val="003E6858"/>
    <w:rsid w:val="003F14DF"/>
    <w:rsid w:val="003F1EFD"/>
    <w:rsid w:val="003F4249"/>
    <w:rsid w:val="00401C75"/>
    <w:rsid w:val="00401F5F"/>
    <w:rsid w:val="00402C67"/>
    <w:rsid w:val="0040761B"/>
    <w:rsid w:val="004153E4"/>
    <w:rsid w:val="00416546"/>
    <w:rsid w:val="00422C3F"/>
    <w:rsid w:val="004354AC"/>
    <w:rsid w:val="00446C65"/>
    <w:rsid w:val="00446E1A"/>
    <w:rsid w:val="0045190F"/>
    <w:rsid w:val="00466780"/>
    <w:rsid w:val="0048037A"/>
    <w:rsid w:val="004847CA"/>
    <w:rsid w:val="004B14A8"/>
    <w:rsid w:val="004B7714"/>
    <w:rsid w:val="004C1D61"/>
    <w:rsid w:val="004C5833"/>
    <w:rsid w:val="004D2D62"/>
    <w:rsid w:val="004D30D5"/>
    <w:rsid w:val="004D438B"/>
    <w:rsid w:val="004E235F"/>
    <w:rsid w:val="004E6D3F"/>
    <w:rsid w:val="004E6FC9"/>
    <w:rsid w:val="004F3776"/>
    <w:rsid w:val="0050247E"/>
    <w:rsid w:val="0051012E"/>
    <w:rsid w:val="005142E6"/>
    <w:rsid w:val="00515BED"/>
    <w:rsid w:val="00522C71"/>
    <w:rsid w:val="00523DD4"/>
    <w:rsid w:val="00534552"/>
    <w:rsid w:val="00540D49"/>
    <w:rsid w:val="00540E5C"/>
    <w:rsid w:val="00550A79"/>
    <w:rsid w:val="00551DE0"/>
    <w:rsid w:val="00552252"/>
    <w:rsid w:val="00566FF0"/>
    <w:rsid w:val="00573AD5"/>
    <w:rsid w:val="0057409D"/>
    <w:rsid w:val="005744C2"/>
    <w:rsid w:val="005769D4"/>
    <w:rsid w:val="00580C73"/>
    <w:rsid w:val="00584777"/>
    <w:rsid w:val="00587242"/>
    <w:rsid w:val="0059334F"/>
    <w:rsid w:val="005A1232"/>
    <w:rsid w:val="005A32ED"/>
    <w:rsid w:val="005A4D27"/>
    <w:rsid w:val="005A5513"/>
    <w:rsid w:val="005B0FAF"/>
    <w:rsid w:val="005B14CE"/>
    <w:rsid w:val="005B200D"/>
    <w:rsid w:val="005B6538"/>
    <w:rsid w:val="005C00FB"/>
    <w:rsid w:val="005C0260"/>
    <w:rsid w:val="005C37AB"/>
    <w:rsid w:val="005D3797"/>
    <w:rsid w:val="005F0569"/>
    <w:rsid w:val="005F1744"/>
    <w:rsid w:val="005F35E2"/>
    <w:rsid w:val="00601A75"/>
    <w:rsid w:val="00604054"/>
    <w:rsid w:val="00613571"/>
    <w:rsid w:val="00613EFC"/>
    <w:rsid w:val="00616F70"/>
    <w:rsid w:val="00622DE5"/>
    <w:rsid w:val="006345BB"/>
    <w:rsid w:val="00636BE0"/>
    <w:rsid w:val="00641456"/>
    <w:rsid w:val="0064363E"/>
    <w:rsid w:val="0064406C"/>
    <w:rsid w:val="006811D6"/>
    <w:rsid w:val="0068481F"/>
    <w:rsid w:val="00690392"/>
    <w:rsid w:val="0069234C"/>
    <w:rsid w:val="00697F98"/>
    <w:rsid w:val="006B08B9"/>
    <w:rsid w:val="006B2338"/>
    <w:rsid w:val="006C326A"/>
    <w:rsid w:val="006C40E9"/>
    <w:rsid w:val="006D3303"/>
    <w:rsid w:val="006D3B31"/>
    <w:rsid w:val="006D5CB7"/>
    <w:rsid w:val="006E09F8"/>
    <w:rsid w:val="006E3675"/>
    <w:rsid w:val="00705AB4"/>
    <w:rsid w:val="00706B8E"/>
    <w:rsid w:val="00707E0B"/>
    <w:rsid w:val="00712559"/>
    <w:rsid w:val="00715AF3"/>
    <w:rsid w:val="00716C5B"/>
    <w:rsid w:val="00720C1E"/>
    <w:rsid w:val="007340CA"/>
    <w:rsid w:val="00734F30"/>
    <w:rsid w:val="007410E7"/>
    <w:rsid w:val="007420D8"/>
    <w:rsid w:val="00745B61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2FC3"/>
    <w:rsid w:val="008034F8"/>
    <w:rsid w:val="00812683"/>
    <w:rsid w:val="00820A3A"/>
    <w:rsid w:val="00827228"/>
    <w:rsid w:val="008433E2"/>
    <w:rsid w:val="00846702"/>
    <w:rsid w:val="008553EB"/>
    <w:rsid w:val="0086333F"/>
    <w:rsid w:val="00866EC6"/>
    <w:rsid w:val="00870A2D"/>
    <w:rsid w:val="008844BF"/>
    <w:rsid w:val="0088546A"/>
    <w:rsid w:val="00885B0A"/>
    <w:rsid w:val="008866F4"/>
    <w:rsid w:val="00890C59"/>
    <w:rsid w:val="00890E2F"/>
    <w:rsid w:val="008938E5"/>
    <w:rsid w:val="008A3142"/>
    <w:rsid w:val="008B4536"/>
    <w:rsid w:val="008B4FEA"/>
    <w:rsid w:val="008B7E26"/>
    <w:rsid w:val="008C4AC3"/>
    <w:rsid w:val="008D2CE0"/>
    <w:rsid w:val="00906685"/>
    <w:rsid w:val="00910E0F"/>
    <w:rsid w:val="0091690E"/>
    <w:rsid w:val="00947238"/>
    <w:rsid w:val="00956929"/>
    <w:rsid w:val="009624FC"/>
    <w:rsid w:val="0096461D"/>
    <w:rsid w:val="00970DC8"/>
    <w:rsid w:val="009711E8"/>
    <w:rsid w:val="0098606F"/>
    <w:rsid w:val="009953AF"/>
    <w:rsid w:val="00996E34"/>
    <w:rsid w:val="009A6E2B"/>
    <w:rsid w:val="009B4FAC"/>
    <w:rsid w:val="009C053E"/>
    <w:rsid w:val="009C20D3"/>
    <w:rsid w:val="009C5EF8"/>
    <w:rsid w:val="009E5835"/>
    <w:rsid w:val="009F4E01"/>
    <w:rsid w:val="00A0489F"/>
    <w:rsid w:val="00A06A2B"/>
    <w:rsid w:val="00A07090"/>
    <w:rsid w:val="00A11AD7"/>
    <w:rsid w:val="00A1286B"/>
    <w:rsid w:val="00A21E7C"/>
    <w:rsid w:val="00A240CA"/>
    <w:rsid w:val="00A37C1D"/>
    <w:rsid w:val="00A40D86"/>
    <w:rsid w:val="00A43208"/>
    <w:rsid w:val="00A47920"/>
    <w:rsid w:val="00A55E61"/>
    <w:rsid w:val="00A66804"/>
    <w:rsid w:val="00A673BA"/>
    <w:rsid w:val="00A7114F"/>
    <w:rsid w:val="00A75EED"/>
    <w:rsid w:val="00A7779B"/>
    <w:rsid w:val="00A878E2"/>
    <w:rsid w:val="00A962A7"/>
    <w:rsid w:val="00A9773E"/>
    <w:rsid w:val="00AA08DB"/>
    <w:rsid w:val="00AA24B4"/>
    <w:rsid w:val="00AA2FEA"/>
    <w:rsid w:val="00AA5221"/>
    <w:rsid w:val="00AA7C22"/>
    <w:rsid w:val="00AB0A73"/>
    <w:rsid w:val="00AB5EB2"/>
    <w:rsid w:val="00AC3839"/>
    <w:rsid w:val="00AD5CB3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41E3"/>
    <w:rsid w:val="00B85EE2"/>
    <w:rsid w:val="00BF2B7B"/>
    <w:rsid w:val="00BF4EB6"/>
    <w:rsid w:val="00BF71C2"/>
    <w:rsid w:val="00C03729"/>
    <w:rsid w:val="00C22C1D"/>
    <w:rsid w:val="00C26F53"/>
    <w:rsid w:val="00C330CB"/>
    <w:rsid w:val="00C3675D"/>
    <w:rsid w:val="00C419C1"/>
    <w:rsid w:val="00C41F7B"/>
    <w:rsid w:val="00C476F5"/>
    <w:rsid w:val="00C51E49"/>
    <w:rsid w:val="00C521F9"/>
    <w:rsid w:val="00C52CDA"/>
    <w:rsid w:val="00C63351"/>
    <w:rsid w:val="00C71253"/>
    <w:rsid w:val="00C734F9"/>
    <w:rsid w:val="00C74E56"/>
    <w:rsid w:val="00C75E54"/>
    <w:rsid w:val="00C868EA"/>
    <w:rsid w:val="00C87365"/>
    <w:rsid w:val="00C916C6"/>
    <w:rsid w:val="00C93FF6"/>
    <w:rsid w:val="00CC20B0"/>
    <w:rsid w:val="00CE0961"/>
    <w:rsid w:val="00CE163F"/>
    <w:rsid w:val="00CE50E5"/>
    <w:rsid w:val="00D21279"/>
    <w:rsid w:val="00D43AA2"/>
    <w:rsid w:val="00D518DB"/>
    <w:rsid w:val="00D55ECB"/>
    <w:rsid w:val="00D67721"/>
    <w:rsid w:val="00D758CE"/>
    <w:rsid w:val="00D76A86"/>
    <w:rsid w:val="00D86715"/>
    <w:rsid w:val="00D927D4"/>
    <w:rsid w:val="00DA22FB"/>
    <w:rsid w:val="00DB3516"/>
    <w:rsid w:val="00DC0C48"/>
    <w:rsid w:val="00DC3FDE"/>
    <w:rsid w:val="00DD2795"/>
    <w:rsid w:val="00DD4DE2"/>
    <w:rsid w:val="00DF0164"/>
    <w:rsid w:val="00DF54AA"/>
    <w:rsid w:val="00E02548"/>
    <w:rsid w:val="00E07D33"/>
    <w:rsid w:val="00E12909"/>
    <w:rsid w:val="00E12DDE"/>
    <w:rsid w:val="00E143B6"/>
    <w:rsid w:val="00E22045"/>
    <w:rsid w:val="00E30CFF"/>
    <w:rsid w:val="00E41DE7"/>
    <w:rsid w:val="00E43430"/>
    <w:rsid w:val="00E446D6"/>
    <w:rsid w:val="00E55186"/>
    <w:rsid w:val="00E615F1"/>
    <w:rsid w:val="00E63146"/>
    <w:rsid w:val="00E64A1D"/>
    <w:rsid w:val="00E74920"/>
    <w:rsid w:val="00E81EE5"/>
    <w:rsid w:val="00E91F21"/>
    <w:rsid w:val="00EB6956"/>
    <w:rsid w:val="00ED65A2"/>
    <w:rsid w:val="00EE057F"/>
    <w:rsid w:val="00EF0D22"/>
    <w:rsid w:val="00F13C69"/>
    <w:rsid w:val="00F2204D"/>
    <w:rsid w:val="00F41DF6"/>
    <w:rsid w:val="00F52245"/>
    <w:rsid w:val="00F60308"/>
    <w:rsid w:val="00F640D0"/>
    <w:rsid w:val="00F75389"/>
    <w:rsid w:val="00F82755"/>
    <w:rsid w:val="00F903E8"/>
    <w:rsid w:val="00F9389B"/>
    <w:rsid w:val="00FA0701"/>
    <w:rsid w:val="00FA0C8C"/>
    <w:rsid w:val="00FB16E1"/>
    <w:rsid w:val="00FD07F5"/>
    <w:rsid w:val="00FF6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0">
    <w:name w:val="normal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6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ertolo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1</TotalTime>
  <Pages>2</Pages>
  <Words>440</Words>
  <Characters>2368</Characters>
  <Application>Microsoft Office Word</Application>
  <DocSecurity>0</DocSecurity>
  <Lines>43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sabrina bertolotti</dc:creator>
  <cp:lastModifiedBy>sabrina bertolotti</cp:lastModifiedBy>
  <cp:revision>3</cp:revision>
  <cp:lastPrinted>2018-03-01T20:40:00Z</cp:lastPrinted>
  <dcterms:created xsi:type="dcterms:W3CDTF">2022-04-21T15:49:00Z</dcterms:created>
  <dcterms:modified xsi:type="dcterms:W3CDTF">2022-04-21T15:49:00Z</dcterms:modified>
</cp:coreProperties>
</file>