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CB7" w:rsidRDefault="00800CB7" w:rsidP="00800CB7">
      <w:pPr>
        <w:rPr>
          <w:b/>
        </w:rPr>
      </w:pPr>
      <w:bookmarkStart w:id="0" w:name="bookmark=id.gjdgxs" w:colFirst="0" w:colLast="0"/>
      <w:bookmarkEnd w:id="0"/>
    </w:p>
    <w:p w:rsidR="00800CB7" w:rsidRDefault="00800CB7" w:rsidP="00800CB7">
      <w:pPr>
        <w:jc w:val="center"/>
        <w:rPr>
          <w:b/>
          <w:color w:val="000000"/>
        </w:rPr>
      </w:pPr>
    </w:p>
    <w:p w:rsidR="00800CB7" w:rsidRDefault="00800CB7" w:rsidP="00800CB7">
      <w:pPr>
        <w:jc w:val="center"/>
        <w:rPr>
          <w:b/>
          <w:color w:val="000000"/>
        </w:rPr>
      </w:pPr>
    </w:p>
    <w:p w:rsidR="00800CB7" w:rsidRDefault="00800CB7" w:rsidP="00800CB7">
      <w:pPr>
        <w:jc w:val="center"/>
      </w:pPr>
      <w:r>
        <w:rPr>
          <w:b/>
          <w:color w:val="000000"/>
        </w:rPr>
        <w:t>PROYECTO DE RESOLUCIÓN</w:t>
      </w:r>
    </w:p>
    <w:p w:rsidR="00800CB7" w:rsidRDefault="00800CB7" w:rsidP="00800CB7">
      <w:pPr>
        <w:spacing w:after="240"/>
        <w:jc w:val="left"/>
      </w:pPr>
    </w:p>
    <w:p w:rsidR="00800CB7" w:rsidRDefault="00800CB7" w:rsidP="00800CB7">
      <w:r>
        <w:rPr>
          <w:color w:val="000000"/>
        </w:rPr>
        <w:t xml:space="preserve">Artículo 1°.- Desígnase a Agustina Avolio, D.N.I. N° 41.798.790, en reemplazo de </w:t>
      </w:r>
      <w:r>
        <w:rPr>
          <w:lang w:val="es-MX"/>
        </w:rPr>
        <w:t>María Belén Vaz Teixeira, D.N.I. N° 39.915.632, como representante de esta Legislatura ante el Plenario del Consejo de Derechos de Niñas, Niños y Adolescentes del Gobierno de la Ciudad Autónoma de Buenos Aires, conforme lo prescripto en el artículo 49 inciso i) de la Ley N° 114 (texto consolidado por Ley N° 6.347).</w:t>
      </w:r>
    </w:p>
    <w:p w:rsidR="00800CB7" w:rsidRDefault="00800CB7" w:rsidP="00800CB7">
      <w:pPr>
        <w:jc w:val="left"/>
      </w:pPr>
    </w:p>
    <w:p w:rsidR="00800CB7" w:rsidRDefault="003F0605" w:rsidP="00800CB7">
      <w:r>
        <w:rPr>
          <w:color w:val="000000"/>
        </w:rPr>
        <w:t>Artículo 2</w:t>
      </w:r>
      <w:r w:rsidR="00800CB7">
        <w:rPr>
          <w:color w:val="000000"/>
        </w:rPr>
        <w:t>°.- Comuníquese, etc. </w:t>
      </w:r>
    </w:p>
    <w:p w:rsidR="00800CB7" w:rsidRDefault="00800CB7" w:rsidP="00800CB7"/>
    <w:p w:rsidR="00800CB7" w:rsidRDefault="00800CB7" w:rsidP="00800CB7">
      <w:r>
        <w:br w:type="page"/>
      </w:r>
    </w:p>
    <w:p w:rsidR="00800CB7" w:rsidRDefault="00800CB7" w:rsidP="00800CB7">
      <w:pPr>
        <w:jc w:val="center"/>
        <w:rPr>
          <w:b/>
        </w:rPr>
      </w:pPr>
    </w:p>
    <w:p w:rsidR="00800CB7" w:rsidRDefault="00800CB7" w:rsidP="00800CB7">
      <w:pPr>
        <w:jc w:val="center"/>
        <w:rPr>
          <w:b/>
        </w:rPr>
      </w:pPr>
    </w:p>
    <w:p w:rsidR="00800CB7" w:rsidRDefault="00800CB7" w:rsidP="00800CB7">
      <w:pPr>
        <w:jc w:val="center"/>
        <w:rPr>
          <w:b/>
        </w:rPr>
      </w:pPr>
    </w:p>
    <w:p w:rsidR="00800CB7" w:rsidRDefault="00800CB7" w:rsidP="00800CB7">
      <w:pPr>
        <w:jc w:val="center"/>
        <w:rPr>
          <w:b/>
        </w:rPr>
      </w:pPr>
      <w:r>
        <w:rPr>
          <w:b/>
        </w:rPr>
        <w:t>FUNDAMENTOS</w:t>
      </w:r>
    </w:p>
    <w:p w:rsidR="00800CB7" w:rsidRDefault="00800CB7" w:rsidP="00800CB7">
      <w:pPr>
        <w:jc w:val="center"/>
        <w:rPr>
          <w:b/>
        </w:rPr>
      </w:pPr>
    </w:p>
    <w:p w:rsidR="00800CB7" w:rsidRPr="00B04769" w:rsidRDefault="00800CB7" w:rsidP="00800CB7">
      <w:r w:rsidRPr="00B04769">
        <w:t xml:space="preserve">Señor Presidente: </w:t>
      </w:r>
    </w:p>
    <w:p w:rsidR="00800CB7" w:rsidRPr="00B04769" w:rsidRDefault="00800CB7" w:rsidP="00800CB7"/>
    <w:p w:rsidR="00800CB7" w:rsidRPr="00B04769" w:rsidRDefault="00800CB7" w:rsidP="00800CB7">
      <w:pPr>
        <w:ind w:firstLine="709"/>
      </w:pPr>
      <w:r w:rsidRPr="00B04769">
        <w:t>Por medio del artículo 45 de la Ley Nº 114</w:t>
      </w:r>
      <w:r>
        <w:t xml:space="preserve"> (texto consolidado por Ley N° 6.347)</w:t>
      </w:r>
      <w:r w:rsidRPr="00B04769">
        <w:t xml:space="preserve"> se creó en el ámbito de la Ciudad de Buenos Aires el Consejo de los Derechos de Niñas, Niños y Adolescentes como organismo especializado que tiene a su cargo las funciones que le incumben a la Ciudad en materia de promoción y protección integral de los derechos de niños, niñas y adolescentes.</w:t>
      </w:r>
    </w:p>
    <w:p w:rsidR="00800CB7" w:rsidRPr="00B04769" w:rsidRDefault="00800CB7" w:rsidP="00800CB7">
      <w:pPr>
        <w:ind w:firstLine="709"/>
      </w:pPr>
    </w:p>
    <w:p w:rsidR="00800CB7" w:rsidRDefault="00800CB7" w:rsidP="00800CB7">
      <w:pPr>
        <w:ind w:firstLine="709"/>
      </w:pPr>
      <w:r w:rsidRPr="00B04769">
        <w:t>El mismo está conformado por una Dirección Ejecutiva (Presidencia y Vicepresidencia) y un Plenario. Este último está integrado por funcionarios de distintas dependencias del Poder Ejecutivo, Organizaciones No Gubernamentales, representantes del Ministerio Público y "cinco (5) profesionales con formación y antecedentes científicos y técnicos, especializados en la temática de la niñez y adolescencia, designados por la Legislatura".</w:t>
      </w:r>
    </w:p>
    <w:p w:rsidR="00F35B12" w:rsidRDefault="00F35B12" w:rsidP="00800CB7">
      <w:pPr>
        <w:ind w:firstLine="709"/>
      </w:pPr>
    </w:p>
    <w:p w:rsidR="00800CB7" w:rsidRPr="00E14E8C" w:rsidRDefault="00E14E8C" w:rsidP="00E14E8C">
      <w:pPr>
        <w:ind w:firstLine="709"/>
        <w:rPr>
          <w:lang w:val="es-MX"/>
        </w:rPr>
      </w:pPr>
      <w:r>
        <w:t>E</w:t>
      </w:r>
      <w:r w:rsidR="00F35B12">
        <w:t xml:space="preserve">l presente proyecto </w:t>
      </w:r>
      <w:r w:rsidR="007A155B">
        <w:t xml:space="preserve">de Resolución </w:t>
      </w:r>
      <w:r w:rsidR="00F35B12">
        <w:t xml:space="preserve">tiene como objeto designar </w:t>
      </w:r>
      <w:r w:rsidR="00F35B12">
        <w:rPr>
          <w:color w:val="000000"/>
        </w:rPr>
        <w:t xml:space="preserve">a Agustina Avolio, D.N.I. N° 41.798.790, en reemplazo de </w:t>
      </w:r>
      <w:r w:rsidR="00F35B12">
        <w:rPr>
          <w:lang w:val="es-MX"/>
        </w:rPr>
        <w:t>María Belén Vaz Teixeira, D.N.I. N° 39.915.632, como representante de esta Legislatura ante dicho Plenario.</w:t>
      </w:r>
    </w:p>
    <w:p w:rsidR="00AF6352" w:rsidRPr="001976D2" w:rsidRDefault="00AF6352" w:rsidP="001976D2">
      <w:pPr>
        <w:rPr>
          <w:lang w:val="es-MX"/>
        </w:rPr>
      </w:pPr>
    </w:p>
    <w:p w:rsidR="00B177FE" w:rsidRPr="001976D2" w:rsidRDefault="00B177FE" w:rsidP="001976D2">
      <w:pPr>
        <w:rPr>
          <w:lang w:val="es-MX"/>
        </w:rPr>
      </w:pPr>
    </w:p>
    <w:p w:rsidR="00B177FE" w:rsidRPr="001976D2" w:rsidRDefault="00B177FE" w:rsidP="001976D2">
      <w:pPr>
        <w:rPr>
          <w:lang w:val="es-MX"/>
        </w:rPr>
      </w:pPr>
    </w:p>
    <w:p w:rsidR="00AF6352" w:rsidRDefault="00AF6352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Default="00ED3F5A" w:rsidP="001976D2">
      <w:pPr>
        <w:rPr>
          <w:lang w:val="es-MX"/>
        </w:rPr>
      </w:pPr>
    </w:p>
    <w:p w:rsidR="00ED3F5A" w:rsidRPr="001F748E" w:rsidRDefault="00ED3F5A" w:rsidP="00ED3F5A">
      <w:pPr>
        <w:jc w:val="right"/>
        <w:rPr>
          <w:sz w:val="20"/>
        </w:rPr>
      </w:pPr>
      <w:r w:rsidRPr="001F748E">
        <w:rPr>
          <w:sz w:val="20"/>
        </w:rPr>
        <w:t>Ciu</w:t>
      </w:r>
      <w:r>
        <w:rPr>
          <w:sz w:val="20"/>
        </w:rPr>
        <w:t>dad Autónoma de Buenos Aires, 12 de mayo</w:t>
      </w:r>
      <w:bookmarkStart w:id="1" w:name="_GoBack"/>
      <w:bookmarkEnd w:id="1"/>
      <w:r w:rsidRPr="001F748E">
        <w:rPr>
          <w:sz w:val="20"/>
        </w:rPr>
        <w:t>de 202</w:t>
      </w:r>
      <w:r>
        <w:rPr>
          <w:sz w:val="20"/>
        </w:rPr>
        <w:t>2</w:t>
      </w:r>
    </w:p>
    <w:p w:rsidR="00ED3F5A" w:rsidRPr="001F748E" w:rsidRDefault="00ED3F5A" w:rsidP="00ED3F5A">
      <w:pPr>
        <w:jc w:val="left"/>
        <w:rPr>
          <w:sz w:val="20"/>
        </w:rPr>
      </w:pPr>
    </w:p>
    <w:p w:rsidR="00ED3F5A" w:rsidRPr="001F748E" w:rsidRDefault="00ED3F5A" w:rsidP="00ED3F5A">
      <w:pPr>
        <w:jc w:val="left"/>
        <w:rPr>
          <w:sz w:val="20"/>
        </w:rPr>
      </w:pPr>
      <w:r w:rsidRPr="001F748E">
        <w:rPr>
          <w:sz w:val="20"/>
        </w:rPr>
        <w:t>LEGISLATURA DE LA CIUDAD AUTÓNOMA DE BUENOS AIRES</w:t>
      </w:r>
    </w:p>
    <w:p w:rsidR="00ED3F5A" w:rsidRPr="001F748E" w:rsidRDefault="00ED3F5A" w:rsidP="00ED3F5A">
      <w:pPr>
        <w:jc w:val="left"/>
        <w:rPr>
          <w:sz w:val="20"/>
        </w:rPr>
      </w:pPr>
      <w:r w:rsidRPr="001F748E">
        <w:rPr>
          <w:sz w:val="20"/>
        </w:rPr>
        <w:t>VICEPRESIDENCIA PRIMERA</w:t>
      </w:r>
    </w:p>
    <w:p w:rsidR="00ED3F5A" w:rsidRPr="001F748E" w:rsidRDefault="00ED3F5A" w:rsidP="00ED3F5A">
      <w:pPr>
        <w:jc w:val="left"/>
        <w:rPr>
          <w:sz w:val="20"/>
        </w:rPr>
      </w:pPr>
      <w:r w:rsidRPr="001F748E">
        <w:rPr>
          <w:sz w:val="20"/>
        </w:rPr>
        <w:t>Sr. Emmanuel Ferrario</w:t>
      </w:r>
    </w:p>
    <w:p w:rsidR="00ED3F5A" w:rsidRPr="001F748E" w:rsidRDefault="00ED3F5A" w:rsidP="00ED3F5A">
      <w:pPr>
        <w:jc w:val="left"/>
        <w:rPr>
          <w:sz w:val="20"/>
        </w:rPr>
      </w:pPr>
      <w:r w:rsidRPr="001F748E">
        <w:rPr>
          <w:sz w:val="20"/>
        </w:rPr>
        <w:t>S______________________D__________________________</w:t>
      </w:r>
    </w:p>
    <w:p w:rsidR="00ED3F5A" w:rsidRDefault="00ED3F5A" w:rsidP="00ED3F5A"/>
    <w:p w:rsidR="00ED3F5A" w:rsidRPr="001F748E" w:rsidRDefault="00ED3F5A" w:rsidP="00ED3F5A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748E">
        <w:rPr>
          <w:sz w:val="20"/>
        </w:rPr>
        <w:t>Por medio de la presente y ante el cuerpo legislativo de la Ciudad Autónoma de Buenos Aires, elevo mi renuncia al cargo de Plenarista del  Consejo de Derechos de Niñas, Niños y Adolescentes en los términos del artículo 49.h de la Ley 114.</w:t>
      </w:r>
    </w:p>
    <w:p w:rsidR="00ED3F5A" w:rsidRPr="001F748E" w:rsidRDefault="00ED3F5A" w:rsidP="00ED3F5A">
      <w:pPr>
        <w:rPr>
          <w:sz w:val="20"/>
        </w:rPr>
      </w:pPr>
      <w:r w:rsidRPr="001F748E">
        <w:rPr>
          <w:sz w:val="20"/>
        </w:rPr>
        <w:tab/>
      </w:r>
      <w:r w:rsidRPr="001F748E">
        <w:rPr>
          <w:sz w:val="20"/>
        </w:rPr>
        <w:tab/>
      </w:r>
      <w:r w:rsidRPr="001F748E">
        <w:rPr>
          <w:sz w:val="20"/>
        </w:rPr>
        <w:tab/>
      </w:r>
      <w:r w:rsidRPr="001F748E">
        <w:rPr>
          <w:sz w:val="20"/>
        </w:rPr>
        <w:tab/>
      </w:r>
      <w:r w:rsidRPr="001F748E">
        <w:rPr>
          <w:sz w:val="20"/>
        </w:rPr>
        <w:tab/>
      </w:r>
      <w:r w:rsidRPr="001F748E">
        <w:rPr>
          <w:sz w:val="20"/>
        </w:rPr>
        <w:tab/>
      </w:r>
      <w:r w:rsidRPr="001F748E">
        <w:rPr>
          <w:sz w:val="20"/>
        </w:rPr>
        <w:tab/>
        <w:t xml:space="preserve">Asimismo, deseo agradecer la responsabilidad que me fuera concebida para desarrollarme en dicho cargo y la colaboración que he recibido por parte del resto de los y las Plenarista del Consejo. </w:t>
      </w:r>
    </w:p>
    <w:p w:rsidR="00ED3F5A" w:rsidRDefault="00ED3F5A" w:rsidP="00ED3F5A">
      <w:pPr>
        <w:rPr>
          <w:sz w:val="20"/>
        </w:rPr>
      </w:pPr>
      <w:r w:rsidRPr="001F748E">
        <w:rPr>
          <w:sz w:val="20"/>
        </w:rPr>
        <w:tab/>
      </w:r>
      <w:r w:rsidRPr="001F748E">
        <w:rPr>
          <w:sz w:val="20"/>
        </w:rPr>
        <w:tab/>
      </w:r>
      <w:r w:rsidRPr="001F748E">
        <w:rPr>
          <w:sz w:val="20"/>
        </w:rPr>
        <w:tab/>
      </w:r>
      <w:r w:rsidRPr="001F748E">
        <w:rPr>
          <w:sz w:val="20"/>
        </w:rPr>
        <w:tab/>
      </w:r>
      <w:r w:rsidRPr="001F748E">
        <w:rPr>
          <w:sz w:val="20"/>
        </w:rPr>
        <w:tab/>
      </w:r>
      <w:r w:rsidRPr="001F748E">
        <w:rPr>
          <w:sz w:val="20"/>
        </w:rPr>
        <w:tab/>
      </w:r>
      <w:r w:rsidRPr="001F748E">
        <w:rPr>
          <w:sz w:val="20"/>
        </w:rPr>
        <w:tab/>
        <w:t xml:space="preserve">Sin otro particular, saludo a Usted atentamente. </w:t>
      </w:r>
    </w:p>
    <w:p w:rsidR="00ED3F5A" w:rsidRDefault="00ED3F5A" w:rsidP="00ED3F5A">
      <w:pPr>
        <w:rPr>
          <w:sz w:val="20"/>
        </w:rPr>
      </w:pPr>
    </w:p>
    <w:p w:rsidR="00ED3F5A" w:rsidRDefault="00ED3F5A" w:rsidP="00ED3F5A">
      <w:pPr>
        <w:jc w:val="left"/>
        <w:rPr>
          <w:sz w:val="20"/>
        </w:rPr>
      </w:pPr>
    </w:p>
    <w:p w:rsidR="00ED3F5A" w:rsidRDefault="00ED3F5A" w:rsidP="00ED3F5A">
      <w:pPr>
        <w:jc w:val="right"/>
        <w:rPr>
          <w:sz w:val="20"/>
        </w:rPr>
      </w:pPr>
    </w:p>
    <w:p w:rsidR="00ED3F5A" w:rsidRDefault="00ED3F5A" w:rsidP="00ED3F5A">
      <w:pPr>
        <w:jc w:val="right"/>
        <w:rPr>
          <w:sz w:val="20"/>
        </w:rPr>
      </w:pPr>
      <w:r>
        <w:rPr>
          <w:sz w:val="20"/>
        </w:rPr>
        <w:t>María Belén Vaz Teixeira</w:t>
      </w:r>
    </w:p>
    <w:p w:rsidR="00ED3F5A" w:rsidRPr="001F748E" w:rsidRDefault="00ED3F5A" w:rsidP="00ED3F5A">
      <w:pPr>
        <w:jc w:val="right"/>
        <w:rPr>
          <w:sz w:val="20"/>
        </w:rPr>
      </w:pPr>
      <w:r>
        <w:rPr>
          <w:sz w:val="20"/>
        </w:rPr>
        <w:t>DNI: 39.915.632</w:t>
      </w:r>
    </w:p>
    <w:p w:rsidR="00ED3F5A" w:rsidRPr="001976D2" w:rsidRDefault="00ED3F5A" w:rsidP="001976D2">
      <w:pPr>
        <w:rPr>
          <w:lang w:val="es-MX"/>
        </w:rPr>
      </w:pPr>
    </w:p>
    <w:sectPr w:rsidR="00ED3F5A" w:rsidRPr="001976D2" w:rsidSect="00B85EE2">
      <w:headerReference w:type="default" r:id="rId6"/>
      <w:footerReference w:type="default" r:id="rId7"/>
      <w:pgSz w:w="12242" w:h="20163" w:code="5"/>
      <w:pgMar w:top="2835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9B9" w:rsidRDefault="008539B9">
      <w:r>
        <w:separator/>
      </w:r>
    </w:p>
  </w:endnote>
  <w:endnote w:type="continuationSeparator" w:id="1">
    <w:p w:rsidR="008539B9" w:rsidRDefault="00853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7341C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47341C" w:rsidRDefault="00601A75">
    <w:pPr>
      <w:pStyle w:val="Piedepgina"/>
      <w:rPr>
        <w:color w:val="333333"/>
        <w:sz w:val="20"/>
      </w:rPr>
    </w:pPr>
    <w:r w:rsidRPr="0047341C">
      <w:rPr>
        <w:color w:val="333333"/>
        <w:sz w:val="20"/>
      </w:rPr>
      <w:t xml:space="preserve">Último cambio: </w:t>
    </w:r>
    <w:fldSimple w:instr=" SAVEDATE  \* MERGEFORMAT ">
      <w:r w:rsidR="00ED3F5A" w:rsidRPr="00ED3F5A">
        <w:rPr>
          <w:noProof/>
          <w:color w:val="333333"/>
          <w:sz w:val="20"/>
        </w:rPr>
        <w:t>26/04/2022 10:19:00</w:t>
      </w:r>
    </w:fldSimple>
    <w:r w:rsidRPr="0047341C">
      <w:rPr>
        <w:color w:val="333333"/>
        <w:sz w:val="20"/>
      </w:rPr>
      <w:t xml:space="preserve">  -  Cantidad de caracteres: </w:t>
    </w:r>
    <w:fldSimple w:instr=" NUMCHARS  \* MERGEFORMAT ">
      <w:r w:rsidR="009179CF" w:rsidRPr="009179CF">
        <w:rPr>
          <w:noProof/>
          <w:color w:val="333333"/>
          <w:sz w:val="20"/>
        </w:rPr>
        <w:t>1286</w:t>
      </w:r>
    </w:fldSimple>
    <w:r w:rsidRPr="0047341C">
      <w:rPr>
        <w:color w:val="333333"/>
        <w:sz w:val="20"/>
      </w:rPr>
      <w:t xml:space="preserve"> - Cantidad de palabras: </w:t>
    </w:r>
    <w:fldSimple w:instr=" NUMWORDS  \* MERGEFORMAT ">
      <w:r w:rsidR="009179CF" w:rsidRPr="009179CF">
        <w:rPr>
          <w:noProof/>
          <w:color w:val="333333"/>
          <w:sz w:val="20"/>
        </w:rPr>
        <w:t>234</w:t>
      </w:r>
    </w:fldSimple>
  </w:p>
  <w:p w:rsidR="00601A75" w:rsidRPr="0047341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7341C">
      <w:rPr>
        <w:color w:val="333333"/>
        <w:sz w:val="20"/>
      </w:rPr>
      <w:tab/>
      <w:t>Pág.</w:t>
    </w:r>
    <w:r w:rsidRPr="0047341C">
      <w:rPr>
        <w:color w:val="333333"/>
      </w:rPr>
      <w:t xml:space="preserve"> </w:t>
    </w:r>
    <w:r w:rsidR="00DC11B5" w:rsidRPr="0047341C">
      <w:rPr>
        <w:rStyle w:val="Nmerodepgina"/>
        <w:color w:val="333333"/>
      </w:rPr>
      <w:fldChar w:fldCharType="begin"/>
    </w:r>
    <w:r w:rsidRPr="0047341C">
      <w:rPr>
        <w:rStyle w:val="Nmerodepgina"/>
        <w:color w:val="333333"/>
      </w:rPr>
      <w:instrText xml:space="preserve"> PAGE </w:instrText>
    </w:r>
    <w:r w:rsidR="00DC11B5" w:rsidRPr="0047341C">
      <w:rPr>
        <w:rStyle w:val="Nmerodepgina"/>
        <w:color w:val="333333"/>
      </w:rPr>
      <w:fldChar w:fldCharType="separate"/>
    </w:r>
    <w:r w:rsidR="00ED3F5A">
      <w:rPr>
        <w:rStyle w:val="Nmerodepgina"/>
        <w:noProof/>
        <w:color w:val="333333"/>
      </w:rPr>
      <w:t>3</w:t>
    </w:r>
    <w:r w:rsidR="00DC11B5" w:rsidRPr="0047341C">
      <w:rPr>
        <w:rStyle w:val="Nmerodepgina"/>
        <w:color w:val="333333"/>
      </w:rPr>
      <w:fldChar w:fldCharType="end"/>
    </w:r>
    <w:r w:rsidRPr="0047341C">
      <w:rPr>
        <w:rStyle w:val="Nmerodepgina"/>
        <w:color w:val="333333"/>
      </w:rPr>
      <w:t>/</w:t>
    </w:r>
    <w:fldSimple w:instr=" NUMPAGES  \* MERGEFORMAT ">
      <w:r w:rsidR="00ED3F5A" w:rsidRPr="00ED3F5A">
        <w:rPr>
          <w:rStyle w:val="Nmerodepgina"/>
          <w:noProof/>
          <w:color w:val="333333"/>
        </w:rPr>
        <w:t>3</w:t>
      </w:r>
    </w:fldSimple>
    <w:r w:rsidRPr="0047341C">
      <w:rPr>
        <w:rStyle w:val="Nmerodepgina"/>
        <w:color w:val="333333"/>
      </w:rPr>
      <w:t xml:space="preserve"> </w:t>
    </w:r>
  </w:p>
  <w:p w:rsidR="00601A75" w:rsidRPr="0047341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9B9" w:rsidRDefault="008539B9">
      <w:r>
        <w:separator/>
      </w:r>
    </w:p>
  </w:footnote>
  <w:footnote w:type="continuationSeparator" w:id="1">
    <w:p w:rsidR="008539B9" w:rsidRDefault="00853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800CB7" w:rsidP="00B85EE2">
    <w:pPr>
      <w:pStyle w:val="Encabezado"/>
      <w:jc w:val="right"/>
      <w:rPr>
        <w:i/>
        <w:color w:val="000000"/>
        <w:shd w:val="clear" w:color="auto" w:fill="FFFFFF"/>
      </w:rPr>
    </w:pPr>
    <w:r w:rsidRPr="00800CB7">
      <w:rPr>
        <w:i/>
        <w:noProof/>
        <w:color w:val="000000"/>
        <w:shd w:val="clear" w:color="auto" w:fill="FFFFFF"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675154</wp:posOffset>
          </wp:positionH>
          <wp:positionV relativeFrom="paragraph">
            <wp:posOffset>-170329</wp:posOffset>
          </wp:positionV>
          <wp:extent cx="3402293" cy="1371600"/>
          <wp:effectExtent l="19050" t="0" r="7657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02293" cy="137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1976D2"/>
    <w:rsid w:val="00026430"/>
    <w:rsid w:val="00030DF5"/>
    <w:rsid w:val="0003615C"/>
    <w:rsid w:val="00043882"/>
    <w:rsid w:val="0004778C"/>
    <w:rsid w:val="00062864"/>
    <w:rsid w:val="00067370"/>
    <w:rsid w:val="000713D7"/>
    <w:rsid w:val="00071CFB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976D2"/>
    <w:rsid w:val="001B770D"/>
    <w:rsid w:val="001C18CC"/>
    <w:rsid w:val="001D480C"/>
    <w:rsid w:val="001E5394"/>
    <w:rsid w:val="001F2924"/>
    <w:rsid w:val="001F3AFD"/>
    <w:rsid w:val="00205802"/>
    <w:rsid w:val="00205DAD"/>
    <w:rsid w:val="00217B75"/>
    <w:rsid w:val="00223436"/>
    <w:rsid w:val="002327DE"/>
    <w:rsid w:val="00241F9B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778C"/>
    <w:rsid w:val="002E38C3"/>
    <w:rsid w:val="002F7961"/>
    <w:rsid w:val="00302300"/>
    <w:rsid w:val="00305DD1"/>
    <w:rsid w:val="003145ED"/>
    <w:rsid w:val="00315C77"/>
    <w:rsid w:val="00335CD9"/>
    <w:rsid w:val="00340F54"/>
    <w:rsid w:val="0035681D"/>
    <w:rsid w:val="003A0493"/>
    <w:rsid w:val="003A7311"/>
    <w:rsid w:val="003B471C"/>
    <w:rsid w:val="003C709A"/>
    <w:rsid w:val="003D10AB"/>
    <w:rsid w:val="003D4000"/>
    <w:rsid w:val="003D6FDF"/>
    <w:rsid w:val="003F0605"/>
    <w:rsid w:val="003F1EFD"/>
    <w:rsid w:val="003F4249"/>
    <w:rsid w:val="00401C75"/>
    <w:rsid w:val="0040761B"/>
    <w:rsid w:val="00422715"/>
    <w:rsid w:val="00422C3F"/>
    <w:rsid w:val="004354AC"/>
    <w:rsid w:val="00446E1A"/>
    <w:rsid w:val="0046613A"/>
    <w:rsid w:val="0047341C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37D04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672BA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62D16"/>
    <w:rsid w:val="007710FA"/>
    <w:rsid w:val="00771B54"/>
    <w:rsid w:val="007728C1"/>
    <w:rsid w:val="00777916"/>
    <w:rsid w:val="00780167"/>
    <w:rsid w:val="00795E19"/>
    <w:rsid w:val="007A155B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0CB7"/>
    <w:rsid w:val="008019FD"/>
    <w:rsid w:val="008034F8"/>
    <w:rsid w:val="00812683"/>
    <w:rsid w:val="00820A3A"/>
    <w:rsid w:val="00827228"/>
    <w:rsid w:val="0083546E"/>
    <w:rsid w:val="008433E2"/>
    <w:rsid w:val="00846702"/>
    <w:rsid w:val="00847B5F"/>
    <w:rsid w:val="008539B9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179CF"/>
    <w:rsid w:val="00947238"/>
    <w:rsid w:val="009624FC"/>
    <w:rsid w:val="0096461D"/>
    <w:rsid w:val="00990A76"/>
    <w:rsid w:val="009953AF"/>
    <w:rsid w:val="00996E34"/>
    <w:rsid w:val="009A521D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15146"/>
    <w:rsid w:val="00A240CA"/>
    <w:rsid w:val="00A37C1D"/>
    <w:rsid w:val="00A40D86"/>
    <w:rsid w:val="00A43208"/>
    <w:rsid w:val="00A47920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52F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77308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770F8"/>
    <w:rsid w:val="00D87724"/>
    <w:rsid w:val="00D927D4"/>
    <w:rsid w:val="00DC11B5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14E8C"/>
    <w:rsid w:val="00E27D2F"/>
    <w:rsid w:val="00E30CFF"/>
    <w:rsid w:val="00E51FF3"/>
    <w:rsid w:val="00E55186"/>
    <w:rsid w:val="00E615F1"/>
    <w:rsid w:val="00E63146"/>
    <w:rsid w:val="00E64A1D"/>
    <w:rsid w:val="00E70463"/>
    <w:rsid w:val="00E74920"/>
    <w:rsid w:val="00E81EE5"/>
    <w:rsid w:val="00E91F21"/>
    <w:rsid w:val="00EB6956"/>
    <w:rsid w:val="00EC1DAB"/>
    <w:rsid w:val="00ED3F5A"/>
    <w:rsid w:val="00EF0D22"/>
    <w:rsid w:val="00F13C69"/>
    <w:rsid w:val="00F35B12"/>
    <w:rsid w:val="00F41DF6"/>
    <w:rsid w:val="00F52245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49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A0493"/>
    <w:pPr>
      <w:ind w:left="3686"/>
    </w:pPr>
  </w:style>
  <w:style w:type="paragraph" w:styleId="Encabezado">
    <w:name w:val="header"/>
    <w:basedOn w:val="Normal"/>
    <w:rsid w:val="003A049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A049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A0493"/>
  </w:style>
  <w:style w:type="paragraph" w:styleId="Textodeglobo">
    <w:name w:val="Balloon Text"/>
    <w:basedOn w:val="Normal"/>
    <w:link w:val="TextodegloboCar"/>
    <w:uiPriority w:val="99"/>
    <w:semiHidden/>
    <w:unhideWhenUsed/>
    <w:rsid w:val="00800C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0CB7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yfleitas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15</TotalTime>
  <Pages>3</Pages>
  <Words>356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ayfleitas</dc:creator>
  <cp:lastModifiedBy>alcorona</cp:lastModifiedBy>
  <cp:revision>15</cp:revision>
  <cp:lastPrinted>2017-08-03T17:58:00Z</cp:lastPrinted>
  <dcterms:created xsi:type="dcterms:W3CDTF">2022-04-20T22:35:00Z</dcterms:created>
  <dcterms:modified xsi:type="dcterms:W3CDTF">2023-03-30T12:56:00Z</dcterms:modified>
</cp:coreProperties>
</file>