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lang w:val="es-MX"/>
        </w:rPr>
      </w:pPr>
    </w:p>
    <w:p w:rsidR="009901C7" w:rsidRPr="00573C0B" w:rsidRDefault="009901C7" w:rsidP="00573C0B">
      <w:pPr>
        <w:rPr>
          <w:lang w:val="es-MX"/>
        </w:rPr>
      </w:pPr>
    </w:p>
    <w:p w:rsidR="009901C7" w:rsidRPr="00573C0B" w:rsidRDefault="009901C7" w:rsidP="00573C0B">
      <w:pPr>
        <w:rPr>
          <w:lang w:val="es-MX"/>
        </w:rPr>
      </w:pPr>
    </w:p>
    <w:p w:rsidR="00682A9A" w:rsidRPr="00573C0B" w:rsidRDefault="00682A9A" w:rsidP="00573C0B">
      <w:pPr>
        <w:rPr>
          <w:lang w:val="es-MX"/>
        </w:rPr>
      </w:pPr>
      <w:r w:rsidRPr="00573C0B">
        <w:rPr>
          <w:lang w:val="es-MX"/>
        </w:rPr>
        <w:t>Legislatura de la Ciudad Autónoma de Buenos Aires</w:t>
      </w:r>
    </w:p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lang w:val="es-MX"/>
        </w:rPr>
      </w:pPr>
      <w:r w:rsidRPr="00573C0B">
        <w:rPr>
          <w:lang w:val="es-MX"/>
        </w:rPr>
        <w:t>Visto:</w:t>
      </w:r>
    </w:p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szCs w:val="24"/>
        </w:rPr>
      </w:pPr>
      <w:r w:rsidRPr="00573C0B">
        <w:rPr>
          <w:lang w:val="es-MX"/>
        </w:rPr>
        <w:tab/>
        <w:t xml:space="preserve">Que </w:t>
      </w:r>
      <w:r w:rsidRPr="00573C0B">
        <w:rPr>
          <w:szCs w:val="24"/>
          <w:lang w:val="es-MX"/>
        </w:rPr>
        <w:t>el Expediente N° 205-D-2022, Proyecto de</w:t>
      </w:r>
      <w:r w:rsidRPr="00573C0B">
        <w:rPr>
          <w:lang w:val="es-MX"/>
        </w:rPr>
        <w:t xml:space="preserve"> Declaración</w:t>
      </w:r>
      <w:r w:rsidRPr="00573C0B">
        <w:rPr>
          <w:szCs w:val="24"/>
          <w:lang w:val="es-MX"/>
        </w:rPr>
        <w:t>, de Autoría del Diputado Juan Manuel</w:t>
      </w:r>
      <w:r w:rsidRPr="00573C0B">
        <w:rPr>
          <w:lang w:val="es-MX"/>
        </w:rPr>
        <w:t xml:space="preserve"> Valdés</w:t>
      </w:r>
      <w:r w:rsidRPr="00573C0B">
        <w:rPr>
          <w:szCs w:val="24"/>
        </w:rPr>
        <w:t>, y en forma conjunta con los</w:t>
      </w:r>
      <w:r w:rsidR="0020246F" w:rsidRPr="00573C0B">
        <w:rPr>
          <w:szCs w:val="24"/>
        </w:rPr>
        <w:t>/as</w:t>
      </w:r>
      <w:r w:rsidRPr="00573C0B">
        <w:rPr>
          <w:szCs w:val="24"/>
        </w:rPr>
        <w:t xml:space="preserve"> Diputados/as Claudio Américo </w:t>
      </w:r>
      <w:r w:rsidRPr="00573C0B">
        <w:rPr>
          <w:lang w:val="es-MX"/>
        </w:rPr>
        <w:t>Ferreño, Victoria Montenegro, Claudia Neira y María Magdalena Tiesso;</w:t>
      </w:r>
      <w:r w:rsidRPr="00573C0B">
        <w:rPr>
          <w:szCs w:val="24"/>
          <w:lang w:val="es-MX"/>
        </w:rPr>
        <w:t xml:space="preserve"> y el Expediente N° </w:t>
      </w:r>
      <w:r w:rsidRPr="00573C0B">
        <w:rPr>
          <w:lang w:val="es-MX"/>
        </w:rPr>
        <w:t>234-D-2022</w:t>
      </w:r>
      <w:r w:rsidRPr="00573C0B">
        <w:rPr>
          <w:szCs w:val="24"/>
          <w:lang w:val="es-MX"/>
        </w:rPr>
        <w:t>, Proyecto de</w:t>
      </w:r>
      <w:r w:rsidRPr="00573C0B">
        <w:rPr>
          <w:lang w:val="es-MX"/>
        </w:rPr>
        <w:t xml:space="preserve"> Declaración</w:t>
      </w:r>
      <w:r w:rsidRPr="00573C0B">
        <w:rPr>
          <w:szCs w:val="24"/>
          <w:lang w:val="es-MX"/>
        </w:rPr>
        <w:t>, de Autoría del Diputado Diego Weck, ambos referidos a la Conmemoración del "</w:t>
      </w:r>
      <w:r w:rsidRPr="00573C0B">
        <w:rPr>
          <w:lang w:val="es-MX"/>
        </w:rPr>
        <w:t>Día Mundial de la Lucha Contra la Esclerosis Lateral Amiotrófica, (ELA)", Y;</w:t>
      </w:r>
    </w:p>
    <w:p w:rsidR="00682A9A" w:rsidRPr="00573C0B" w:rsidRDefault="00682A9A" w:rsidP="00573C0B">
      <w:pPr>
        <w:rPr>
          <w:szCs w:val="24"/>
        </w:rPr>
      </w:pPr>
    </w:p>
    <w:p w:rsidR="00682A9A" w:rsidRPr="00573C0B" w:rsidRDefault="00682A9A" w:rsidP="00573C0B">
      <w:pPr>
        <w:rPr>
          <w:lang w:val="es-MX"/>
        </w:rPr>
      </w:pPr>
      <w:r w:rsidRPr="00573C0B">
        <w:rPr>
          <w:lang w:val="es-MX"/>
        </w:rPr>
        <w:t>Considerando:</w:t>
      </w:r>
    </w:p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tabs>
          <w:tab w:val="center" w:pos="4419"/>
          <w:tab w:val="right" w:pos="8838"/>
        </w:tabs>
        <w:spacing w:before="240" w:after="240"/>
        <w:ind w:firstLine="709"/>
      </w:pPr>
      <w:r w:rsidRPr="00573C0B">
        <w:rPr>
          <w:lang w:val="es-MX"/>
        </w:rPr>
        <w:tab/>
        <w:t xml:space="preserve">Que </w:t>
      </w:r>
      <w:r w:rsidRPr="00573C0B">
        <w:t>en 1996, durante la VI Reunión de la Alianza Internacional de Asociaciones de Esclerosis Lateral Amiotrófica (ELA), que se llevó a cabo en Chicago, se acordó la conmemoración del Día Mundial de la ELA o Día Mundial de la Lucha contra el ELA, todos los 21 de junio de cada año.</w:t>
      </w: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  <w:r w:rsidRPr="00573C0B">
        <w:rPr>
          <w:lang w:val="es-MX"/>
        </w:rPr>
        <w:t>Que el</w:t>
      </w:r>
      <w:r w:rsidRPr="00573C0B">
        <w:rPr>
          <w:highlight w:val="white"/>
        </w:rPr>
        <w:t xml:space="preserve"> 21 de junio es una fecha para generar conciencia sobre esta enfermedad, unir fuerzas y exigir más investigación, que es uno de los pilares fundamentales para conseguir aumentar la esperanza de vida de los pacientes con ELA.</w:t>
      </w: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  <w:r w:rsidRPr="00573C0B">
        <w:rPr>
          <w:lang w:val="es-MX"/>
        </w:rPr>
        <w:t xml:space="preserve">Que </w:t>
      </w:r>
      <w:r w:rsidRPr="00573C0B">
        <w:rPr>
          <w:highlight w:val="white"/>
        </w:rPr>
        <w:t>la Esclerosis Lateral Amiotrófica es una enfermedad neurodegenerativa, que se caracteriza por una atrofia progresiva de todos los músculos del organismo excepto el corazón y la musculatura que controla la motilidad ocular y de los esfínteres (vesical y anal), sin producir alteraciones de la sensibilidad.</w:t>
      </w: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  <w:r w:rsidRPr="00573C0B">
        <w:rPr>
          <w:lang w:val="es-MX"/>
        </w:rPr>
        <w:t xml:space="preserve">Que </w:t>
      </w:r>
      <w:r w:rsidRPr="00573C0B">
        <w:rPr>
          <w:highlight w:val="white"/>
        </w:rPr>
        <w:t xml:space="preserve">la ELA provoca una parálisis muscular progresiva. Los pacientes ven afectada rápidamente su actividad muscular voluntaria esencial, que afectan a procesos tan básicos como el habla, la respiración, la capacidad para comer o para caminar. </w:t>
      </w: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  <w:r w:rsidRPr="00573C0B">
        <w:rPr>
          <w:lang w:val="es-MX"/>
        </w:rPr>
        <w:t>Que las</w:t>
      </w:r>
      <w:r w:rsidRPr="00573C0B">
        <w:rPr>
          <w:highlight w:val="white"/>
        </w:rPr>
        <w:t xml:space="preserve"> causas de la ELA son desconocidas. Solo entre el 5% y el 10% de los casos tienen un origen genético hereditario. En lo que respecta a los factores de riesgo, los primeros síntomas de la enfermedad suelen aparecer en la sexta década de vida del paciente y afecta más a hombres que a mujeres. Por tanto, ser varón de más de 60 años son los únicos factores que se pueden concluir. </w:t>
      </w: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</w:p>
    <w:p w:rsidR="00682A9A" w:rsidRPr="00573C0B" w:rsidRDefault="00682A9A" w:rsidP="00573C0B">
      <w:pPr>
        <w:tabs>
          <w:tab w:val="left" w:pos="3375"/>
        </w:tabs>
        <w:ind w:firstLine="709"/>
        <w:rPr>
          <w:highlight w:val="white"/>
        </w:rPr>
      </w:pPr>
      <w:r w:rsidRPr="00573C0B">
        <w:rPr>
          <w:lang w:val="es-MX"/>
        </w:rPr>
        <w:t xml:space="preserve">Que </w:t>
      </w:r>
      <w:r w:rsidR="0020246F" w:rsidRPr="00573C0B">
        <w:rPr>
          <w:lang w:val="es-MX"/>
        </w:rPr>
        <w:t>dado</w:t>
      </w:r>
      <w:r w:rsidRPr="00573C0B">
        <w:rPr>
          <w:highlight w:val="white"/>
        </w:rPr>
        <w:t xml:space="preserve"> el carácter progresivo e incurable de esta enfermedad, los pacientes evolucionan hasta la parálisis completa. La</w:t>
      </w:r>
      <w:r w:rsidRPr="00573C0B">
        <w:rPr>
          <w:b/>
          <w:highlight w:val="white"/>
        </w:rPr>
        <w:t xml:space="preserve"> </w:t>
      </w:r>
      <w:r w:rsidRPr="00573C0B">
        <w:rPr>
          <w:highlight w:val="white"/>
        </w:rPr>
        <w:t>tasa de</w:t>
      </w:r>
      <w:r w:rsidRPr="00573C0B">
        <w:rPr>
          <w:b/>
          <w:highlight w:val="white"/>
        </w:rPr>
        <w:t> </w:t>
      </w:r>
      <w:r w:rsidRPr="00573C0B">
        <w:rPr>
          <w:highlight w:val="white"/>
        </w:rPr>
        <w:t>mortalidad es de un 50% en los primeros tres años desde la aparición de la enfermedad, del 80% en los primeros cinco años y de hasta un 95% en los primeros 10 años.</w:t>
      </w:r>
    </w:p>
    <w:p w:rsidR="00682A9A" w:rsidRPr="00573C0B" w:rsidRDefault="00682A9A" w:rsidP="00573C0B"/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lang w:val="es-MX"/>
        </w:rPr>
      </w:pPr>
      <w:r w:rsidRPr="00573C0B">
        <w:rPr>
          <w:lang w:val="es-MX"/>
        </w:rPr>
        <w:tab/>
        <w:t>Por lo expuesto, esta Comisión de Salud aconseja la aprobación de la siguiente</w:t>
      </w:r>
    </w:p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lang w:val="es-MX"/>
        </w:rPr>
      </w:pPr>
    </w:p>
    <w:p w:rsidR="009901C7" w:rsidRPr="00573C0B" w:rsidRDefault="009901C7" w:rsidP="00573C0B">
      <w:pPr>
        <w:rPr>
          <w:lang w:val="es-MX"/>
        </w:rPr>
      </w:pPr>
    </w:p>
    <w:p w:rsidR="00682A9A" w:rsidRPr="00573C0B" w:rsidRDefault="00682A9A" w:rsidP="00573C0B">
      <w:pPr>
        <w:jc w:val="center"/>
        <w:rPr>
          <w:b/>
          <w:lang w:val="es-MX"/>
        </w:rPr>
      </w:pPr>
      <w:bookmarkStart w:id="0" w:name="DDeclaración"/>
      <w:bookmarkEnd w:id="0"/>
      <w:r w:rsidRPr="00573C0B">
        <w:rPr>
          <w:b/>
          <w:lang w:val="es-MX"/>
        </w:rPr>
        <w:t>DECLARACIÓN</w:t>
      </w:r>
    </w:p>
    <w:p w:rsidR="00682A9A" w:rsidRPr="00573C0B" w:rsidRDefault="00682A9A" w:rsidP="00573C0B">
      <w:pPr>
        <w:rPr>
          <w:b/>
          <w:lang w:val="es-MX"/>
        </w:rPr>
      </w:pPr>
    </w:p>
    <w:p w:rsidR="00682A9A" w:rsidRPr="00573C0B" w:rsidRDefault="00682A9A" w:rsidP="00573C0B">
      <w:pPr>
        <w:tabs>
          <w:tab w:val="left" w:pos="3375"/>
        </w:tabs>
        <w:rPr>
          <w:highlight w:val="white"/>
        </w:rPr>
      </w:pPr>
      <w:r w:rsidRPr="00573C0B">
        <w:t xml:space="preserve">La Legislatura de la Ciudad Autónoma de Buenos Aires conmemora </w:t>
      </w:r>
      <w:r w:rsidRPr="00573C0B">
        <w:rPr>
          <w:highlight w:val="white"/>
        </w:rPr>
        <w:t xml:space="preserve">el 21 de junio como “el Día Mundial de la Lucha contra la Esclerosis Lateral Amiotrófica (ELA)”, fecha </w:t>
      </w:r>
      <w:r w:rsidRPr="00573C0B">
        <w:rPr>
          <w:highlight w:val="white"/>
        </w:rPr>
        <w:lastRenderedPageBreak/>
        <w:t>impulsada por asociaciones de pacientes de todo el mundo para concientizar sobre esta enfermedad, unir fuerzas y exigir más investigación.</w:t>
      </w:r>
    </w:p>
    <w:p w:rsidR="00682A9A" w:rsidRPr="00573C0B" w:rsidRDefault="00682A9A" w:rsidP="00573C0B"/>
    <w:p w:rsidR="00682A9A" w:rsidRPr="00573C0B" w:rsidRDefault="00682A9A" w:rsidP="00573C0B">
      <w:pPr>
        <w:rPr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  <w:r w:rsidRPr="00573C0B">
        <w:rPr>
          <w:szCs w:val="24"/>
          <w:lang w:val="es-MX"/>
        </w:rPr>
        <w:t>Sala de la Comisión :           de                                            de 2022</w:t>
      </w: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  <w:r w:rsidRPr="00573C0B">
        <w:rPr>
          <w:szCs w:val="24"/>
          <w:lang w:val="es-MX"/>
        </w:rPr>
        <w:tab/>
      </w: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ind w:left="4962"/>
        <w:jc w:val="center"/>
        <w:rPr>
          <w:szCs w:val="24"/>
          <w:lang w:val="es-MX"/>
        </w:rPr>
      </w:pPr>
      <w:r w:rsidRPr="00573C0B">
        <w:rPr>
          <w:szCs w:val="24"/>
          <w:lang w:val="es-MX"/>
        </w:rPr>
        <w:t>Bou Pérez, Ana María</w:t>
      </w:r>
    </w:p>
    <w:p w:rsidR="00682A9A" w:rsidRPr="00573C0B" w:rsidRDefault="00682A9A" w:rsidP="00573C0B">
      <w:pPr>
        <w:ind w:left="4962"/>
        <w:jc w:val="center"/>
        <w:rPr>
          <w:szCs w:val="24"/>
          <w:lang w:val="es-MX"/>
        </w:rPr>
      </w:pPr>
      <w:r w:rsidRPr="00573C0B">
        <w:rPr>
          <w:szCs w:val="24"/>
          <w:lang w:val="es-MX"/>
        </w:rPr>
        <w:t>Presidente</w:t>
      </w: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 xml:space="preserve">Iañez, Berenice </w:t>
      </w:r>
      <w:r w:rsidRPr="00573C0B">
        <w:rPr>
          <w:szCs w:val="24"/>
          <w:lang w:val="es-MX"/>
        </w:rPr>
        <w:tab/>
        <w:t>Amor, Alejandro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>Vicepresidente 1°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20246F" w:rsidRPr="00573C0B" w:rsidRDefault="0020246F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 xml:space="preserve">Arenaza,  Juan Pablo </w:t>
      </w:r>
      <w:r w:rsidRPr="00573C0B">
        <w:rPr>
          <w:szCs w:val="24"/>
          <w:lang w:val="es-MX"/>
        </w:rPr>
        <w:tab/>
        <w:t>Cortina, Roy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 xml:space="preserve">Daer,  Maia </w:t>
      </w:r>
      <w:r w:rsidRPr="00573C0B">
        <w:rPr>
          <w:szCs w:val="24"/>
          <w:lang w:val="es-MX"/>
        </w:rPr>
        <w:tab/>
        <w:t>De Las Casas, Mercedes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 xml:space="preserve">Del Gaiso, Juan Facundo </w:t>
      </w:r>
      <w:r w:rsidRPr="00573C0B">
        <w:rPr>
          <w:szCs w:val="24"/>
          <w:lang w:val="es-MX"/>
        </w:rPr>
        <w:tab/>
        <w:t>Michielotto, Paola Vanesa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 xml:space="preserve">Méndez, María Sol </w:t>
      </w:r>
      <w:r w:rsidRPr="00573C0B">
        <w:rPr>
          <w:szCs w:val="24"/>
          <w:lang w:val="es-MX"/>
        </w:rPr>
        <w:tab/>
        <w:t>Montenegro, Victoria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  <w:r w:rsidRPr="00573C0B">
        <w:rPr>
          <w:szCs w:val="24"/>
          <w:lang w:val="es-MX"/>
        </w:rPr>
        <w:t xml:space="preserve">Romero, Claudio Ariel </w:t>
      </w:r>
      <w:r w:rsidRPr="00573C0B">
        <w:rPr>
          <w:szCs w:val="24"/>
          <w:lang w:val="es-MX"/>
        </w:rPr>
        <w:tab/>
        <w:t>Saifert, Leonardo</w:t>
      </w: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szCs w:val="24"/>
          <w:lang w:val="es-MX"/>
        </w:rPr>
      </w:pPr>
    </w:p>
    <w:p w:rsidR="00682A9A" w:rsidRPr="00573C0B" w:rsidRDefault="00682A9A" w:rsidP="00573C0B">
      <w:pPr>
        <w:tabs>
          <w:tab w:val="left" w:pos="4962"/>
        </w:tabs>
        <w:rPr>
          <w:lang w:val="es-MX"/>
        </w:rPr>
      </w:pPr>
      <w:r w:rsidRPr="00573C0B">
        <w:rPr>
          <w:szCs w:val="24"/>
          <w:lang w:val="es-MX"/>
        </w:rPr>
        <w:t xml:space="preserve">Solano, Gabriel </w:t>
      </w:r>
      <w:r w:rsidRPr="00573C0B">
        <w:rPr>
          <w:szCs w:val="24"/>
          <w:lang w:val="es-MX"/>
        </w:rPr>
        <w:tab/>
        <w:t>Weck, Diego</w:t>
      </w:r>
    </w:p>
    <w:sectPr w:rsidR="00682A9A" w:rsidRPr="00573C0B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A9A" w:rsidRDefault="00682A9A">
      <w:r>
        <w:separator/>
      </w:r>
    </w:p>
  </w:endnote>
  <w:endnote w:type="continuationSeparator" w:id="1">
    <w:p w:rsidR="00682A9A" w:rsidRDefault="00682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97BB0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97BB0" w:rsidRDefault="00601A75">
    <w:pPr>
      <w:pStyle w:val="Piedepgina"/>
      <w:rPr>
        <w:color w:val="333333"/>
        <w:sz w:val="20"/>
      </w:rPr>
    </w:pPr>
    <w:r w:rsidRPr="00497BB0">
      <w:rPr>
        <w:color w:val="333333"/>
        <w:sz w:val="20"/>
      </w:rPr>
      <w:t xml:space="preserve">Último cambio: </w:t>
    </w:r>
    <w:fldSimple w:instr=" SAVEDATE  \* MERGEFORMAT ">
      <w:r w:rsidR="00497BB0" w:rsidRPr="00497BB0">
        <w:rPr>
          <w:noProof/>
          <w:color w:val="333333"/>
          <w:sz w:val="20"/>
        </w:rPr>
        <w:t>08/04/2022 14:12:00</w:t>
      </w:r>
    </w:fldSimple>
    <w:r w:rsidRPr="00497BB0">
      <w:rPr>
        <w:color w:val="333333"/>
        <w:sz w:val="20"/>
      </w:rPr>
      <w:t xml:space="preserve">  -  Cantidad de caracteres: </w:t>
    </w:r>
    <w:fldSimple w:instr=" NUMCHARS  \* MERGEFORMAT ">
      <w:r w:rsidR="00497BB0" w:rsidRPr="00497BB0">
        <w:rPr>
          <w:noProof/>
          <w:color w:val="333333"/>
          <w:sz w:val="20"/>
        </w:rPr>
        <w:t>2505</w:t>
      </w:r>
    </w:fldSimple>
    <w:r w:rsidRPr="00497BB0">
      <w:rPr>
        <w:color w:val="333333"/>
        <w:sz w:val="20"/>
      </w:rPr>
      <w:t xml:space="preserve"> - Cantidad de palabras: </w:t>
    </w:r>
    <w:fldSimple w:instr=" NUMWORDS  \* MERGEFORMAT ">
      <w:r w:rsidR="00497BB0" w:rsidRPr="00497BB0">
        <w:rPr>
          <w:noProof/>
          <w:color w:val="333333"/>
          <w:sz w:val="20"/>
        </w:rPr>
        <w:t>487</w:t>
      </w:r>
    </w:fldSimple>
  </w:p>
  <w:p w:rsidR="00601A75" w:rsidRPr="00497BB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97BB0">
      <w:rPr>
        <w:color w:val="333333"/>
        <w:sz w:val="20"/>
      </w:rPr>
      <w:tab/>
      <w:t>Pág.</w:t>
    </w:r>
    <w:r w:rsidRPr="00497BB0">
      <w:rPr>
        <w:color w:val="333333"/>
      </w:rPr>
      <w:t xml:space="preserve"> </w:t>
    </w:r>
    <w:r w:rsidR="00FA0A7A" w:rsidRPr="00497BB0">
      <w:rPr>
        <w:rStyle w:val="Nmerodepgina"/>
        <w:color w:val="333333"/>
      </w:rPr>
      <w:fldChar w:fldCharType="begin"/>
    </w:r>
    <w:r w:rsidRPr="00497BB0">
      <w:rPr>
        <w:rStyle w:val="Nmerodepgina"/>
        <w:color w:val="333333"/>
      </w:rPr>
      <w:instrText xml:space="preserve"> PAGE </w:instrText>
    </w:r>
    <w:r w:rsidR="00FA0A7A" w:rsidRPr="00497BB0">
      <w:rPr>
        <w:rStyle w:val="Nmerodepgina"/>
        <w:color w:val="333333"/>
      </w:rPr>
      <w:fldChar w:fldCharType="separate"/>
    </w:r>
    <w:r w:rsidR="00497BB0" w:rsidRPr="00497BB0">
      <w:rPr>
        <w:rStyle w:val="Nmerodepgina"/>
        <w:noProof/>
        <w:color w:val="333333"/>
      </w:rPr>
      <w:t>2</w:t>
    </w:r>
    <w:r w:rsidR="00FA0A7A" w:rsidRPr="00497BB0">
      <w:rPr>
        <w:rStyle w:val="Nmerodepgina"/>
        <w:color w:val="333333"/>
      </w:rPr>
      <w:fldChar w:fldCharType="end"/>
    </w:r>
    <w:r w:rsidRPr="00497BB0">
      <w:rPr>
        <w:rStyle w:val="Nmerodepgina"/>
        <w:color w:val="333333"/>
      </w:rPr>
      <w:t>/</w:t>
    </w:r>
    <w:fldSimple w:instr=" NUMPAGES  \* MERGEFORMAT ">
      <w:r w:rsidR="00497BB0" w:rsidRPr="00497BB0">
        <w:rPr>
          <w:rStyle w:val="Nmerodepgina"/>
          <w:noProof/>
          <w:color w:val="333333"/>
        </w:rPr>
        <w:t>2</w:t>
      </w:r>
    </w:fldSimple>
    <w:r w:rsidRPr="00497BB0">
      <w:rPr>
        <w:rStyle w:val="Nmerodepgina"/>
        <w:color w:val="333333"/>
      </w:rPr>
      <w:t xml:space="preserve"> </w:t>
    </w:r>
  </w:p>
  <w:p w:rsidR="00601A75" w:rsidRPr="00497BB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A9A" w:rsidRDefault="00682A9A">
      <w:r>
        <w:separator/>
      </w:r>
    </w:p>
  </w:footnote>
  <w:footnote w:type="continuationSeparator" w:id="1">
    <w:p w:rsidR="00682A9A" w:rsidRDefault="00682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82A9A" w:rsidP="0020246F">
    <w:pPr>
      <w:pStyle w:val="Encabezado"/>
      <w:ind w:left="-142"/>
      <w:jc w:val="left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82A9A" w:rsidRDefault="0033168A" w:rsidP="0020246F">
    <w:pPr>
      <w:jc w:val="center"/>
    </w:pPr>
    <w:r w:rsidRPr="00F63619">
      <w:rPr>
        <w:rFonts w:ascii="Verdana" w:hAnsi="Verdana"/>
        <w:i/>
        <w:sz w:val="18"/>
        <w:szCs w:val="18"/>
      </w:rPr>
      <w:t>20</w:t>
    </w:r>
    <w:r w:rsidR="00682A9A">
      <w:rPr>
        <w:rFonts w:ascii="Verdana" w:hAnsi="Verdana"/>
        <w:i/>
        <w:sz w:val="18"/>
        <w:szCs w:val="18"/>
      </w:rPr>
      <w:t>22</w:t>
    </w:r>
    <w:r w:rsidRPr="00F63619">
      <w:rPr>
        <w:rFonts w:ascii="Verdana" w:hAnsi="Verdana"/>
        <w:i/>
        <w:sz w:val="18"/>
        <w:szCs w:val="18"/>
      </w:rPr>
      <w:t xml:space="preserve"> - </w:t>
    </w:r>
    <w:r w:rsidR="00682A9A" w:rsidRPr="00123A4E">
      <w:t>"Año del 40ºaniversario de la guerra de Malvinas. En homenaje a los veteranos y caídos en defensa de las Islas Malvinas y el Atlántico Sur"</w:t>
    </w:r>
  </w:p>
  <w:p w:rsidR="00601A75" w:rsidRDefault="00601A75" w:rsidP="0020246F">
    <w:pPr>
      <w:pStyle w:val="Encabezado"/>
      <w:jc w:val="center"/>
      <w:rPr>
        <w:rFonts w:ascii="Verdana" w:hAnsi="Verdana"/>
        <w:i/>
        <w:sz w:val="18"/>
        <w:szCs w:val="18"/>
      </w:rPr>
    </w:pPr>
  </w:p>
  <w:p w:rsidR="00682A9A" w:rsidRDefault="00682A9A" w:rsidP="00682A9A">
    <w:pPr>
      <w:pStyle w:val="Encabezado"/>
      <w:jc w:val="right"/>
      <w:rPr>
        <w:lang w:val="es-MX"/>
      </w:rPr>
    </w:pPr>
    <w:r>
      <w:rPr>
        <w:color w:val="000000"/>
        <w:shd w:val="clear" w:color="auto" w:fill="FFFFFF"/>
      </w:rPr>
      <w:t xml:space="preserve">Referencia: </w:t>
    </w:r>
    <w:r w:rsidRPr="00141AF7">
      <w:rPr>
        <w:szCs w:val="24"/>
        <w:lang w:val="es-MX"/>
      </w:rPr>
      <w:t xml:space="preserve">Expediente N° </w:t>
    </w:r>
    <w:r>
      <w:rPr>
        <w:szCs w:val="24"/>
        <w:lang w:val="es-MX"/>
      </w:rPr>
      <w:t>205</w:t>
    </w:r>
    <w:r w:rsidRPr="00141AF7">
      <w:rPr>
        <w:szCs w:val="24"/>
        <w:lang w:val="es-MX"/>
      </w:rPr>
      <w:t>-D-202</w:t>
    </w:r>
    <w:r>
      <w:rPr>
        <w:szCs w:val="24"/>
        <w:lang w:val="es-MX"/>
      </w:rPr>
      <w:t xml:space="preserve">2 y </w:t>
    </w:r>
    <w:r w:rsidRPr="00B32CE9">
      <w:rPr>
        <w:lang w:val="es-MX"/>
      </w:rPr>
      <w:t>234-D-2022</w:t>
    </w:r>
  </w:p>
  <w:p w:rsidR="0020246F" w:rsidRPr="00682A9A" w:rsidRDefault="0020246F" w:rsidP="00682A9A">
    <w:pPr>
      <w:pStyle w:val="Encabezado"/>
      <w:jc w:val="right"/>
      <w:rPr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9D0F2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3E82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E5394"/>
    <w:rsid w:val="001F2924"/>
    <w:rsid w:val="001F3AFD"/>
    <w:rsid w:val="0020246F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3BD5"/>
    <w:rsid w:val="003D4000"/>
    <w:rsid w:val="003F1EFD"/>
    <w:rsid w:val="003F4249"/>
    <w:rsid w:val="00401C75"/>
    <w:rsid w:val="0040761B"/>
    <w:rsid w:val="00407930"/>
    <w:rsid w:val="00422C3F"/>
    <w:rsid w:val="004354AC"/>
    <w:rsid w:val="00446E1A"/>
    <w:rsid w:val="004847CA"/>
    <w:rsid w:val="00497BB0"/>
    <w:rsid w:val="004B7714"/>
    <w:rsid w:val="004D2D62"/>
    <w:rsid w:val="004D30D5"/>
    <w:rsid w:val="004D438B"/>
    <w:rsid w:val="004E235F"/>
    <w:rsid w:val="004F7106"/>
    <w:rsid w:val="0051012E"/>
    <w:rsid w:val="005142E6"/>
    <w:rsid w:val="00522C71"/>
    <w:rsid w:val="00534552"/>
    <w:rsid w:val="00540D49"/>
    <w:rsid w:val="00540E5C"/>
    <w:rsid w:val="00550A79"/>
    <w:rsid w:val="00550E4F"/>
    <w:rsid w:val="00551DE0"/>
    <w:rsid w:val="00573C0B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82A9A"/>
    <w:rsid w:val="00690392"/>
    <w:rsid w:val="00695966"/>
    <w:rsid w:val="00697F98"/>
    <w:rsid w:val="006C326A"/>
    <w:rsid w:val="006C40E9"/>
    <w:rsid w:val="006D3303"/>
    <w:rsid w:val="006D5CB7"/>
    <w:rsid w:val="006E3675"/>
    <w:rsid w:val="006F055C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340C"/>
    <w:rsid w:val="0096461D"/>
    <w:rsid w:val="009901C7"/>
    <w:rsid w:val="009953AF"/>
    <w:rsid w:val="00996E34"/>
    <w:rsid w:val="009A6E2B"/>
    <w:rsid w:val="009B4FAC"/>
    <w:rsid w:val="009C20D3"/>
    <w:rsid w:val="009D0F22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1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3358"/>
    <w:rsid w:val="00C87365"/>
    <w:rsid w:val="00C93FF6"/>
    <w:rsid w:val="00CC20B0"/>
    <w:rsid w:val="00CE163F"/>
    <w:rsid w:val="00D16842"/>
    <w:rsid w:val="00D21279"/>
    <w:rsid w:val="00D2410D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A7A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9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FA0A7A"/>
    <w:pPr>
      <w:ind w:left="3686"/>
    </w:pPr>
  </w:style>
  <w:style w:type="paragraph" w:styleId="Encabezado">
    <w:name w:val="header"/>
    <w:basedOn w:val="Normal"/>
    <w:link w:val="EncabezadoCar"/>
    <w:uiPriority w:val="99"/>
    <w:rsid w:val="00FA0A7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A0A7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A0A7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0F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F22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z\AppData\Roaming\Microsoft\Plantillas\Legislatura\Legislar19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ADDDE-8B23-4EA7-88D2-33F4169D3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Legislar19</Template>
  <TotalTime>22</TotalTime>
  <Pages>2</Pages>
  <Words>487</Words>
  <Characters>2505</Characters>
  <Application>Microsoft Office Word</Application>
  <DocSecurity>0</DocSecurity>
  <Lines>110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sipaz</dc:creator>
  <cp:lastModifiedBy>sipaz</cp:lastModifiedBy>
  <cp:revision>18</cp:revision>
  <cp:lastPrinted>2022-04-08T17:12:00Z</cp:lastPrinted>
  <dcterms:created xsi:type="dcterms:W3CDTF">2022-04-04T15:36:00Z</dcterms:created>
  <dcterms:modified xsi:type="dcterms:W3CDTF">2022-04-08T17:12:00Z</dcterms:modified>
</cp:coreProperties>
</file>