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808" w:rsidRPr="007A591A" w:rsidRDefault="005F6808" w:rsidP="005F6808">
      <w:pPr>
        <w:jc w:val="center"/>
        <w:rPr>
          <w:b/>
          <w:lang w:val="es-AR"/>
        </w:rPr>
      </w:pPr>
      <w:r w:rsidRPr="007A591A">
        <w:rPr>
          <w:b/>
          <w:lang w:val="es-AR"/>
        </w:rPr>
        <w:t>DESPACHO</w:t>
      </w:r>
    </w:p>
    <w:p w:rsidR="005F6808" w:rsidRDefault="005F6808" w:rsidP="005F6808">
      <w:pPr>
        <w:jc w:val="left"/>
        <w:rPr>
          <w:lang w:val="es-AR"/>
        </w:rPr>
      </w:pPr>
    </w:p>
    <w:p w:rsidR="005F6808" w:rsidRPr="007A591A" w:rsidRDefault="005F6808" w:rsidP="005F6808">
      <w:pPr>
        <w:jc w:val="left"/>
        <w:rPr>
          <w:lang w:val="es-AR"/>
        </w:rPr>
      </w:pPr>
    </w:p>
    <w:p w:rsidR="005F6808" w:rsidRPr="007A591A" w:rsidRDefault="005F6808" w:rsidP="005F6808">
      <w:pPr>
        <w:rPr>
          <w:lang w:val="es-AR"/>
        </w:rPr>
      </w:pPr>
      <w:r w:rsidRPr="007A591A">
        <w:rPr>
          <w:lang w:val="es-AR"/>
        </w:rPr>
        <w:t>Legislatura de la Ciudad Autónoma de Buenos Aires</w:t>
      </w:r>
    </w:p>
    <w:p w:rsidR="005F6808" w:rsidRPr="007A591A" w:rsidRDefault="005F6808" w:rsidP="005F6808">
      <w:pPr>
        <w:jc w:val="left"/>
        <w:rPr>
          <w:lang w:val="es-AR"/>
        </w:rPr>
      </w:pPr>
    </w:p>
    <w:p w:rsidR="005F6808" w:rsidRDefault="005F6808" w:rsidP="005F6808">
      <w:pPr>
        <w:rPr>
          <w:lang w:val="es-AR"/>
        </w:rPr>
      </w:pPr>
      <w:r w:rsidRPr="007A591A">
        <w:rPr>
          <w:lang w:val="es-AR"/>
        </w:rPr>
        <w:t>Visto:</w:t>
      </w:r>
    </w:p>
    <w:p w:rsidR="005F6808" w:rsidRDefault="005F6808" w:rsidP="000C0DBE">
      <w:pPr>
        <w:rPr>
          <w:lang w:val="es-MX"/>
        </w:rPr>
      </w:pPr>
    </w:p>
    <w:p w:rsidR="00B74CFB" w:rsidRPr="000C0DBE" w:rsidRDefault="00B74CFB" w:rsidP="000C0DBE">
      <w:pPr>
        <w:rPr>
          <w:lang w:val="es-MX"/>
        </w:rPr>
      </w:pPr>
      <w:r w:rsidRPr="000C0DBE">
        <w:rPr>
          <w:lang w:val="es-MX"/>
        </w:rPr>
        <w:tab/>
      </w:r>
      <w:r w:rsidRPr="005F6808">
        <w:rPr>
          <w:lang w:val="es-MX"/>
        </w:rPr>
        <w:t>El Expediente N° 31-D-2022 (</w:t>
      </w:r>
      <w:proofErr w:type="spellStart"/>
      <w:r w:rsidRPr="005F6808">
        <w:rPr>
          <w:lang w:val="es-MX"/>
        </w:rPr>
        <w:t>Agreg</w:t>
      </w:r>
      <w:proofErr w:type="spellEnd"/>
      <w:r w:rsidRPr="005F6808">
        <w:rPr>
          <w:lang w:val="es-MX"/>
        </w:rPr>
        <w:t>. 1097-D-2022) proyectos</w:t>
      </w:r>
      <w:r w:rsidRPr="000C0DBE">
        <w:rPr>
          <w:lang w:val="es-MX"/>
        </w:rPr>
        <w:t xml:space="preserve"> de </w:t>
      </w:r>
      <w:r w:rsidR="00161F4D" w:rsidRPr="000C0DBE">
        <w:rPr>
          <w:lang w:val="es-MX"/>
        </w:rPr>
        <w:t>Declaración</w:t>
      </w:r>
      <w:r w:rsidRPr="000C0DBE">
        <w:rPr>
          <w:lang w:val="es-MX"/>
        </w:rPr>
        <w:t xml:space="preserve"> de autoría de las/os diputadas/os Paola </w:t>
      </w:r>
      <w:proofErr w:type="spellStart"/>
      <w:r w:rsidRPr="000C0DBE">
        <w:rPr>
          <w:lang w:val="es-MX"/>
        </w:rPr>
        <w:t>Michielotto</w:t>
      </w:r>
      <w:proofErr w:type="spellEnd"/>
      <w:r w:rsidRPr="000C0DBE">
        <w:rPr>
          <w:lang w:val="es-MX"/>
        </w:rPr>
        <w:t xml:space="preserve"> y Victoria Montenegro y/os., quienes solicitan: </w:t>
      </w:r>
      <w:proofErr w:type="spellStart"/>
      <w:r w:rsidRPr="000C0DBE">
        <w:rPr>
          <w:lang w:val="es-MX"/>
        </w:rPr>
        <w:t>Adhierese</w:t>
      </w:r>
      <w:proofErr w:type="spellEnd"/>
      <w:r w:rsidRPr="000C0DBE">
        <w:rPr>
          <w:lang w:val="es-MX"/>
        </w:rPr>
        <w:t xml:space="preserve"> a la conmemoración de la "Semana mundial por el parto respetado", y</w:t>
      </w:r>
    </w:p>
    <w:p w:rsidR="00B74CFB" w:rsidRPr="000C0DBE" w:rsidRDefault="00B74CFB" w:rsidP="000C0DBE">
      <w:pPr>
        <w:rPr>
          <w:lang w:val="es-MX"/>
        </w:rPr>
      </w:pPr>
      <w:bookmarkStart w:id="0" w:name="_GoBack"/>
      <w:bookmarkEnd w:id="0"/>
    </w:p>
    <w:p w:rsidR="00B74CFB" w:rsidRPr="005F6808" w:rsidRDefault="00B74CFB" w:rsidP="000C0DBE">
      <w:pPr>
        <w:rPr>
          <w:lang w:val="es-MX"/>
        </w:rPr>
      </w:pPr>
      <w:r w:rsidRPr="005F6808">
        <w:rPr>
          <w:lang w:val="es-MX"/>
        </w:rPr>
        <w:t>Considerando:</w:t>
      </w:r>
    </w:p>
    <w:p w:rsidR="00B74CFB" w:rsidRPr="000C0DBE" w:rsidRDefault="00B74CFB" w:rsidP="000C0DBE">
      <w:pPr>
        <w:rPr>
          <w:lang w:val="es-MX"/>
        </w:rPr>
      </w:pPr>
    </w:p>
    <w:p w:rsidR="00B74CFB" w:rsidRPr="000C0DBE" w:rsidRDefault="00B74CFB" w:rsidP="000C0DBE">
      <w:pPr>
        <w:pStyle w:val="NormalWeb"/>
        <w:spacing w:before="0" w:beforeAutospacing="0" w:after="0" w:afterAutospacing="0"/>
        <w:jc w:val="both"/>
      </w:pPr>
      <w:r w:rsidRPr="000C0DBE">
        <w:rPr>
          <w:lang w:val="es-MX"/>
        </w:rPr>
        <w:tab/>
        <w:t xml:space="preserve">Que </w:t>
      </w:r>
      <w:r w:rsidRPr="000C0DBE">
        <w:t>esta iniciativa nació en 2004 gracias a la Asociación Francesa por el Parto Respetado (AFAR) y desde entonces se replica en distintos países con un objetivo principal de visibilizar el modo en que se atienden partos en todo el mundo y exigir el cumplimiento de derechos vinculados al nacimiento.</w:t>
      </w:r>
    </w:p>
    <w:p w:rsidR="00B74CFB" w:rsidRPr="000C0DBE" w:rsidRDefault="00B74CFB" w:rsidP="000C0DBE">
      <w:pPr>
        <w:jc w:val="left"/>
        <w:rPr>
          <w:szCs w:val="24"/>
          <w:lang w:val="es-US" w:eastAsia="es-US"/>
        </w:rPr>
      </w:pPr>
    </w:p>
    <w:p w:rsidR="00B74CFB" w:rsidRPr="000C0DBE" w:rsidRDefault="00B74CFB" w:rsidP="000C0DBE">
      <w:pPr>
        <w:ind w:firstLine="708"/>
        <w:rPr>
          <w:szCs w:val="24"/>
          <w:lang w:val="es-US" w:eastAsia="es-US"/>
        </w:rPr>
      </w:pPr>
      <w:r w:rsidRPr="000C0DBE">
        <w:rPr>
          <w:szCs w:val="24"/>
          <w:lang w:val="es-US" w:eastAsia="es-US"/>
        </w:rPr>
        <w:t>Que su objetivo es generar conciencia para que el nacimiento vuelva a ser considerado un proceso natural en el que la mujer y/o persona gestante junto al bebé sean los verdaderos protagonistas.</w:t>
      </w:r>
    </w:p>
    <w:p w:rsidR="00B74CFB" w:rsidRPr="000C0DBE" w:rsidRDefault="00B74CFB" w:rsidP="000C0DBE">
      <w:pPr>
        <w:jc w:val="left"/>
        <w:rPr>
          <w:szCs w:val="24"/>
          <w:lang w:val="es-US" w:eastAsia="es-US"/>
        </w:rPr>
      </w:pPr>
    </w:p>
    <w:p w:rsidR="00B74CFB" w:rsidRPr="000C0DBE" w:rsidRDefault="00B74CFB" w:rsidP="000C0DBE">
      <w:pPr>
        <w:ind w:firstLine="708"/>
        <w:rPr>
          <w:szCs w:val="24"/>
          <w:lang w:val="es-US" w:eastAsia="es-US"/>
        </w:rPr>
      </w:pPr>
      <w:r w:rsidRPr="000C0DBE">
        <w:rPr>
          <w:szCs w:val="24"/>
          <w:lang w:val="es-US" w:eastAsia="es-US"/>
        </w:rPr>
        <w:t>Que en la Argentina, la Ley de Parto Humanizado Nº 25.929 promulgada en 2004 y su reglamentación (Decreto 2035/2015), promueven la atención del parto caracterizada por el respeto a los derechos de la madre, del progenitor y del bebé recién nacido, al tiempo que se reconoce que los progenitores tienen derecho a ser orientados y a recibir información comprensible para acompañarlos en la mejor toma de decisiones respecto al recién nacido.</w:t>
      </w:r>
    </w:p>
    <w:p w:rsidR="00B74CFB" w:rsidRPr="000C0DBE" w:rsidRDefault="00B74CFB" w:rsidP="000C0DBE">
      <w:pPr>
        <w:jc w:val="left"/>
        <w:rPr>
          <w:szCs w:val="24"/>
          <w:lang w:val="es-US" w:eastAsia="es-US"/>
        </w:rPr>
      </w:pPr>
    </w:p>
    <w:p w:rsidR="00B74CFB" w:rsidRPr="000C0DBE" w:rsidRDefault="00B74CFB" w:rsidP="000C0DBE">
      <w:pPr>
        <w:ind w:firstLine="708"/>
        <w:rPr>
          <w:szCs w:val="24"/>
          <w:lang w:val="es-US" w:eastAsia="es-US"/>
        </w:rPr>
      </w:pPr>
      <w:proofErr w:type="spellStart"/>
      <w:r w:rsidRPr="000C0DBE">
        <w:rPr>
          <w:szCs w:val="24"/>
          <w:lang w:val="es-US" w:eastAsia="es-US"/>
        </w:rPr>
        <w:t>Que</w:t>
      </w:r>
      <w:proofErr w:type="spellEnd"/>
      <w:r w:rsidRPr="000C0DBE">
        <w:rPr>
          <w:szCs w:val="24"/>
          <w:lang w:val="es-US" w:eastAsia="es-US"/>
        </w:rPr>
        <w:t xml:space="preserve"> asimismo, destacamos el compromiso de esta Casa, frente a los distintos derechos de las mujeres tema que nos ocupa, y se pone de manifiesto con la sanción de la Ley 6365, aprobada para asegurar la implementación de todos los dispositivos necesarios ante un parto respetado y todo el sistema que conlleva a su organización garantizando los derechos de los involucrados, en el marco de la normativa vigente.</w:t>
      </w:r>
    </w:p>
    <w:p w:rsidR="00B74CFB" w:rsidRPr="000C0DBE" w:rsidRDefault="00B74CFB" w:rsidP="000C0DBE">
      <w:pPr>
        <w:jc w:val="left"/>
        <w:rPr>
          <w:szCs w:val="24"/>
          <w:lang w:val="es-US" w:eastAsia="es-US"/>
        </w:rPr>
      </w:pPr>
    </w:p>
    <w:p w:rsidR="00B74CFB" w:rsidRPr="000C0DBE" w:rsidRDefault="00B74CFB" w:rsidP="000C0DBE">
      <w:pPr>
        <w:ind w:firstLine="708"/>
        <w:rPr>
          <w:szCs w:val="24"/>
          <w:lang w:val="es-US" w:eastAsia="es-US"/>
        </w:rPr>
      </w:pPr>
      <w:r w:rsidRPr="000C0DBE">
        <w:rPr>
          <w:szCs w:val="24"/>
          <w:lang w:val="es-US" w:eastAsia="es-US"/>
        </w:rPr>
        <w:t>Que no importa la edad o estado civil de las mujeres y/o personas gestantes, si cuentan con recursos económicos o si tienen alguna discapacidad, si pertenecen a una minoría étnica o si son migrante, tienen derecho a una atención digna y respetuosa durante el embarazo y el parto.</w:t>
      </w:r>
    </w:p>
    <w:p w:rsidR="00B74CFB" w:rsidRPr="000C0DBE" w:rsidRDefault="00B74CFB" w:rsidP="000C0DBE">
      <w:pPr>
        <w:jc w:val="left"/>
        <w:rPr>
          <w:szCs w:val="24"/>
          <w:lang w:val="es-US" w:eastAsia="es-US"/>
        </w:rPr>
      </w:pPr>
    </w:p>
    <w:p w:rsidR="00B74CFB" w:rsidRPr="000C0DBE" w:rsidRDefault="00B74CFB" w:rsidP="000C0DBE">
      <w:pPr>
        <w:ind w:firstLine="708"/>
        <w:rPr>
          <w:szCs w:val="24"/>
          <w:lang w:val="es-US" w:eastAsia="es-US"/>
        </w:rPr>
      </w:pPr>
      <w:r w:rsidRPr="000C0DBE">
        <w:rPr>
          <w:szCs w:val="24"/>
          <w:lang w:val="es-US" w:eastAsia="es-US"/>
        </w:rPr>
        <w:t>Que el término "parto respetado" o "parto humanizado" hace referencia al respeto a los derechos de las madres, y/o personas gestantes, niños y niñas y sus familias en el momento del nacimiento.  Promueve el respeto a las particularidades de cada familia - etnia, religión, nacionalidad, acompañándola a través de la toma de decisiones seguras e informadas.</w:t>
      </w:r>
    </w:p>
    <w:p w:rsidR="00B74CFB" w:rsidRPr="000C0DBE" w:rsidRDefault="00B74CFB" w:rsidP="000C0DBE">
      <w:pPr>
        <w:jc w:val="left"/>
        <w:rPr>
          <w:szCs w:val="24"/>
          <w:lang w:val="es-US" w:eastAsia="es-US"/>
        </w:rPr>
      </w:pPr>
    </w:p>
    <w:p w:rsidR="00B74CFB" w:rsidRPr="000C0DBE" w:rsidRDefault="00B74CFB" w:rsidP="000C0DBE">
      <w:pPr>
        <w:ind w:firstLine="708"/>
        <w:rPr>
          <w:szCs w:val="24"/>
          <w:lang w:val="es-US" w:eastAsia="es-US"/>
        </w:rPr>
      </w:pPr>
      <w:r w:rsidRPr="000C0DBE">
        <w:rPr>
          <w:szCs w:val="24"/>
          <w:lang w:val="es-US" w:eastAsia="es-US"/>
        </w:rPr>
        <w:t>Que en el parto respetado se deben tener en cuenta las preferencias de la embarazada a la hora de tomar decisiones y de realizar cualquier intervención, para no actuar de manera injustificada y sin informar a la gestante.</w:t>
      </w:r>
    </w:p>
    <w:p w:rsidR="00B74CFB" w:rsidRPr="000C0DBE" w:rsidRDefault="00B74CFB" w:rsidP="000C0DBE">
      <w:pPr>
        <w:jc w:val="left"/>
        <w:rPr>
          <w:szCs w:val="24"/>
          <w:lang w:val="es-US" w:eastAsia="es-US"/>
        </w:rPr>
      </w:pPr>
    </w:p>
    <w:p w:rsidR="00B74CFB" w:rsidRPr="000C0DBE" w:rsidRDefault="00B74CFB" w:rsidP="000C0DBE">
      <w:pPr>
        <w:ind w:firstLine="708"/>
        <w:rPr>
          <w:szCs w:val="24"/>
          <w:lang w:val="es-US" w:eastAsia="es-US"/>
        </w:rPr>
      </w:pPr>
      <w:r w:rsidRPr="000C0DBE">
        <w:rPr>
          <w:szCs w:val="24"/>
          <w:lang w:val="es-US" w:eastAsia="es-US"/>
        </w:rPr>
        <w:t>QUE Se deben tener en cuenta los deseos y necesidades de cada mujer y/o persona gestante, como el estar o no acompañada por una persona de confianza en cada momento y/o el tipo de ingesta alimentaria durante el proceso de parto.  Se debe informar a la persona sobre las distintas intervenciones médicas que pueden tener lugar durante el parto y postparto y debe participar activamente en las diferentes decisiones y actuaciones de los profesionales.</w:t>
      </w:r>
    </w:p>
    <w:p w:rsidR="00B74CFB" w:rsidRPr="000C0DBE" w:rsidRDefault="00B74CFB" w:rsidP="000C0DBE">
      <w:pPr>
        <w:jc w:val="left"/>
        <w:rPr>
          <w:szCs w:val="24"/>
          <w:lang w:val="es-US" w:eastAsia="es-US"/>
        </w:rPr>
      </w:pPr>
    </w:p>
    <w:p w:rsidR="00B74CFB" w:rsidRPr="000C0DBE" w:rsidRDefault="00B74CFB" w:rsidP="000C0DBE">
      <w:pPr>
        <w:ind w:firstLine="708"/>
        <w:rPr>
          <w:szCs w:val="24"/>
          <w:lang w:val="es-US" w:eastAsia="es-US"/>
        </w:rPr>
      </w:pPr>
      <w:r w:rsidRPr="000C0DBE">
        <w:rPr>
          <w:szCs w:val="24"/>
          <w:lang w:val="es-US" w:eastAsia="es-US"/>
        </w:rPr>
        <w:lastRenderedPageBreak/>
        <w:t>Que la persona gestante tiene derecho a no ser sometida a ningún examen o intervención cuyo propósito sea de investigación. Así como también a tener a su lado a su hijo o hija durante la permanencia en el establecimiento sanitario, siempre que el recién nacido no requiera de cuidados especiales. </w:t>
      </w:r>
    </w:p>
    <w:p w:rsidR="00B74CFB" w:rsidRPr="000C0DBE" w:rsidRDefault="00B74CFB" w:rsidP="000C0DBE">
      <w:pPr>
        <w:jc w:val="left"/>
        <w:rPr>
          <w:szCs w:val="24"/>
          <w:lang w:val="es-US" w:eastAsia="es-US"/>
        </w:rPr>
      </w:pPr>
    </w:p>
    <w:p w:rsidR="00B74CFB" w:rsidRPr="000C0DBE" w:rsidRDefault="00B74CFB" w:rsidP="000C0DBE">
      <w:pPr>
        <w:ind w:firstLine="708"/>
        <w:rPr>
          <w:szCs w:val="24"/>
          <w:lang w:val="es-US" w:eastAsia="es-US"/>
        </w:rPr>
      </w:pPr>
      <w:r w:rsidRPr="000C0DBE">
        <w:rPr>
          <w:szCs w:val="24"/>
          <w:lang w:val="es-US" w:eastAsia="es-US"/>
        </w:rPr>
        <w:t>Que debe informarse a la mujer y/o persona gestante, desde el embarazo, sobre los beneficios de la lactancia materna y brindarle apoyo para amamantar. Además, las personas gestantes deben recibir asesoramiento e información sobre los cuidados de sí mismas y del niño o niña, y sobre anticoncepción en el momento del puerperio.</w:t>
      </w:r>
    </w:p>
    <w:p w:rsidR="00B74CFB" w:rsidRPr="000C0DBE" w:rsidRDefault="00B74CFB" w:rsidP="000C0DBE">
      <w:pPr>
        <w:jc w:val="left"/>
        <w:rPr>
          <w:szCs w:val="24"/>
          <w:lang w:val="es-US" w:eastAsia="es-US"/>
        </w:rPr>
      </w:pPr>
    </w:p>
    <w:p w:rsidR="00B74CFB" w:rsidRPr="000C0DBE" w:rsidRDefault="00B74CFB" w:rsidP="000C0DBE">
      <w:pPr>
        <w:ind w:firstLine="708"/>
        <w:rPr>
          <w:szCs w:val="24"/>
          <w:lang w:val="es-US" w:eastAsia="es-US"/>
        </w:rPr>
      </w:pPr>
      <w:r w:rsidRPr="000C0DBE">
        <w:rPr>
          <w:szCs w:val="24"/>
          <w:lang w:val="es-US" w:eastAsia="es-US"/>
        </w:rPr>
        <w:t>Que un aspecto prioritario en el cumplimiento del “parto respetado” es brindar un parto seguro, y para ello es necesario que sea institucionalizado. </w:t>
      </w:r>
    </w:p>
    <w:p w:rsidR="00B74CFB" w:rsidRPr="000C0DBE" w:rsidRDefault="00B74CFB" w:rsidP="000C0DBE">
      <w:pPr>
        <w:jc w:val="left"/>
        <w:rPr>
          <w:szCs w:val="24"/>
          <w:lang w:val="es-US" w:eastAsia="es-US"/>
        </w:rPr>
      </w:pPr>
    </w:p>
    <w:p w:rsidR="00B74CFB" w:rsidRPr="000C0DBE" w:rsidRDefault="00B74CFB" w:rsidP="000C0DBE">
      <w:pPr>
        <w:ind w:firstLine="708"/>
        <w:rPr>
          <w:szCs w:val="24"/>
          <w:lang w:val="es-US" w:eastAsia="es-US"/>
        </w:rPr>
      </w:pPr>
      <w:r w:rsidRPr="000C0DBE">
        <w:rPr>
          <w:szCs w:val="24"/>
          <w:lang w:val="es-US" w:eastAsia="es-US"/>
        </w:rPr>
        <w:t>Que el parto respetado implica generar un espacio familiar donde la mujer y/o persona gestante como el recién nacido/a sean los protagonistas y donde el nacimiento se desarrolle de la manera más natural posible</w:t>
      </w:r>
    </w:p>
    <w:p w:rsidR="00B74CFB" w:rsidRPr="000C0DBE" w:rsidRDefault="00B74CFB" w:rsidP="000C0DBE">
      <w:pPr>
        <w:rPr>
          <w:szCs w:val="24"/>
          <w:lang w:val="es-US" w:eastAsia="es-US"/>
        </w:rPr>
      </w:pPr>
      <w:r w:rsidRPr="000C0DBE">
        <w:rPr>
          <w:szCs w:val="24"/>
          <w:lang w:val="es-US" w:eastAsia="es-US"/>
        </w:rPr>
        <w:t>El parto es uno de los momentos más importantes y trascendentales en la vida de una mujer y/o persona gestante, tanto así que lo que sucede durante él, queda grabado en el cerebro de ambos: madre y bebé. </w:t>
      </w:r>
    </w:p>
    <w:p w:rsidR="00B74CFB" w:rsidRPr="000C0DBE" w:rsidRDefault="00B74CFB" w:rsidP="000C0DBE">
      <w:pPr>
        <w:jc w:val="left"/>
        <w:rPr>
          <w:szCs w:val="24"/>
          <w:lang w:val="es-US" w:eastAsia="es-US"/>
        </w:rPr>
      </w:pPr>
    </w:p>
    <w:p w:rsidR="00B74CFB" w:rsidRPr="000C0DBE" w:rsidRDefault="00B74CFB" w:rsidP="000C0DBE">
      <w:pPr>
        <w:ind w:firstLine="708"/>
        <w:rPr>
          <w:szCs w:val="24"/>
          <w:lang w:val="es-US" w:eastAsia="es-US"/>
        </w:rPr>
      </w:pPr>
      <w:r w:rsidRPr="000C0DBE">
        <w:rPr>
          <w:szCs w:val="24"/>
          <w:lang w:val="es-US" w:eastAsia="es-US"/>
        </w:rPr>
        <w:t>Que en la actualidad se habla más acerca de partos y cesáreas humanizadas y de respetar los derechos de las madres y/o persona gestante al momento de nacer sus bebés, por lo que la ley de parto humanizado establece el respeto a la familia en sus particularidades -raza- religión- nacionalidad- y que se la acompañe en la toma de decisiones seguras e informadas.</w:t>
      </w:r>
    </w:p>
    <w:p w:rsidR="00B74CFB" w:rsidRPr="000C0DBE" w:rsidRDefault="00B74CFB" w:rsidP="000C0DBE">
      <w:pPr>
        <w:jc w:val="left"/>
        <w:rPr>
          <w:szCs w:val="24"/>
          <w:lang w:val="es-US" w:eastAsia="es-US"/>
        </w:rPr>
      </w:pPr>
    </w:p>
    <w:p w:rsidR="00B74CFB" w:rsidRPr="000C0DBE" w:rsidRDefault="00B74CFB" w:rsidP="000C0DBE">
      <w:pPr>
        <w:ind w:firstLine="708"/>
        <w:rPr>
          <w:szCs w:val="24"/>
          <w:lang w:val="es-US" w:eastAsia="es-US"/>
        </w:rPr>
      </w:pPr>
      <w:r w:rsidRPr="000C0DBE">
        <w:rPr>
          <w:szCs w:val="24"/>
          <w:lang w:val="es-US" w:eastAsia="es-US"/>
        </w:rPr>
        <w:t>Que la experiencia que deben tener las mujeres y/o persona gestante durante el parto debe ser positiva, donde cada madre obtenga la atención que merece, así como que conozca y pueda ejercer sus derechos en la toma de decisiones, para que, de esta manera, cada una pueda tener el parto que desea.</w:t>
      </w:r>
    </w:p>
    <w:p w:rsidR="00B74CFB" w:rsidRPr="000C0DBE" w:rsidRDefault="00B74CFB" w:rsidP="000C0DBE">
      <w:pPr>
        <w:jc w:val="left"/>
        <w:rPr>
          <w:szCs w:val="24"/>
          <w:lang w:val="es-US" w:eastAsia="es-US"/>
        </w:rPr>
      </w:pPr>
    </w:p>
    <w:p w:rsidR="00B74CFB" w:rsidRPr="000C0DBE" w:rsidRDefault="00B74CFB" w:rsidP="000C0DBE">
      <w:pPr>
        <w:ind w:firstLine="708"/>
        <w:rPr>
          <w:szCs w:val="24"/>
          <w:lang w:val="es-US" w:eastAsia="es-US"/>
        </w:rPr>
      </w:pPr>
      <w:r w:rsidRPr="000C0DBE">
        <w:rPr>
          <w:szCs w:val="24"/>
          <w:lang w:val="es-US" w:eastAsia="es-US"/>
        </w:rPr>
        <w:t>Que a través de la legislación y la promoción de derechos se busca proteger de la violencia tipificada como obstétrica en la Ley 26485 a las mujeres y/o personas gestantes, hijas, hijos y familias, en el marco de los embarazos y nacimientos.</w:t>
      </w:r>
    </w:p>
    <w:p w:rsidR="00B74CFB" w:rsidRPr="000C0DBE" w:rsidRDefault="00B74CFB" w:rsidP="000C0DBE">
      <w:pPr>
        <w:rPr>
          <w:lang w:val="es-US"/>
        </w:rPr>
      </w:pPr>
    </w:p>
    <w:p w:rsidR="00B74CFB" w:rsidRPr="000C0DBE" w:rsidRDefault="00B74CFB" w:rsidP="000C0DBE">
      <w:pPr>
        <w:rPr>
          <w:lang w:val="es-US"/>
        </w:rPr>
      </w:pPr>
    </w:p>
    <w:p w:rsidR="00B74CFB" w:rsidRPr="000C0DBE" w:rsidRDefault="00B74CFB" w:rsidP="000C0DBE">
      <w:pPr>
        <w:rPr>
          <w:lang w:val="es-MX"/>
        </w:rPr>
      </w:pPr>
    </w:p>
    <w:p w:rsidR="00B74CFB" w:rsidRPr="000C0DBE" w:rsidRDefault="00B74CFB" w:rsidP="000C0DBE">
      <w:pPr>
        <w:rPr>
          <w:lang w:val="es-MX"/>
        </w:rPr>
      </w:pPr>
      <w:r w:rsidRPr="000C0DBE">
        <w:rPr>
          <w:lang w:val="es-MX"/>
        </w:rPr>
        <w:tab/>
        <w:t>Por lo expuesto, esta Comisión de Mujeres, Géneros y Diversidades aconseja la aprobación de la siguiente</w:t>
      </w:r>
    </w:p>
    <w:p w:rsidR="00B74CFB" w:rsidRPr="000C0DBE" w:rsidRDefault="00B74CFB" w:rsidP="000C0DBE">
      <w:pPr>
        <w:rPr>
          <w:lang w:val="es-MX"/>
        </w:rPr>
      </w:pPr>
    </w:p>
    <w:p w:rsidR="00B74CFB" w:rsidRPr="000C0DBE" w:rsidRDefault="00B74CFB" w:rsidP="000C0DBE">
      <w:pPr>
        <w:rPr>
          <w:lang w:val="es-MX"/>
        </w:rPr>
      </w:pPr>
    </w:p>
    <w:p w:rsidR="00B74CFB" w:rsidRPr="000C0DBE" w:rsidRDefault="00B74CFB" w:rsidP="000C0DBE">
      <w:pPr>
        <w:jc w:val="center"/>
        <w:rPr>
          <w:b/>
          <w:lang w:val="es-MX"/>
        </w:rPr>
      </w:pPr>
      <w:bookmarkStart w:id="1" w:name="DDeclaración"/>
      <w:bookmarkEnd w:id="1"/>
      <w:r w:rsidRPr="000C0DBE">
        <w:rPr>
          <w:b/>
          <w:lang w:val="es-MX"/>
        </w:rPr>
        <w:t>DECLARACIÓN</w:t>
      </w:r>
    </w:p>
    <w:p w:rsidR="00B74CFB" w:rsidRPr="000C0DBE" w:rsidRDefault="00B74CFB" w:rsidP="000C0DBE">
      <w:pPr>
        <w:rPr>
          <w:b/>
          <w:lang w:val="es-MX"/>
        </w:rPr>
      </w:pPr>
    </w:p>
    <w:p w:rsidR="00B74CFB" w:rsidRPr="000C0DBE" w:rsidRDefault="00B74CFB" w:rsidP="000C0DBE">
      <w:pPr>
        <w:rPr>
          <w:b/>
          <w:lang w:val="es-MX"/>
        </w:rPr>
      </w:pPr>
    </w:p>
    <w:p w:rsidR="00B74CFB" w:rsidRPr="000C0DBE" w:rsidRDefault="00B74CFB" w:rsidP="000C0DBE">
      <w:r w:rsidRPr="000C0DBE">
        <w:t>La Legislatura de la Ciudad Autónoma de Buenos Aires expresa su adhesión a la conmemoración de la "Semana Mundial por el Parto Respetado", que se celebra en el mes de mayo de cada año.</w:t>
      </w:r>
    </w:p>
    <w:p w:rsidR="00B74CFB" w:rsidRPr="000C0DBE" w:rsidRDefault="00B74CFB" w:rsidP="000C0DBE"/>
    <w:p w:rsidR="005F6808" w:rsidRDefault="005F6808" w:rsidP="005F6808">
      <w:pPr>
        <w:rPr>
          <w:szCs w:val="24"/>
          <w:lang w:val="es-ES"/>
        </w:rPr>
      </w:pPr>
      <w:r w:rsidRPr="00136C01">
        <w:rPr>
          <w:szCs w:val="24"/>
          <w:lang w:val="es-ES"/>
        </w:rPr>
        <w:t xml:space="preserve">Sala de la comisión: </w:t>
      </w:r>
      <w:r>
        <w:rPr>
          <w:szCs w:val="24"/>
          <w:lang w:val="es-ES"/>
        </w:rPr>
        <w:t xml:space="preserve">27 de abril de 2022. </w:t>
      </w:r>
    </w:p>
    <w:p w:rsidR="005F6808" w:rsidRPr="00136C01" w:rsidRDefault="005F6808" w:rsidP="005F6808">
      <w:pPr>
        <w:rPr>
          <w:szCs w:val="24"/>
          <w:lang w:val="es-ES"/>
        </w:rPr>
      </w:pPr>
      <w:r w:rsidRPr="00136C01">
        <w:rPr>
          <w:szCs w:val="24"/>
          <w:u w:val="single"/>
          <w:lang w:val="es-ES"/>
        </w:rPr>
        <w:t>CAMPORA, Lucia</w:t>
      </w:r>
      <w:r>
        <w:rPr>
          <w:szCs w:val="24"/>
          <w:lang w:val="es-ES"/>
        </w:rPr>
        <w:t xml:space="preserve">; VILLAFRUELA, </w:t>
      </w:r>
      <w:proofErr w:type="spellStart"/>
      <w:r>
        <w:rPr>
          <w:szCs w:val="24"/>
          <w:lang w:val="es-ES"/>
        </w:rPr>
        <w:t>Gimena</w:t>
      </w:r>
      <w:proofErr w:type="spellEnd"/>
      <w:r>
        <w:rPr>
          <w:szCs w:val="24"/>
          <w:lang w:val="es-ES"/>
        </w:rPr>
        <w:t xml:space="preserve">; BARRETO, </w:t>
      </w:r>
      <w:proofErr w:type="spellStart"/>
      <w:r>
        <w:rPr>
          <w:szCs w:val="24"/>
          <w:lang w:val="es-ES"/>
        </w:rPr>
        <w:t>Jéssica</w:t>
      </w:r>
      <w:proofErr w:type="spellEnd"/>
      <w:r>
        <w:rPr>
          <w:szCs w:val="24"/>
          <w:lang w:val="es-ES"/>
        </w:rPr>
        <w:t>; BOU PEREZ, Ana María; FERNANDEZ, Ofelia; GONZALEZ ESTEVARENA, María Luisa; MENDEZ, María Sol; MICHIELOTTO, Paola; NIETO, Darío; REYES, Hernán; VELASCO, Laura; VISCHI, Patricia.</w:t>
      </w:r>
    </w:p>
    <w:p w:rsidR="00AF6352" w:rsidRPr="005F6808" w:rsidRDefault="00AF6352" w:rsidP="000C0DBE">
      <w:pPr>
        <w:rPr>
          <w:lang w:val="es-ES"/>
        </w:rPr>
      </w:pPr>
    </w:p>
    <w:p w:rsidR="005F6808" w:rsidRPr="000C0DBE" w:rsidRDefault="005F6808" w:rsidP="000C0DBE">
      <w:pPr>
        <w:rPr>
          <w:lang w:val="es-MX"/>
        </w:rPr>
      </w:pPr>
    </w:p>
    <w:sectPr w:rsidR="005F6808" w:rsidRPr="000C0DBE" w:rsidSect="005A3AA1">
      <w:head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8FA" w:rsidRDefault="00D978FA">
      <w:r>
        <w:separator/>
      </w:r>
    </w:p>
  </w:endnote>
  <w:endnote w:type="continuationSeparator" w:id="0">
    <w:p w:rsidR="00D978FA" w:rsidRDefault="00D97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8FA" w:rsidRDefault="00D978FA">
      <w:r>
        <w:separator/>
      </w:r>
    </w:p>
  </w:footnote>
  <w:footnote w:type="continuationSeparator" w:id="0">
    <w:p w:rsidR="00D978FA" w:rsidRDefault="00D978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Default="00601A75" w:rsidP="005F6808">
    <w:pPr>
      <w:pStyle w:val="Encabezado"/>
      <w:ind w:left="-2410" w:firstLine="850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formsDesign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2F0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C0DBE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61F4D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8117E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00E"/>
    <w:rsid w:val="005B0FAF"/>
    <w:rsid w:val="005B14CE"/>
    <w:rsid w:val="005B6538"/>
    <w:rsid w:val="005C37AB"/>
    <w:rsid w:val="005F35E2"/>
    <w:rsid w:val="005F6808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21A1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22F0"/>
    <w:rsid w:val="00B231A8"/>
    <w:rsid w:val="00B264C1"/>
    <w:rsid w:val="00B31B65"/>
    <w:rsid w:val="00B36178"/>
    <w:rsid w:val="00B4532F"/>
    <w:rsid w:val="00B46232"/>
    <w:rsid w:val="00B74CFB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A6A27"/>
    <w:rsid w:val="00CC20B0"/>
    <w:rsid w:val="00CD3069"/>
    <w:rsid w:val="00CE163F"/>
    <w:rsid w:val="00D21279"/>
    <w:rsid w:val="00D23C57"/>
    <w:rsid w:val="00D43AA2"/>
    <w:rsid w:val="00D453AC"/>
    <w:rsid w:val="00D518DB"/>
    <w:rsid w:val="00D55ECB"/>
    <w:rsid w:val="00D67721"/>
    <w:rsid w:val="00D70136"/>
    <w:rsid w:val="00D758CE"/>
    <w:rsid w:val="00D75FB7"/>
    <w:rsid w:val="00D76A86"/>
    <w:rsid w:val="00D927D4"/>
    <w:rsid w:val="00D9513A"/>
    <w:rsid w:val="00D978FA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96935"/>
    <w:rsid w:val="00FA0C8C"/>
    <w:rsid w:val="00FD07F5"/>
    <w:rsid w:val="00FD14C3"/>
    <w:rsid w:val="00FD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US" w:eastAsia="es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1A8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B231A8"/>
    <w:pPr>
      <w:ind w:left="3686"/>
    </w:pPr>
  </w:style>
  <w:style w:type="paragraph" w:styleId="Encabezado">
    <w:name w:val="header"/>
    <w:basedOn w:val="Normal"/>
    <w:link w:val="EncabezadoCar"/>
    <w:uiPriority w:val="99"/>
    <w:rsid w:val="00B231A8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B231A8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B231A8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B74CFB"/>
    <w:pPr>
      <w:spacing w:before="100" w:beforeAutospacing="1" w:after="100" w:afterAutospacing="1"/>
      <w:jc w:val="left"/>
    </w:pPr>
    <w:rPr>
      <w:szCs w:val="24"/>
      <w:lang w:val="es-US" w:eastAsia="es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61F4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1F4D"/>
    <w:rPr>
      <w:rFonts w:ascii="Tahoma" w:hAnsi="Tahoma" w:cs="Tahoma"/>
      <w:sz w:val="16"/>
      <w:szCs w:val="16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US" w:eastAsia="es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1A8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B231A8"/>
    <w:pPr>
      <w:ind w:left="3686"/>
    </w:pPr>
  </w:style>
  <w:style w:type="paragraph" w:styleId="Encabezado">
    <w:name w:val="header"/>
    <w:basedOn w:val="Normal"/>
    <w:link w:val="EncabezadoCar"/>
    <w:uiPriority w:val="99"/>
    <w:rsid w:val="00B231A8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B231A8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B231A8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B74CFB"/>
    <w:pPr>
      <w:spacing w:before="100" w:beforeAutospacing="1" w:after="100" w:afterAutospacing="1"/>
      <w:jc w:val="left"/>
    </w:pPr>
    <w:rPr>
      <w:szCs w:val="24"/>
      <w:lang w:val="es-US" w:eastAsia="es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61F4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1F4D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0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chillagi\AppData\Roaming\Microsoft\Plantillas\felix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03B8E2-525A-4C3F-BA36-5C85DA347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felix</Template>
  <TotalTime>6</TotalTime>
  <Pages>2</Pages>
  <Words>874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5674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Ana Lia Bernasconi</dc:creator>
  <cp:lastModifiedBy>Pablo Schillagi</cp:lastModifiedBy>
  <cp:revision>3</cp:revision>
  <cp:lastPrinted>2022-04-25T17:51:00Z</cp:lastPrinted>
  <dcterms:created xsi:type="dcterms:W3CDTF">2022-04-27T17:08:00Z</dcterms:created>
  <dcterms:modified xsi:type="dcterms:W3CDTF">2022-04-27T17:15:00Z</dcterms:modified>
</cp:coreProperties>
</file>