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79AF" w:rsidRPr="00A17732" w:rsidRDefault="008D79AF" w:rsidP="00A17732">
      <w:pPr>
        <w:rPr>
          <w:lang w:val="es-MX"/>
        </w:rPr>
      </w:pPr>
    </w:p>
    <w:p w:rsidR="008D79AF" w:rsidRPr="00A17732" w:rsidRDefault="008D79AF" w:rsidP="00A17732">
      <w:pPr>
        <w:rPr>
          <w:lang w:val="es-MX"/>
        </w:rPr>
      </w:pPr>
    </w:p>
    <w:p w:rsidR="008D79AF" w:rsidRPr="00A17732" w:rsidRDefault="008D79AF" w:rsidP="00A17732">
      <w:pPr>
        <w:rPr>
          <w:b/>
          <w:lang w:val="es-MX"/>
        </w:rPr>
      </w:pPr>
      <w:r w:rsidRPr="00A17732">
        <w:rPr>
          <w:b/>
          <w:lang w:val="es-MX"/>
        </w:rPr>
        <w:t>Legislatura de la Ciudad Autónoma de Buenos Aires</w:t>
      </w:r>
    </w:p>
    <w:p w:rsidR="008D79AF" w:rsidRPr="00A17732" w:rsidRDefault="008D79AF" w:rsidP="00A17732">
      <w:pPr>
        <w:rPr>
          <w:lang w:val="es-MX"/>
        </w:rPr>
      </w:pPr>
    </w:p>
    <w:p w:rsidR="008D79AF" w:rsidRPr="00A17732" w:rsidRDefault="008D79AF" w:rsidP="00A17732">
      <w:pPr>
        <w:rPr>
          <w:b/>
          <w:lang w:val="es-MX"/>
        </w:rPr>
      </w:pPr>
      <w:r w:rsidRPr="00A17732">
        <w:rPr>
          <w:b/>
          <w:lang w:val="es-MX"/>
        </w:rPr>
        <w:t>Visto:</w:t>
      </w:r>
    </w:p>
    <w:p w:rsidR="008D79AF" w:rsidRPr="00A17732" w:rsidRDefault="008D79AF" w:rsidP="00A17732">
      <w:pPr>
        <w:rPr>
          <w:lang w:val="es-MX"/>
        </w:rPr>
      </w:pPr>
    </w:p>
    <w:p w:rsidR="008D79AF" w:rsidRPr="00A17732" w:rsidRDefault="008D79AF" w:rsidP="00A17732">
      <w:pPr>
        <w:rPr>
          <w:lang w:val="es-MX"/>
        </w:rPr>
      </w:pPr>
      <w:r w:rsidRPr="00A17732">
        <w:rPr>
          <w:lang w:val="es-MX"/>
        </w:rPr>
        <w:tab/>
        <w:t xml:space="preserve">El </w:t>
      </w:r>
      <w:r w:rsidRPr="00A17732">
        <w:rPr>
          <w:b/>
          <w:lang w:val="es-MX"/>
        </w:rPr>
        <w:t xml:space="preserve">Expediente N° 1060-D-2022 </w:t>
      </w:r>
      <w:r w:rsidRPr="00A17732">
        <w:rPr>
          <w:lang w:val="es-MX"/>
        </w:rPr>
        <w:t xml:space="preserve">proyecto de Declaración de autoría de las/os diputadas/os Lucía Cámpora, Alejandro Amor, Javier Andrade y María Bielli, quienes solicitan: Declarase </w:t>
      </w:r>
      <w:r w:rsidR="00D53E7B" w:rsidRPr="00A17732">
        <w:rPr>
          <w:lang w:val="es-MX"/>
        </w:rPr>
        <w:t xml:space="preserve">de </w:t>
      </w:r>
      <w:r w:rsidRPr="00A17732">
        <w:rPr>
          <w:lang w:val="es-MX"/>
        </w:rPr>
        <w:t>interés para la promoción y defensa de los derechos de las mujeres y las diversidades, la película "Vicenta", y</w:t>
      </w:r>
    </w:p>
    <w:p w:rsidR="008D79AF" w:rsidRPr="00A17732" w:rsidRDefault="008D79AF" w:rsidP="00A17732">
      <w:pPr>
        <w:rPr>
          <w:lang w:val="es-MX"/>
        </w:rPr>
      </w:pPr>
    </w:p>
    <w:p w:rsidR="008D79AF" w:rsidRPr="00A17732" w:rsidRDefault="008D79AF" w:rsidP="00A17732">
      <w:pPr>
        <w:rPr>
          <w:b/>
          <w:lang w:val="es-MX"/>
        </w:rPr>
      </w:pPr>
      <w:r w:rsidRPr="00A17732">
        <w:rPr>
          <w:b/>
          <w:lang w:val="es-MX"/>
        </w:rPr>
        <w:t>Considerando:</w:t>
      </w:r>
    </w:p>
    <w:p w:rsidR="008D79AF" w:rsidRPr="00A17732" w:rsidRDefault="008D79AF" w:rsidP="00A17732">
      <w:pPr>
        <w:rPr>
          <w:lang w:val="es-MX"/>
        </w:rPr>
      </w:pPr>
    </w:p>
    <w:p w:rsidR="008D79AF" w:rsidRPr="00A17732" w:rsidRDefault="008D79AF" w:rsidP="00A17732">
      <w:pPr>
        <w:rPr>
          <w:szCs w:val="24"/>
          <w:lang w:val="es-US" w:eastAsia="es-US"/>
        </w:rPr>
      </w:pPr>
      <w:r w:rsidRPr="00A17732">
        <w:rPr>
          <w:lang w:val="es-MX"/>
        </w:rPr>
        <w:tab/>
        <w:t xml:space="preserve">Que </w:t>
      </w:r>
      <w:r w:rsidRPr="00A17732">
        <w:rPr>
          <w:szCs w:val="24"/>
          <w:lang w:val="es-US" w:eastAsia="es-US"/>
        </w:rPr>
        <w:t xml:space="preserve">la película </w:t>
      </w:r>
      <w:r w:rsidRPr="00A17732">
        <w:rPr>
          <w:i/>
          <w:iCs/>
          <w:szCs w:val="24"/>
          <w:lang w:val="es-US" w:eastAsia="es-US"/>
        </w:rPr>
        <w:t>Vicenta</w:t>
      </w:r>
      <w:r w:rsidRPr="00A17732">
        <w:rPr>
          <w:szCs w:val="24"/>
          <w:lang w:val="es-US" w:eastAsia="es-US"/>
        </w:rPr>
        <w:t>, dirigida por Darío Doria, está basada en una historia real protagonizada en julio de 2006 por Vicenta Avendaño. El film comienza cuando la hija de la protagonista -una joven de 19 años que convive con una discapacidad madurativa severa- queda embarazada producto de un abuso sexual intrafamiliar. Vicenta es una mujer pobre, analfabeta y cabeza de hogar, que fue abandonada por su marido y trabaja como empleada doméstica. Los prejuicios sociales contra su condición de clase y de género quedaron al desnudo cuando, al peticionar la interrupción legal del embarazo, debe luchar con tenacidad y valentía frente a una jueza que intenta impedir que se garantice un derecho previsto por el Código Penal para personas con discapacidad desde 1921.</w:t>
      </w:r>
    </w:p>
    <w:p w:rsidR="008D79AF" w:rsidRPr="00A17732" w:rsidRDefault="008D79AF" w:rsidP="00A17732">
      <w:pPr>
        <w:spacing w:before="240" w:after="240"/>
        <w:ind w:firstLine="720"/>
        <w:rPr>
          <w:szCs w:val="24"/>
          <w:lang w:val="es-US" w:eastAsia="es-US"/>
        </w:rPr>
      </w:pPr>
      <w:r w:rsidRPr="00A17732">
        <w:rPr>
          <w:szCs w:val="24"/>
          <w:lang w:val="es-US" w:eastAsia="es-US"/>
        </w:rPr>
        <w:t xml:space="preserve">Que Vicenta atravesó todas las dificultades imaginables impuestas por la burocracia estatal, pidiendo el aborto que su hija </w:t>
      </w:r>
      <w:r w:rsidR="00E82DF3" w:rsidRPr="00A17732">
        <w:rPr>
          <w:szCs w:val="24"/>
          <w:lang w:val="es-US" w:eastAsia="es-US"/>
        </w:rPr>
        <w:t>necesitaba L.M.R</w:t>
      </w:r>
      <w:r w:rsidRPr="00A17732">
        <w:rPr>
          <w:szCs w:val="24"/>
          <w:lang w:val="es-US" w:eastAsia="es-US"/>
        </w:rPr>
        <w:t xml:space="preserve"> pudo abortar cuando compañeras feministas se acercaron al caso y lo pudieron gestionar. Ocho años después, en 2014, logró, la reparación pública por parte del Estado argentino gracias a un dictamen del Comité de Derechos Humanos de la ONU.</w:t>
      </w:r>
    </w:p>
    <w:p w:rsidR="008D79AF" w:rsidRPr="00A17732" w:rsidRDefault="008D79AF" w:rsidP="00A17732">
      <w:pPr>
        <w:spacing w:before="240" w:after="240"/>
        <w:ind w:firstLine="720"/>
        <w:rPr>
          <w:szCs w:val="24"/>
          <w:lang w:val="es-US" w:eastAsia="es-US"/>
        </w:rPr>
      </w:pPr>
      <w:r w:rsidRPr="00A17732">
        <w:rPr>
          <w:szCs w:val="24"/>
          <w:lang w:val="es-US" w:eastAsia="es-US"/>
        </w:rPr>
        <w:t>Que Darío Doria buscaba contar la historia de Vicenta de una manera particular. En esa búsqueda descubrió el trabajo de la artista plástica Mariana Ardanaz, especialista en creación de personajes con plastilina. Fue entonces que la contactó y empezaron a trabajar en equipo. Inicialmente con fondos propios y luego con fondos conseguidos en Canadá, llevaron adelante la investigación, un boceto y un video. Posteriormente, se gestionó el apoyo del INCAA y la intervención de la Productora argentina Cepa Cine para concretar la obra. La producción utilizó alrededor de 120 figuras de plastilina y 34 maquetas. Las imágenes son acompañadas por un relato en off en la voz de Liliana Herrero y fragmentos de archivo periodístico y de las sentencias judiciales.</w:t>
      </w:r>
    </w:p>
    <w:p w:rsidR="008D79AF" w:rsidRPr="00A17732" w:rsidRDefault="008D79AF" w:rsidP="00A17732">
      <w:pPr>
        <w:spacing w:before="240" w:after="240"/>
        <w:ind w:firstLine="720"/>
        <w:rPr>
          <w:szCs w:val="24"/>
          <w:lang w:val="es-US" w:eastAsia="es-US"/>
        </w:rPr>
      </w:pPr>
      <w:r w:rsidRPr="00A17732">
        <w:rPr>
          <w:i/>
          <w:iCs/>
          <w:szCs w:val="24"/>
          <w:lang w:val="es-US" w:eastAsia="es-US"/>
        </w:rPr>
        <w:t xml:space="preserve">  Que   Vicenta</w:t>
      </w:r>
      <w:r w:rsidRPr="00A17732">
        <w:rPr>
          <w:szCs w:val="24"/>
          <w:lang w:val="es-US" w:eastAsia="es-US"/>
        </w:rPr>
        <w:t xml:space="preserve"> se estrenó el 3 de diciembre de 2020, participó en la Selección Oficial del Festival de Mar del Plata, también participó en otros festivales y premios: DOK LEIPZIG (Alemania)/International Competition. Ganadora: PREMIO DE LA CRÍTICA INTERNACIONAL FIPRESCI.</w:t>
      </w:r>
    </w:p>
    <w:p w:rsidR="008D79AF" w:rsidRPr="00A17732" w:rsidRDefault="008D79AF" w:rsidP="00A17732">
      <w:pPr>
        <w:spacing w:before="240" w:after="240"/>
        <w:rPr>
          <w:szCs w:val="24"/>
          <w:lang w:val="es-US" w:eastAsia="es-US"/>
        </w:rPr>
      </w:pPr>
      <w:r w:rsidRPr="00A17732">
        <w:rPr>
          <w:szCs w:val="24"/>
          <w:lang w:val="es-US" w:eastAsia="es-US"/>
        </w:rPr>
        <w:t>Otros festivales que participó VICENTA:</w:t>
      </w:r>
    </w:p>
    <w:p w:rsidR="008D79AF" w:rsidRPr="00A17732" w:rsidRDefault="008D79AF" w:rsidP="00A17732">
      <w:pPr>
        <w:spacing w:before="240" w:after="240"/>
        <w:rPr>
          <w:szCs w:val="24"/>
          <w:lang w:val="es-US" w:eastAsia="es-US"/>
        </w:rPr>
      </w:pPr>
      <w:r w:rsidRPr="00A17732">
        <w:rPr>
          <w:szCs w:val="24"/>
          <w:lang w:val="es-US" w:eastAsia="es-US"/>
        </w:rPr>
        <w:t> </w:t>
      </w:r>
    </w:p>
    <w:p w:rsidR="008D79AF" w:rsidRPr="00A17732" w:rsidRDefault="008D79AF" w:rsidP="00A17732">
      <w:pPr>
        <w:spacing w:before="240" w:after="240"/>
        <w:ind w:left="1440" w:hanging="360"/>
        <w:rPr>
          <w:szCs w:val="24"/>
          <w:lang w:val="en-US" w:eastAsia="es-US"/>
        </w:rPr>
      </w:pPr>
      <w:r w:rsidRPr="00A17732">
        <w:rPr>
          <w:szCs w:val="24"/>
          <w:lang w:val="en-US" w:eastAsia="es-US"/>
        </w:rPr>
        <w:t>·</w:t>
      </w:r>
      <w:r w:rsidRPr="00A17732">
        <w:rPr>
          <w:szCs w:val="14"/>
          <w:lang w:val="en-US" w:eastAsia="es-US"/>
        </w:rPr>
        <w:t xml:space="preserve">         </w:t>
      </w:r>
      <w:r w:rsidRPr="00A17732">
        <w:rPr>
          <w:szCs w:val="24"/>
          <w:lang w:val="en-US" w:eastAsia="es-US"/>
        </w:rPr>
        <w:t>TEMPO DOKUMENTAR FESTIVAL (Sweden) / International Competition.</w:t>
      </w:r>
    </w:p>
    <w:p w:rsidR="008D79AF" w:rsidRPr="00A17732" w:rsidRDefault="008D79AF" w:rsidP="00A17732">
      <w:pPr>
        <w:spacing w:before="240" w:after="240"/>
        <w:ind w:left="1440" w:hanging="360"/>
        <w:rPr>
          <w:szCs w:val="24"/>
          <w:lang w:val="en-US" w:eastAsia="es-US"/>
        </w:rPr>
      </w:pPr>
      <w:r w:rsidRPr="00A17732">
        <w:rPr>
          <w:szCs w:val="24"/>
          <w:lang w:val="en-US" w:eastAsia="es-US"/>
        </w:rPr>
        <w:t>·</w:t>
      </w:r>
      <w:r w:rsidRPr="00A17732">
        <w:rPr>
          <w:szCs w:val="14"/>
          <w:lang w:val="en-US" w:eastAsia="es-US"/>
        </w:rPr>
        <w:t xml:space="preserve">         </w:t>
      </w:r>
      <w:r w:rsidRPr="00A17732">
        <w:rPr>
          <w:szCs w:val="24"/>
          <w:lang w:val="en-US" w:eastAsia="es-US"/>
        </w:rPr>
        <w:t>HOTDOCS (Canada) / Official Selection.</w:t>
      </w:r>
    </w:p>
    <w:p w:rsidR="008D79AF" w:rsidRPr="00A17732" w:rsidRDefault="008D79AF" w:rsidP="00A17732">
      <w:pPr>
        <w:spacing w:before="240" w:after="240"/>
        <w:ind w:left="1440" w:hanging="360"/>
        <w:rPr>
          <w:szCs w:val="24"/>
          <w:lang w:val="en-US" w:eastAsia="es-US"/>
        </w:rPr>
      </w:pPr>
      <w:r w:rsidRPr="00A17732">
        <w:rPr>
          <w:szCs w:val="24"/>
          <w:lang w:val="en-US" w:eastAsia="es-US"/>
        </w:rPr>
        <w:t>·</w:t>
      </w:r>
      <w:r w:rsidRPr="00A17732">
        <w:rPr>
          <w:szCs w:val="14"/>
          <w:lang w:val="en-US" w:eastAsia="es-US"/>
        </w:rPr>
        <w:t xml:space="preserve">         </w:t>
      </w:r>
      <w:r w:rsidRPr="00A17732">
        <w:rPr>
          <w:szCs w:val="24"/>
          <w:lang w:val="en-US" w:eastAsia="es-US"/>
        </w:rPr>
        <w:t>JEONJU INTERNATIONAL FILM FESTIVAL (Korea) / Official Selection – Frontline Section.</w:t>
      </w:r>
    </w:p>
    <w:p w:rsidR="008D79AF" w:rsidRPr="00A17732" w:rsidRDefault="008D79AF" w:rsidP="00A17732">
      <w:pPr>
        <w:spacing w:before="240" w:after="240"/>
        <w:ind w:left="1440" w:hanging="360"/>
        <w:rPr>
          <w:szCs w:val="24"/>
          <w:lang w:val="es-US" w:eastAsia="es-US"/>
        </w:rPr>
      </w:pPr>
      <w:r w:rsidRPr="00A17732">
        <w:rPr>
          <w:szCs w:val="24"/>
          <w:lang w:val="es-US" w:eastAsia="es-US"/>
        </w:rPr>
        <w:lastRenderedPageBreak/>
        <w:t>·</w:t>
      </w:r>
      <w:r w:rsidRPr="00A17732">
        <w:rPr>
          <w:szCs w:val="14"/>
          <w:lang w:val="es-US" w:eastAsia="es-US"/>
        </w:rPr>
        <w:t xml:space="preserve">         </w:t>
      </w:r>
      <w:r w:rsidRPr="00A17732">
        <w:rPr>
          <w:szCs w:val="24"/>
          <w:lang w:val="es-US" w:eastAsia="es-US"/>
        </w:rPr>
        <w:t>É TUDO VERDADE - IT´S ALL TRUE, 26ª EDIÇÃO (Brazil) / International Competition / Ganadora: MENCIÓN ESPECIAL DEL JURADO.</w:t>
      </w:r>
    </w:p>
    <w:p w:rsidR="008D79AF" w:rsidRPr="00A17732" w:rsidRDefault="008D79AF" w:rsidP="00A17732">
      <w:pPr>
        <w:spacing w:before="240" w:after="240"/>
        <w:ind w:left="1440" w:hanging="360"/>
        <w:rPr>
          <w:szCs w:val="24"/>
          <w:lang w:val="es-US" w:eastAsia="es-US"/>
        </w:rPr>
      </w:pPr>
      <w:r w:rsidRPr="00A17732">
        <w:rPr>
          <w:szCs w:val="24"/>
          <w:lang w:val="es-US" w:eastAsia="es-US"/>
        </w:rPr>
        <w:t>·</w:t>
      </w:r>
      <w:r w:rsidRPr="00A17732">
        <w:rPr>
          <w:szCs w:val="14"/>
          <w:lang w:val="es-US" w:eastAsia="es-US"/>
        </w:rPr>
        <w:t xml:space="preserve">         </w:t>
      </w:r>
      <w:r w:rsidRPr="00A17732">
        <w:rPr>
          <w:szCs w:val="24"/>
          <w:lang w:val="es-US" w:eastAsia="es-US"/>
        </w:rPr>
        <w:t xml:space="preserve">DOCAVIV (Israel) / Beyond the screen competition.CÓNDOR DE PLATA (Asociación de Cronistas Cinematográficos de Argentina) Nominaciones: Mejor film documental / Mejor dirección de Arte (Mariana Ardanaz).        </w:t>
      </w:r>
      <w:r w:rsidRPr="00A17732">
        <w:rPr>
          <w:szCs w:val="24"/>
          <w:lang w:val="es-US" w:eastAsia="es-US"/>
        </w:rPr>
        <w:tab/>
      </w:r>
    </w:p>
    <w:p w:rsidR="008D79AF" w:rsidRPr="00A17732" w:rsidRDefault="008D79AF" w:rsidP="00A17732">
      <w:pPr>
        <w:spacing w:before="240" w:after="240"/>
        <w:ind w:firstLine="720"/>
        <w:rPr>
          <w:szCs w:val="24"/>
          <w:lang w:val="es-US" w:eastAsia="es-US"/>
        </w:rPr>
      </w:pPr>
      <w:r w:rsidRPr="00A17732">
        <w:rPr>
          <w:szCs w:val="24"/>
          <w:lang w:val="es-US" w:eastAsia="es-US"/>
        </w:rPr>
        <w:t>Que el film intenta dar luz sobre el padecimiento y las dificultades de acceso a derechos básicos que sufren las personas gestantes que son víctimas de distintas injusticias sociales.</w:t>
      </w:r>
    </w:p>
    <w:p w:rsidR="008D79AF" w:rsidRPr="00A17732" w:rsidRDefault="008D79AF" w:rsidP="00A17732">
      <w:pPr>
        <w:spacing w:before="240" w:after="240"/>
        <w:ind w:firstLine="720"/>
        <w:rPr>
          <w:szCs w:val="24"/>
          <w:lang w:val="es-US" w:eastAsia="es-US"/>
        </w:rPr>
      </w:pPr>
      <w:r w:rsidRPr="00A17732">
        <w:rPr>
          <w:szCs w:val="24"/>
          <w:lang w:val="es-US" w:eastAsia="es-US"/>
        </w:rPr>
        <w:t>Que nuestro arte aborde estas temáticas es de suma importancia social para sensibilizar sobre los derechos conquistados en estos últimos años como la Interrupción Voluntaria del Embarazo, la ley de identidad de género y el cupo laboral trans, entre otros.</w:t>
      </w:r>
    </w:p>
    <w:p w:rsidR="008D79AF" w:rsidRPr="00A17732" w:rsidRDefault="008D79AF" w:rsidP="00A17732">
      <w:pPr>
        <w:rPr>
          <w:lang w:val="es-US"/>
        </w:rPr>
      </w:pPr>
    </w:p>
    <w:p w:rsidR="008D79AF" w:rsidRPr="00A17732" w:rsidRDefault="008D79AF" w:rsidP="00A17732">
      <w:pPr>
        <w:rPr>
          <w:lang w:val="es-MX"/>
        </w:rPr>
      </w:pPr>
    </w:p>
    <w:p w:rsidR="008D79AF" w:rsidRPr="00A17732" w:rsidRDefault="008D79AF" w:rsidP="00A17732">
      <w:pPr>
        <w:rPr>
          <w:lang w:val="es-MX"/>
        </w:rPr>
      </w:pPr>
      <w:r w:rsidRPr="00A17732">
        <w:rPr>
          <w:lang w:val="es-MX"/>
        </w:rPr>
        <w:tab/>
        <w:t>Por lo expuesto, esta Comisión de Mujeres, Géneros y Diversidades aconseja la aprobación de la siguiente</w:t>
      </w:r>
    </w:p>
    <w:p w:rsidR="008D79AF" w:rsidRPr="00A17732" w:rsidRDefault="008D79AF" w:rsidP="00A17732">
      <w:pPr>
        <w:rPr>
          <w:lang w:val="es-MX"/>
        </w:rPr>
      </w:pPr>
    </w:p>
    <w:p w:rsidR="008D79AF" w:rsidRPr="00A17732" w:rsidRDefault="008D79AF" w:rsidP="00A17732">
      <w:pPr>
        <w:rPr>
          <w:lang w:val="es-MX"/>
        </w:rPr>
      </w:pPr>
    </w:p>
    <w:p w:rsidR="008D79AF" w:rsidRPr="00A17732" w:rsidRDefault="008D79AF" w:rsidP="00A17732">
      <w:pPr>
        <w:jc w:val="center"/>
        <w:rPr>
          <w:b/>
          <w:lang w:val="es-MX"/>
        </w:rPr>
      </w:pPr>
      <w:bookmarkStart w:id="0" w:name="DDeclaración"/>
      <w:bookmarkEnd w:id="0"/>
      <w:r w:rsidRPr="00A17732">
        <w:rPr>
          <w:b/>
          <w:lang w:val="es-MX"/>
        </w:rPr>
        <w:t>DECLARACIÓN</w:t>
      </w:r>
    </w:p>
    <w:p w:rsidR="008D79AF" w:rsidRPr="00A17732" w:rsidRDefault="008D79AF" w:rsidP="00A17732">
      <w:pPr>
        <w:rPr>
          <w:b/>
          <w:lang w:val="es-MX"/>
        </w:rPr>
      </w:pPr>
    </w:p>
    <w:p w:rsidR="008D79AF" w:rsidRPr="00A17732" w:rsidRDefault="008D79AF" w:rsidP="00A17732">
      <w:pPr>
        <w:jc w:val="left"/>
        <w:rPr>
          <w:szCs w:val="24"/>
          <w:lang w:val="es-US" w:eastAsia="es-US"/>
        </w:rPr>
      </w:pPr>
    </w:p>
    <w:p w:rsidR="008D79AF" w:rsidRPr="00A17732" w:rsidRDefault="008D79AF" w:rsidP="00A17732">
      <w:pPr>
        <w:spacing w:before="240" w:after="240"/>
        <w:ind w:firstLine="720"/>
        <w:rPr>
          <w:szCs w:val="24"/>
          <w:lang w:val="es-US" w:eastAsia="es-US"/>
        </w:rPr>
      </w:pPr>
      <w:r w:rsidRPr="00A17732">
        <w:rPr>
          <w:szCs w:val="24"/>
          <w:lang w:val="es-US" w:eastAsia="es-US"/>
        </w:rPr>
        <w:t>Declárese de interés para la promoción y defensa de los derechos de l</w:t>
      </w:r>
      <w:r w:rsidR="009E45FB" w:rsidRPr="00A17732">
        <w:rPr>
          <w:szCs w:val="24"/>
          <w:lang w:val="es-US" w:eastAsia="es-US"/>
        </w:rPr>
        <w:t>as mujeres y las diversidades de</w:t>
      </w:r>
      <w:r w:rsidRPr="00A17732">
        <w:rPr>
          <w:szCs w:val="24"/>
          <w:lang w:val="es-US" w:eastAsia="es-US"/>
        </w:rPr>
        <w:t xml:space="preserve"> la Ciudad Autónoma de Buenos Aires a la película </w:t>
      </w:r>
      <w:r w:rsidRPr="00A17732">
        <w:rPr>
          <w:i/>
          <w:iCs/>
          <w:szCs w:val="24"/>
          <w:lang w:val="es-US" w:eastAsia="es-US"/>
        </w:rPr>
        <w:t>Vicenta</w:t>
      </w:r>
      <w:r w:rsidRPr="00A17732">
        <w:rPr>
          <w:szCs w:val="24"/>
          <w:lang w:val="es-US" w:eastAsia="es-US"/>
        </w:rPr>
        <w:t>, dirigida por Darío Doria.</w:t>
      </w:r>
    </w:p>
    <w:p w:rsidR="008D79AF" w:rsidRPr="00A17732" w:rsidRDefault="008D79AF" w:rsidP="00A17732">
      <w:pPr>
        <w:rPr>
          <w:lang w:val="es-MX"/>
        </w:rPr>
      </w:pPr>
    </w:p>
    <w:p w:rsidR="00AF6352" w:rsidRPr="00A17732" w:rsidRDefault="008D79AF" w:rsidP="00A17732">
      <w:pPr>
        <w:rPr>
          <w:lang w:val="es-MX"/>
        </w:rPr>
      </w:pPr>
      <w:r w:rsidRPr="00A17732">
        <w:rPr>
          <w:lang w:val="es-MX"/>
        </w:rPr>
        <w:t xml:space="preserve">Sala de la </w:t>
      </w:r>
      <w:r w:rsidR="00E82DF3" w:rsidRPr="00A17732">
        <w:rPr>
          <w:lang w:val="es-MX"/>
        </w:rPr>
        <w:t>Comisión:</w:t>
      </w:r>
      <w:r w:rsidRPr="00A17732">
        <w:rPr>
          <w:lang w:val="es-MX"/>
        </w:rPr>
        <w:t xml:space="preserve"> ... de    abril     de 2022. </w:t>
      </w:r>
    </w:p>
    <w:p w:rsidR="008D79AF" w:rsidRPr="00A17732" w:rsidRDefault="008D79AF" w:rsidP="00A17732">
      <w:pPr>
        <w:rPr>
          <w:lang w:val="es-MX"/>
        </w:rPr>
      </w:pPr>
    </w:p>
    <w:p w:rsidR="008D79AF" w:rsidRPr="00A17732" w:rsidRDefault="008D79AF" w:rsidP="00A17732">
      <w:pPr>
        <w:rPr>
          <w:lang w:val="es-MX"/>
        </w:rPr>
      </w:pPr>
    </w:p>
    <w:p w:rsidR="008D79AF" w:rsidRPr="00A17732" w:rsidRDefault="008D79AF" w:rsidP="00A17732">
      <w:pPr>
        <w:rPr>
          <w:lang w:val="es-MX"/>
        </w:rPr>
      </w:pPr>
    </w:p>
    <w:p w:rsidR="008D79AF" w:rsidRPr="00A17732" w:rsidRDefault="008D79AF" w:rsidP="00A17732">
      <w:pPr>
        <w:rPr>
          <w:lang w:val="es-MX"/>
        </w:rPr>
      </w:pPr>
    </w:p>
    <w:p w:rsidR="008D79AF" w:rsidRPr="00A17732" w:rsidRDefault="008D79AF" w:rsidP="00A17732">
      <w:pPr>
        <w:rPr>
          <w:lang w:val="es-MX"/>
        </w:rPr>
      </w:pPr>
    </w:p>
    <w:p w:rsidR="008D79AF" w:rsidRPr="00A17732" w:rsidRDefault="008D79AF" w:rsidP="00A17732">
      <w:pPr>
        <w:rPr>
          <w:lang w:val="es-MX"/>
        </w:rPr>
      </w:pPr>
    </w:p>
    <w:p w:rsidR="00A17732" w:rsidRPr="00A17732" w:rsidRDefault="00A17732" w:rsidP="00A17732">
      <w:pPr>
        <w:rPr>
          <w:lang w:val="es-MX"/>
        </w:rPr>
      </w:pPr>
    </w:p>
    <w:p w:rsidR="008D79AF" w:rsidRPr="00A17732" w:rsidRDefault="008D79AF" w:rsidP="00A17732">
      <w:pPr>
        <w:rPr>
          <w:lang w:val="es-MX"/>
        </w:rPr>
      </w:pPr>
    </w:p>
    <w:p w:rsidR="008D79AF" w:rsidRPr="00A17732" w:rsidRDefault="008D79AF" w:rsidP="00A17732">
      <w:pPr>
        <w:rPr>
          <w:lang w:val="es-MX"/>
        </w:rPr>
      </w:pPr>
    </w:p>
    <w:p w:rsidR="008D79AF" w:rsidRPr="00A17732" w:rsidRDefault="008D79AF" w:rsidP="00A17732">
      <w:pPr>
        <w:jc w:val="center"/>
      </w:pPr>
      <w:r w:rsidRPr="00A17732">
        <w:t>Lucia Cámpora</w:t>
      </w:r>
    </w:p>
    <w:p w:rsidR="008D79AF" w:rsidRPr="00A17732" w:rsidRDefault="008D79AF" w:rsidP="00A17732">
      <w:pPr>
        <w:jc w:val="center"/>
      </w:pPr>
      <w:r w:rsidRPr="00A17732">
        <w:t>Presidenta</w:t>
      </w:r>
    </w:p>
    <w:p w:rsidR="008D79AF" w:rsidRPr="00A17732" w:rsidRDefault="008D79AF" w:rsidP="00A17732">
      <w:pPr>
        <w:jc w:val="center"/>
      </w:pPr>
    </w:p>
    <w:p w:rsidR="008D79AF" w:rsidRPr="00A17732" w:rsidRDefault="008D79AF" w:rsidP="00A17732">
      <w:pPr>
        <w:jc w:val="center"/>
      </w:pPr>
    </w:p>
    <w:p w:rsidR="008D79AF" w:rsidRPr="00A17732" w:rsidRDefault="008D79AF" w:rsidP="00A17732">
      <w:pPr>
        <w:jc w:val="center"/>
      </w:pPr>
    </w:p>
    <w:p w:rsidR="008D79AF" w:rsidRPr="00A17732" w:rsidRDefault="008D79AF" w:rsidP="00A17732">
      <w:pPr>
        <w:jc w:val="center"/>
      </w:pPr>
    </w:p>
    <w:p w:rsidR="00A17732" w:rsidRPr="00A17732" w:rsidRDefault="00A17732" w:rsidP="00A17732">
      <w:pPr>
        <w:jc w:val="center"/>
      </w:pPr>
    </w:p>
    <w:p w:rsidR="008D79AF" w:rsidRPr="00A17732" w:rsidRDefault="008D79AF" w:rsidP="00A17732">
      <w:pPr>
        <w:jc w:val="center"/>
      </w:pPr>
    </w:p>
    <w:p w:rsidR="008D79AF" w:rsidRPr="00A17732" w:rsidRDefault="008D79AF" w:rsidP="00A17732">
      <w:pPr>
        <w:jc w:val="center"/>
      </w:pPr>
    </w:p>
    <w:p w:rsidR="008D79AF" w:rsidRPr="00A17732" w:rsidRDefault="008D79AF" w:rsidP="00A17732">
      <w:pPr>
        <w:jc w:val="center"/>
      </w:pPr>
    </w:p>
    <w:p w:rsidR="008D79AF" w:rsidRPr="00A17732" w:rsidRDefault="008D79AF" w:rsidP="00A17732">
      <w:r w:rsidRPr="00A17732">
        <w:t xml:space="preserve">Gimena Villafruela                         </w:t>
      </w:r>
      <w:r w:rsidRPr="00A17732">
        <w:tab/>
      </w:r>
      <w:r w:rsidRPr="00A17732">
        <w:tab/>
      </w:r>
      <w:r w:rsidRPr="00A17732">
        <w:tab/>
        <w:t>Jessica Barreto</w:t>
      </w:r>
    </w:p>
    <w:p w:rsidR="008D79AF" w:rsidRPr="00A17732" w:rsidRDefault="008D79AF" w:rsidP="00A17732">
      <w:r w:rsidRPr="00A17732">
        <w:t xml:space="preserve">  Vicepresidenta</w:t>
      </w:r>
    </w:p>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A17732" w:rsidRPr="00A17732" w:rsidRDefault="00A17732" w:rsidP="00A17732"/>
    <w:p w:rsidR="00A17732" w:rsidRPr="00A17732" w:rsidRDefault="00A17732" w:rsidP="00A17732"/>
    <w:p w:rsidR="00A17732" w:rsidRPr="00A17732" w:rsidRDefault="00A17732" w:rsidP="00A17732"/>
    <w:p w:rsidR="00A17732" w:rsidRPr="00A17732" w:rsidRDefault="00A17732" w:rsidP="00A17732"/>
    <w:p w:rsidR="00A17732" w:rsidRPr="00A17732" w:rsidRDefault="00A17732" w:rsidP="00A17732"/>
    <w:p w:rsidR="00A17732" w:rsidRPr="00A17732" w:rsidRDefault="00A17732" w:rsidP="00A17732"/>
    <w:p w:rsidR="008D79AF" w:rsidRPr="00A17732" w:rsidRDefault="008D79AF" w:rsidP="00A17732">
      <w:r w:rsidRPr="00A17732">
        <w:t>Ana Ma. Bou Pérez</w:t>
      </w:r>
      <w:r w:rsidRPr="00A17732">
        <w:tab/>
      </w:r>
      <w:r w:rsidRPr="00A17732">
        <w:tab/>
      </w:r>
      <w:r w:rsidRPr="00A17732">
        <w:tab/>
      </w:r>
      <w:r w:rsidRPr="00A17732">
        <w:tab/>
      </w:r>
      <w:r w:rsidRPr="00A17732">
        <w:tab/>
        <w:t xml:space="preserve">   María L. G. Estevarena</w:t>
      </w:r>
    </w:p>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r w:rsidRPr="00A17732">
        <w:t>Ofelia Fernández</w:t>
      </w:r>
      <w:r w:rsidRPr="00A17732">
        <w:tab/>
      </w:r>
      <w:r w:rsidRPr="00A17732">
        <w:tab/>
      </w:r>
      <w:r w:rsidRPr="00A17732">
        <w:tab/>
      </w:r>
      <w:r w:rsidRPr="00A17732">
        <w:tab/>
      </w:r>
      <w:r w:rsidRPr="00A17732">
        <w:tab/>
        <w:t xml:space="preserve">    Amanda Martin</w:t>
      </w:r>
    </w:p>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r w:rsidRPr="00A17732">
        <w:t>Ma. Sol Méndez</w:t>
      </w:r>
      <w:r w:rsidRPr="00A17732">
        <w:tab/>
      </w:r>
      <w:r w:rsidRPr="00A17732">
        <w:tab/>
      </w:r>
      <w:r w:rsidRPr="00A17732">
        <w:tab/>
      </w:r>
      <w:r w:rsidRPr="00A17732">
        <w:tab/>
      </w:r>
      <w:r w:rsidRPr="00A17732">
        <w:tab/>
        <w:t xml:space="preserve">    Paola Michielotto</w:t>
      </w:r>
    </w:p>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r w:rsidRPr="00A17732">
        <w:t>Darío Nieto</w:t>
      </w:r>
      <w:r w:rsidRPr="00A17732">
        <w:tab/>
      </w:r>
      <w:r w:rsidRPr="00A17732">
        <w:tab/>
      </w:r>
      <w:r w:rsidRPr="00A17732">
        <w:tab/>
      </w:r>
      <w:r w:rsidRPr="00A17732">
        <w:tab/>
      </w:r>
      <w:r w:rsidRPr="00A17732">
        <w:tab/>
      </w:r>
      <w:r w:rsidRPr="00A17732">
        <w:tab/>
        <w:t xml:space="preserve">     Hernán Reyes</w:t>
      </w:r>
    </w:p>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p w:rsidR="008D79AF" w:rsidRPr="00A17732" w:rsidRDefault="008D79AF" w:rsidP="00A17732">
      <w:r w:rsidRPr="00A17732">
        <w:t>Laura Velasco</w:t>
      </w:r>
      <w:r w:rsidRPr="00A17732">
        <w:tab/>
      </w:r>
      <w:r w:rsidRPr="00A17732">
        <w:tab/>
      </w:r>
      <w:r w:rsidRPr="00A17732">
        <w:tab/>
      </w:r>
      <w:r w:rsidRPr="00A17732">
        <w:tab/>
      </w:r>
      <w:r w:rsidRPr="00A17732">
        <w:tab/>
      </w:r>
      <w:r w:rsidRPr="00A17732">
        <w:tab/>
        <w:t xml:space="preserve">     Patricia Vischi</w:t>
      </w:r>
    </w:p>
    <w:p w:rsidR="008D79AF" w:rsidRPr="00A17732" w:rsidRDefault="008D79AF" w:rsidP="00A17732">
      <w:pPr>
        <w:jc w:val="center"/>
      </w:pPr>
    </w:p>
    <w:p w:rsidR="008D79AF" w:rsidRPr="00A17732" w:rsidRDefault="008D79AF" w:rsidP="00A17732">
      <w:pPr>
        <w:rPr>
          <w:lang w:val="es-MX"/>
        </w:rPr>
      </w:pPr>
    </w:p>
    <w:p w:rsidR="00B177FE" w:rsidRPr="00A17732" w:rsidRDefault="00B177FE" w:rsidP="00A17732">
      <w:pPr>
        <w:rPr>
          <w:lang w:val="es-MX"/>
        </w:rPr>
      </w:pPr>
    </w:p>
    <w:p w:rsidR="00B177FE" w:rsidRPr="00A17732" w:rsidRDefault="00B177FE" w:rsidP="00A17732">
      <w:pPr>
        <w:rPr>
          <w:lang w:val="es-MX"/>
        </w:rPr>
      </w:pPr>
    </w:p>
    <w:p w:rsidR="00AF6352" w:rsidRPr="00A17732" w:rsidRDefault="00AF6352" w:rsidP="00A17732">
      <w:pPr>
        <w:rPr>
          <w:lang w:val="es-MX"/>
        </w:rPr>
      </w:pPr>
    </w:p>
    <w:sectPr w:rsidR="00AF6352" w:rsidRPr="00A17732"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4299" w:rsidRDefault="00174299">
      <w:r>
        <w:separator/>
      </w:r>
    </w:p>
  </w:endnote>
  <w:endnote w:type="continuationSeparator" w:id="1">
    <w:p w:rsidR="00174299" w:rsidRDefault="001742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53933" w:rsidRDefault="00601A75">
    <w:pPr>
      <w:pStyle w:val="Piedepgina"/>
      <w:rPr>
        <w:color w:val="333333"/>
        <w:sz w:val="20"/>
      </w:rPr>
    </w:pPr>
    <w:bookmarkStart w:id="1" w:name="Despacho"/>
    <w:bookmarkEnd w:id="1"/>
  </w:p>
  <w:p w:rsidR="00601A75" w:rsidRPr="00B53933" w:rsidRDefault="00601A75">
    <w:pPr>
      <w:pStyle w:val="Piedepgina"/>
      <w:rPr>
        <w:color w:val="333333"/>
        <w:sz w:val="20"/>
      </w:rPr>
    </w:pPr>
    <w:r w:rsidRPr="00B53933">
      <w:rPr>
        <w:color w:val="333333"/>
        <w:sz w:val="20"/>
      </w:rPr>
      <w:t xml:space="preserve">Último cambio: </w:t>
    </w:r>
    <w:fldSimple w:instr=" SAVEDATE  \* MERGEFORMAT ">
      <w:r w:rsidR="00367843" w:rsidRPr="00367843">
        <w:rPr>
          <w:noProof/>
          <w:color w:val="333333"/>
          <w:sz w:val="20"/>
        </w:rPr>
        <w:t>25/04/2022 15:02:00</w:t>
      </w:r>
    </w:fldSimple>
    <w:r w:rsidRPr="00B53933">
      <w:rPr>
        <w:color w:val="333333"/>
        <w:sz w:val="20"/>
      </w:rPr>
      <w:t xml:space="preserve">  -  Cantidad de caracteres: </w:t>
    </w:r>
    <w:fldSimple w:instr=" NUMCHARS  \* MERGEFORMAT ">
      <w:r w:rsidR="00367843" w:rsidRPr="00367843">
        <w:rPr>
          <w:noProof/>
          <w:color w:val="333333"/>
          <w:sz w:val="20"/>
        </w:rPr>
        <w:t>3487</w:t>
      </w:r>
    </w:fldSimple>
    <w:r w:rsidRPr="00B53933">
      <w:rPr>
        <w:color w:val="333333"/>
        <w:sz w:val="20"/>
      </w:rPr>
      <w:t xml:space="preserve"> - Cantidad de palabras: </w:t>
    </w:r>
    <w:fldSimple w:instr=" NUMWORDS  \* MERGEFORMAT ">
      <w:r w:rsidR="00367843" w:rsidRPr="00367843">
        <w:rPr>
          <w:noProof/>
          <w:color w:val="333333"/>
          <w:sz w:val="20"/>
        </w:rPr>
        <w:t>632</w:t>
      </w:r>
    </w:fldSimple>
  </w:p>
  <w:p w:rsidR="00601A75" w:rsidRPr="00B53933" w:rsidRDefault="00601A75" w:rsidP="00B05649">
    <w:pPr>
      <w:pStyle w:val="Piedepgina"/>
      <w:tabs>
        <w:tab w:val="left" w:pos="3565"/>
      </w:tabs>
      <w:rPr>
        <w:rStyle w:val="Nmerodepgina"/>
        <w:color w:val="333333"/>
      </w:rPr>
    </w:pPr>
    <w:r w:rsidRPr="00B53933">
      <w:rPr>
        <w:color w:val="333333"/>
        <w:sz w:val="20"/>
      </w:rPr>
      <w:tab/>
      <w:t>Pág.</w:t>
    </w:r>
    <w:r w:rsidRPr="00B53933">
      <w:rPr>
        <w:color w:val="333333"/>
      </w:rPr>
      <w:t xml:space="preserve"> </w:t>
    </w:r>
    <w:r w:rsidR="00E6029E" w:rsidRPr="00B53933">
      <w:rPr>
        <w:rStyle w:val="Nmerodepgina"/>
        <w:color w:val="333333"/>
      </w:rPr>
      <w:fldChar w:fldCharType="begin"/>
    </w:r>
    <w:r w:rsidRPr="00B53933">
      <w:rPr>
        <w:rStyle w:val="Nmerodepgina"/>
        <w:color w:val="333333"/>
      </w:rPr>
      <w:instrText xml:space="preserve"> PAGE </w:instrText>
    </w:r>
    <w:r w:rsidR="00E6029E" w:rsidRPr="00B53933">
      <w:rPr>
        <w:rStyle w:val="Nmerodepgina"/>
        <w:color w:val="333333"/>
      </w:rPr>
      <w:fldChar w:fldCharType="separate"/>
    </w:r>
    <w:r w:rsidR="00367843">
      <w:rPr>
        <w:rStyle w:val="Nmerodepgina"/>
        <w:noProof/>
        <w:color w:val="333333"/>
      </w:rPr>
      <w:t>3</w:t>
    </w:r>
    <w:r w:rsidR="00E6029E" w:rsidRPr="00B53933">
      <w:rPr>
        <w:rStyle w:val="Nmerodepgina"/>
        <w:color w:val="333333"/>
      </w:rPr>
      <w:fldChar w:fldCharType="end"/>
    </w:r>
    <w:r w:rsidRPr="00B53933">
      <w:rPr>
        <w:rStyle w:val="Nmerodepgina"/>
        <w:color w:val="333333"/>
      </w:rPr>
      <w:t>/</w:t>
    </w:r>
    <w:fldSimple w:instr=" NUMPAGES  \* MERGEFORMAT ">
      <w:r w:rsidR="00367843" w:rsidRPr="00367843">
        <w:rPr>
          <w:rStyle w:val="Nmerodepgina"/>
          <w:noProof/>
          <w:color w:val="333333"/>
        </w:rPr>
        <w:t>3</w:t>
      </w:r>
    </w:fldSimple>
    <w:r w:rsidRPr="00B53933">
      <w:rPr>
        <w:rStyle w:val="Nmerodepgina"/>
        <w:color w:val="333333"/>
      </w:rPr>
      <w:t xml:space="preserve"> </w:t>
    </w:r>
  </w:p>
  <w:p w:rsidR="00601A75" w:rsidRPr="00B53933"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4299" w:rsidRDefault="00174299">
      <w:r>
        <w:separator/>
      </w:r>
    </w:p>
  </w:footnote>
  <w:footnote w:type="continuationSeparator" w:id="1">
    <w:p w:rsidR="00174299" w:rsidRDefault="001742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8D79AF"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E82DF3"/>
    <w:rsid w:val="00001988"/>
    <w:rsid w:val="000031F8"/>
    <w:rsid w:val="00026430"/>
    <w:rsid w:val="00030DF5"/>
    <w:rsid w:val="00032783"/>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21B1"/>
    <w:rsid w:val="00174299"/>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7843"/>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D79AF"/>
    <w:rsid w:val="00906685"/>
    <w:rsid w:val="00910E0F"/>
    <w:rsid w:val="0091690E"/>
    <w:rsid w:val="00931F94"/>
    <w:rsid w:val="00947238"/>
    <w:rsid w:val="009624FC"/>
    <w:rsid w:val="0096461D"/>
    <w:rsid w:val="00966ECA"/>
    <w:rsid w:val="009953AF"/>
    <w:rsid w:val="00996E34"/>
    <w:rsid w:val="009A6E2B"/>
    <w:rsid w:val="009B4FAC"/>
    <w:rsid w:val="009C20D3"/>
    <w:rsid w:val="009E45FB"/>
    <w:rsid w:val="009E5835"/>
    <w:rsid w:val="009F4E01"/>
    <w:rsid w:val="00A06A2B"/>
    <w:rsid w:val="00A07090"/>
    <w:rsid w:val="00A11AD7"/>
    <w:rsid w:val="00A1286B"/>
    <w:rsid w:val="00A17732"/>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4312"/>
    <w:rsid w:val="00B4532F"/>
    <w:rsid w:val="00B46232"/>
    <w:rsid w:val="00B53933"/>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3E7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029E"/>
    <w:rsid w:val="00E615F1"/>
    <w:rsid w:val="00E63146"/>
    <w:rsid w:val="00E64A1D"/>
    <w:rsid w:val="00E74920"/>
    <w:rsid w:val="00E81EE5"/>
    <w:rsid w:val="00E82DF3"/>
    <w:rsid w:val="00E91F21"/>
    <w:rsid w:val="00EB6956"/>
    <w:rsid w:val="00EF0D22"/>
    <w:rsid w:val="00F0313A"/>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78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032783"/>
    <w:pPr>
      <w:ind w:left="3686"/>
    </w:pPr>
  </w:style>
  <w:style w:type="paragraph" w:styleId="Encabezado">
    <w:name w:val="header"/>
    <w:basedOn w:val="Normal"/>
    <w:link w:val="EncabezadoCar"/>
    <w:uiPriority w:val="99"/>
    <w:rsid w:val="00032783"/>
    <w:pPr>
      <w:tabs>
        <w:tab w:val="center" w:pos="4419"/>
        <w:tab w:val="right" w:pos="8838"/>
      </w:tabs>
    </w:pPr>
  </w:style>
  <w:style w:type="paragraph" w:styleId="Piedepgina">
    <w:name w:val="footer"/>
    <w:basedOn w:val="Normal"/>
    <w:rsid w:val="00032783"/>
    <w:pPr>
      <w:tabs>
        <w:tab w:val="center" w:pos="4419"/>
        <w:tab w:val="right" w:pos="8838"/>
      </w:tabs>
    </w:pPr>
  </w:style>
  <w:style w:type="character" w:styleId="Nmerodepgina">
    <w:name w:val="page number"/>
    <w:basedOn w:val="Fuentedeprrafopredeter"/>
    <w:rsid w:val="00032783"/>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8D79AF"/>
    <w:pPr>
      <w:spacing w:before="100" w:beforeAutospacing="1" w:after="100" w:afterAutospacing="1"/>
      <w:jc w:val="left"/>
    </w:pPr>
    <w:rPr>
      <w:szCs w:val="24"/>
      <w:lang w:val="es-US" w:eastAsia="es-US"/>
    </w:rPr>
  </w:style>
  <w:style w:type="character" w:customStyle="1" w:styleId="apple-tab-span">
    <w:name w:val="apple-tab-span"/>
    <w:basedOn w:val="Fuentedeprrafopredeter"/>
    <w:rsid w:val="008D79AF"/>
  </w:style>
  <w:style w:type="paragraph" w:styleId="Textodeglobo">
    <w:name w:val="Balloon Text"/>
    <w:basedOn w:val="Normal"/>
    <w:link w:val="TextodegloboCar"/>
    <w:uiPriority w:val="99"/>
    <w:semiHidden/>
    <w:unhideWhenUsed/>
    <w:rsid w:val="00E82DF3"/>
    <w:rPr>
      <w:rFonts w:ascii="Tahoma" w:hAnsi="Tahoma" w:cs="Tahoma"/>
      <w:sz w:val="16"/>
      <w:szCs w:val="16"/>
    </w:rPr>
  </w:style>
  <w:style w:type="character" w:customStyle="1" w:styleId="TextodegloboCar">
    <w:name w:val="Texto de globo Car"/>
    <w:basedOn w:val="Fuentedeprrafopredeter"/>
    <w:link w:val="Textodeglobo"/>
    <w:uiPriority w:val="99"/>
    <w:semiHidden/>
    <w:rsid w:val="00E82DF3"/>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1129739187">
      <w:bodyDiv w:val="1"/>
      <w:marLeft w:val="0"/>
      <w:marRight w:val="0"/>
      <w:marTop w:val="0"/>
      <w:marBottom w:val="0"/>
      <w:divBdr>
        <w:top w:val="none" w:sz="0" w:space="0" w:color="auto"/>
        <w:left w:val="none" w:sz="0" w:space="0" w:color="auto"/>
        <w:bottom w:val="none" w:sz="0" w:space="0" w:color="auto"/>
        <w:right w:val="none" w:sz="0" w:space="0" w:color="auto"/>
      </w:divBdr>
    </w:div>
    <w:div w:id="1346857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bernascon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16</TotalTime>
  <Pages>3</Pages>
  <Words>632</Words>
  <Characters>3487</Characters>
  <Application>Microsoft Office Word</Application>
  <DocSecurity>0</DocSecurity>
  <Lines>155</Lines>
  <Paragraphs>29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Ana Lia Bernasconi</dc:creator>
  <cp:lastModifiedBy>Ana Lia Bernasconi</cp:lastModifiedBy>
  <cp:revision>8</cp:revision>
  <cp:lastPrinted>2022-04-25T18:02:00Z</cp:lastPrinted>
  <dcterms:created xsi:type="dcterms:W3CDTF">2022-04-20T17:33:00Z</dcterms:created>
  <dcterms:modified xsi:type="dcterms:W3CDTF">2022-04-25T18:03:00Z</dcterms:modified>
</cp:coreProperties>
</file>