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B45" w:rsidRPr="00DC3B45" w:rsidRDefault="00DC3B45" w:rsidP="00081FFF">
      <w:pPr>
        <w:rPr>
          <w:lang w:val="es-MX"/>
        </w:rPr>
      </w:pPr>
    </w:p>
    <w:p w:rsidR="00DC3B45" w:rsidRPr="00DC3B45" w:rsidRDefault="00DC3B45" w:rsidP="00081FFF">
      <w:pPr>
        <w:rPr>
          <w:lang w:val="es-MX"/>
        </w:rPr>
      </w:pPr>
    </w:p>
    <w:p w:rsidR="00DC3B45" w:rsidRPr="00DC3B45" w:rsidRDefault="00DC3B45" w:rsidP="00081FFF">
      <w:pPr>
        <w:rPr>
          <w:lang w:val="es-MX"/>
        </w:rPr>
      </w:pPr>
      <w:r w:rsidRPr="00DC3B45">
        <w:rPr>
          <w:lang w:val="es-MX"/>
        </w:rPr>
        <w:tab/>
      </w:r>
    </w:p>
    <w:p w:rsidR="00DC3B45" w:rsidRPr="00DC3B45" w:rsidRDefault="00DC3B45" w:rsidP="00DC3B45">
      <w:pPr>
        <w:jc w:val="center"/>
        <w:rPr>
          <w:b/>
          <w:lang w:val="es-MX"/>
        </w:rPr>
      </w:pPr>
      <w:bookmarkStart w:id="0" w:name="PDeclaración"/>
      <w:bookmarkEnd w:id="0"/>
      <w:r w:rsidRPr="00DC3B45">
        <w:rPr>
          <w:b/>
          <w:lang w:val="es-MX"/>
        </w:rPr>
        <w:t>PROYECTO DE DECLARACIÓN</w:t>
      </w:r>
    </w:p>
    <w:p w:rsidR="00DC3B45" w:rsidRPr="00DC3B45" w:rsidRDefault="00DC3B45" w:rsidP="00DC3B45">
      <w:pPr>
        <w:rPr>
          <w:b/>
          <w:lang w:val="es-MX"/>
        </w:rPr>
      </w:pPr>
    </w:p>
    <w:p w:rsidR="00DC3B45" w:rsidRPr="00DC3B45" w:rsidRDefault="00DC3B45" w:rsidP="00DC3B45">
      <w:pPr>
        <w:rPr>
          <w:lang w:val="es-MX"/>
        </w:rPr>
      </w:pPr>
      <w:r w:rsidRPr="00DC3B45">
        <w:rPr>
          <w:lang w:val="es-MX"/>
        </w:rPr>
        <w:t>La Legislatura de la Ciudad Autónoma de Buenos Aires declara de interés para las personas con discapacidad el libro “El Sandwich de René”, escrito por Valeria Fantasía, ilustrado por Ro Ferrer y publicado por la Red por los Derechos de las Personas con Discapacidad (REDI).</w:t>
      </w:r>
    </w:p>
    <w:p w:rsidR="00DC3B45" w:rsidRPr="00DC3B45" w:rsidRDefault="00DC3B45" w:rsidP="00DC3B45">
      <w:pPr>
        <w:rPr>
          <w:lang w:val="es-MX"/>
        </w:rPr>
      </w:pPr>
    </w:p>
    <w:p w:rsidR="00DC3B45" w:rsidRPr="00DC3B45" w:rsidRDefault="00DC3B45" w:rsidP="00DC3B45">
      <w:pPr>
        <w:rPr>
          <w:lang w:val="es-MX"/>
        </w:rPr>
      </w:pPr>
      <w:r>
        <w:rPr>
          <w:lang w:val="es-MX"/>
        </w:rPr>
        <w:br w:type="page"/>
      </w:r>
    </w:p>
    <w:p w:rsidR="00DC3B45" w:rsidRPr="00DC3B45" w:rsidRDefault="00DC3B45" w:rsidP="00DC3B45">
      <w:pPr>
        <w:jc w:val="center"/>
        <w:rPr>
          <w:b/>
          <w:lang w:val="es-MX"/>
        </w:rPr>
      </w:pPr>
      <w:r w:rsidRPr="00DC3B45">
        <w:rPr>
          <w:b/>
          <w:lang w:val="es-MX"/>
        </w:rPr>
        <w:t>FUNDAMENTOS</w:t>
      </w:r>
    </w:p>
    <w:p w:rsidR="00DC3B45" w:rsidRPr="00DC3B45" w:rsidRDefault="00DC3B45" w:rsidP="00DC3B45">
      <w:pPr>
        <w:rPr>
          <w:lang w:val="es-MX"/>
        </w:rPr>
      </w:pPr>
    </w:p>
    <w:p w:rsidR="00DC3B45" w:rsidRPr="00DC3B45" w:rsidRDefault="00DC3B45" w:rsidP="00DC3B45">
      <w:pPr>
        <w:rPr>
          <w:lang w:val="es-MX"/>
        </w:rPr>
      </w:pPr>
      <w:r w:rsidRPr="00DC3B45">
        <w:rPr>
          <w:lang w:val="es-MX"/>
        </w:rPr>
        <w:t>Sr. Presidente:</w:t>
      </w:r>
    </w:p>
    <w:p w:rsidR="00DC3B45" w:rsidRPr="00DC3B45" w:rsidRDefault="00DC3B45" w:rsidP="00DC3B45">
      <w:pPr>
        <w:rPr>
          <w:lang w:val="es-MX"/>
        </w:rPr>
      </w:pPr>
    </w:p>
    <w:p w:rsidR="00DC3B45" w:rsidRPr="00DC3B45" w:rsidRDefault="00DC3B45" w:rsidP="00DC3B45">
      <w:pPr>
        <w:rPr>
          <w:lang w:val="es-MX"/>
        </w:rPr>
      </w:pPr>
      <w:r w:rsidRPr="00DC3B45">
        <w:rPr>
          <w:lang w:val="es-MX"/>
        </w:rPr>
        <w:tab/>
        <w:t>Transitar la ciudad, viajar en transporte, circular o permanecer en cualquier espacio deberían ser acciones habituales para todas las personas. Sin embargo, se convierten en vicisitudes dificultosas o directamente imposibles para las personas con discapacidad y movilidad reducida, porque existen condiciones de inaccesibilidad urbana que limitan o impiden su participación cotidiana.</w:t>
      </w:r>
    </w:p>
    <w:p w:rsidR="00DC3B45" w:rsidRPr="00DC3B45" w:rsidRDefault="00DC3B45" w:rsidP="00DC3B45">
      <w:pPr>
        <w:rPr>
          <w:lang w:val="es-MX"/>
        </w:rPr>
      </w:pPr>
    </w:p>
    <w:p w:rsidR="00DC3B45" w:rsidRPr="00DC3B45" w:rsidRDefault="00DC3B45" w:rsidP="00DC3B45">
      <w:pPr>
        <w:rPr>
          <w:lang w:val="es-MX"/>
        </w:rPr>
      </w:pPr>
      <w:r w:rsidRPr="00DC3B45">
        <w:rPr>
          <w:lang w:val="es-MX"/>
        </w:rPr>
        <w:tab/>
        <w:t>Estas situaciones se vuelven más cercanas y posibilitan el abordaje en profundidad cuando son trabajadas por distintas disciplinas, como la artística, a partir de su poder de expresión y reflexión. El libro "El sándwich de René" editado en 2019, muestra, a través de un breve relato, las barreras que encuentra alguien que quiere ir a una plaza para almorzar durante una pausa laboral. Su lectura produce un doble movimiento: de identificación, ya que potencialmente cualquiera podría ser René; y, al mismo tiempo, de extrañeza, porque no hay referencias a sus características físicas, acaso porque cualquier mención a su corporalidad haría que nos detuviéramos en ella en vez de considerar las barreras sociales.</w:t>
      </w:r>
    </w:p>
    <w:p w:rsidR="00DC3B45" w:rsidRPr="00DC3B45" w:rsidRDefault="00DC3B45" w:rsidP="00DC3B45">
      <w:pPr>
        <w:rPr>
          <w:lang w:val="es-MX"/>
        </w:rPr>
      </w:pPr>
    </w:p>
    <w:p w:rsidR="00DC3B45" w:rsidRPr="00DC3B45" w:rsidRDefault="00DC3B45" w:rsidP="00DC3B45">
      <w:pPr>
        <w:rPr>
          <w:lang w:val="es-MX"/>
        </w:rPr>
      </w:pPr>
      <w:r w:rsidRPr="00DC3B45">
        <w:rPr>
          <w:lang w:val="es-MX"/>
        </w:rPr>
        <w:tab/>
        <w:t>El libro asume una perspectiva de derechos humanos y accesibilidad, orientada hacia el enfoque social de la discapacidad. La versión en papel cuenta con caracteres ampliados en tinta y transcripción en braille, donde también se describen las ilustraciones. Tiene un código QR que da acceso a la versión digital, disponible en lengua de señas argentina y audio. Está escrito en lenguaje sencillo, lo cual amplía el ejercicio del derecho a la lectura. La plasmación en formatos accesibles contó con la colaboración de distintas organizaciones de la sociedad civil: REDI, Asociación Civil Tiflonexos y Canales.</w:t>
      </w:r>
    </w:p>
    <w:p w:rsidR="00DC3B45" w:rsidRPr="00DC3B45" w:rsidRDefault="00DC3B45" w:rsidP="00DC3B45">
      <w:pPr>
        <w:rPr>
          <w:lang w:val="es-MX"/>
        </w:rPr>
      </w:pPr>
    </w:p>
    <w:p w:rsidR="00DC3B45" w:rsidRPr="00DC3B45" w:rsidRDefault="00DC3B45" w:rsidP="00DC3B45">
      <w:pPr>
        <w:rPr>
          <w:lang w:val="es-MX"/>
        </w:rPr>
      </w:pPr>
      <w:r w:rsidRPr="00DC3B45">
        <w:rPr>
          <w:lang w:val="es-MX"/>
        </w:rPr>
        <w:tab/>
        <w:t>La historia del sándwich de René ha sido trabajada en varias escuelas y ya forma parte de algunas bibliotecas. Abre preguntas para pensar tanto sobre las formas de exclusión como sobre las soluciones que podrían modificar estas realidades. Resulta, simultáneamente, un instrumento que favorece la toma de conciencia y pone de manifiesto el valor de la bibliodiversidad.</w:t>
      </w:r>
    </w:p>
    <w:p w:rsidR="00DC3B45" w:rsidRPr="00DC3B45" w:rsidRDefault="00DC3B45" w:rsidP="00DC3B45">
      <w:pPr>
        <w:rPr>
          <w:lang w:val="es-MX"/>
        </w:rPr>
      </w:pPr>
    </w:p>
    <w:p w:rsidR="00DC3B45" w:rsidRPr="00DC3B45" w:rsidRDefault="00DC3B45" w:rsidP="00DC3B45">
      <w:pPr>
        <w:rPr>
          <w:lang w:val="es-MX"/>
        </w:rPr>
      </w:pPr>
      <w:r w:rsidRPr="00DC3B45">
        <w:rPr>
          <w:lang w:val="es-MX"/>
        </w:rPr>
        <w:tab/>
        <w:t>Por lo expuesto solicito la aprobación del presente proyecto de declaración.</w:t>
      </w:r>
    </w:p>
    <w:p w:rsidR="00AF6352" w:rsidRPr="00DC3B45" w:rsidRDefault="00AF6352" w:rsidP="00081FFF">
      <w:pPr>
        <w:rPr>
          <w:lang w:val="es-MX"/>
        </w:rPr>
      </w:pPr>
    </w:p>
    <w:sectPr w:rsidR="00AF6352" w:rsidRPr="00DC3B4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79B" w:rsidRDefault="00DD279B">
      <w:r>
        <w:separator/>
      </w:r>
    </w:p>
  </w:endnote>
  <w:endnote w:type="continuationSeparator" w:id="1">
    <w:p w:rsidR="00DD279B" w:rsidRDefault="00DD27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C3B45" w:rsidRDefault="00601A75">
    <w:pPr>
      <w:pStyle w:val="Piedepgina"/>
      <w:rPr>
        <w:color w:val="333333"/>
        <w:sz w:val="20"/>
      </w:rPr>
    </w:pPr>
    <w:bookmarkStart w:id="1" w:name="Proyecto"/>
    <w:bookmarkEnd w:id="1"/>
  </w:p>
  <w:p w:rsidR="00601A75" w:rsidRPr="00DC3B45" w:rsidRDefault="00601A75">
    <w:pPr>
      <w:pStyle w:val="Piedepgina"/>
      <w:rPr>
        <w:color w:val="333333"/>
        <w:sz w:val="20"/>
      </w:rPr>
    </w:pPr>
    <w:r w:rsidRPr="00DC3B45">
      <w:rPr>
        <w:color w:val="333333"/>
        <w:sz w:val="20"/>
      </w:rPr>
      <w:t xml:space="preserve">Último cambio: </w:t>
    </w:r>
    <w:fldSimple w:instr=" SAVEDATE  \* MERGEFORMAT ">
      <w:r w:rsidR="00DC3B45">
        <w:rPr>
          <w:noProof/>
          <w:color w:val="333333"/>
          <w:sz w:val="20"/>
        </w:rPr>
        <w:t>00/00/0000 0:00:00</w:t>
      </w:r>
    </w:fldSimple>
    <w:r w:rsidRPr="00DC3B45">
      <w:rPr>
        <w:color w:val="333333"/>
        <w:sz w:val="20"/>
      </w:rPr>
      <w:t xml:space="preserve">  -  Cantidad de caracteres: </w:t>
    </w:r>
    <w:fldSimple w:instr=" NUMCHARS  \* MERGEFORMAT ">
      <w:r w:rsidR="00DC3B45">
        <w:rPr>
          <w:noProof/>
          <w:color w:val="333333"/>
          <w:sz w:val="20"/>
        </w:rPr>
        <w:t>2104</w:t>
      </w:r>
    </w:fldSimple>
    <w:r w:rsidRPr="00DC3B45">
      <w:rPr>
        <w:color w:val="333333"/>
        <w:sz w:val="20"/>
      </w:rPr>
      <w:t xml:space="preserve"> - Cantidad de palabras: </w:t>
    </w:r>
    <w:fldSimple w:instr=" NUMWORDS  \* MERGEFORMAT ">
      <w:r w:rsidR="00DC3B45">
        <w:rPr>
          <w:noProof/>
          <w:color w:val="333333"/>
          <w:sz w:val="20"/>
        </w:rPr>
        <w:t>376</w:t>
      </w:r>
    </w:fldSimple>
  </w:p>
  <w:p w:rsidR="00601A75" w:rsidRPr="00DC3B45" w:rsidRDefault="00601A75" w:rsidP="00B05649">
    <w:pPr>
      <w:pStyle w:val="Piedepgina"/>
      <w:tabs>
        <w:tab w:val="left" w:pos="3565"/>
      </w:tabs>
      <w:rPr>
        <w:rStyle w:val="Nmerodepgina"/>
        <w:color w:val="333333"/>
      </w:rPr>
    </w:pPr>
    <w:r w:rsidRPr="00DC3B45">
      <w:rPr>
        <w:color w:val="333333"/>
        <w:sz w:val="20"/>
      </w:rPr>
      <w:tab/>
      <w:t>Pág.</w:t>
    </w:r>
    <w:r w:rsidRPr="00DC3B45">
      <w:rPr>
        <w:color w:val="333333"/>
      </w:rPr>
      <w:t xml:space="preserve"> </w:t>
    </w:r>
    <w:r w:rsidRPr="00DC3B45">
      <w:rPr>
        <w:rStyle w:val="Nmerodepgina"/>
        <w:color w:val="333333"/>
      </w:rPr>
      <w:fldChar w:fldCharType="begin"/>
    </w:r>
    <w:r w:rsidRPr="00DC3B45">
      <w:rPr>
        <w:rStyle w:val="Nmerodepgina"/>
        <w:color w:val="333333"/>
      </w:rPr>
      <w:instrText xml:space="preserve"> PAGE </w:instrText>
    </w:r>
    <w:r w:rsidRPr="00DC3B45">
      <w:rPr>
        <w:rStyle w:val="Nmerodepgina"/>
        <w:color w:val="333333"/>
      </w:rPr>
      <w:fldChar w:fldCharType="separate"/>
    </w:r>
    <w:r w:rsidR="00DC3B45">
      <w:rPr>
        <w:rStyle w:val="Nmerodepgina"/>
        <w:noProof/>
        <w:color w:val="333333"/>
      </w:rPr>
      <w:t>2</w:t>
    </w:r>
    <w:r w:rsidRPr="00DC3B45">
      <w:rPr>
        <w:rStyle w:val="Nmerodepgina"/>
        <w:color w:val="333333"/>
      </w:rPr>
      <w:fldChar w:fldCharType="end"/>
    </w:r>
    <w:r w:rsidRPr="00DC3B45">
      <w:rPr>
        <w:rStyle w:val="Nmerodepgina"/>
        <w:color w:val="333333"/>
      </w:rPr>
      <w:t>/</w:t>
    </w:r>
    <w:fldSimple w:instr=" NUMPAGES  \* MERGEFORMAT ">
      <w:r w:rsidR="00DC3B45">
        <w:rPr>
          <w:rStyle w:val="Nmerodepgina"/>
          <w:noProof/>
          <w:color w:val="333333"/>
        </w:rPr>
        <w:t>2</w:t>
      </w:r>
    </w:fldSimple>
    <w:r w:rsidRPr="00DC3B45">
      <w:rPr>
        <w:rStyle w:val="Nmerodepgina"/>
        <w:color w:val="333333"/>
      </w:rPr>
      <w:t xml:space="preserve"> </w:t>
    </w:r>
  </w:p>
  <w:p w:rsidR="00601A75" w:rsidRPr="00DC3B4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79B" w:rsidRDefault="00DD279B">
      <w:r>
        <w:separator/>
      </w:r>
    </w:p>
  </w:footnote>
  <w:footnote w:type="continuationSeparator" w:id="1">
    <w:p w:rsidR="00DD279B" w:rsidRDefault="00DD27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C3B4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DD279B"/>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C3B45"/>
    <w:rsid w:val="00DD2795"/>
    <w:rsid w:val="00DD279B"/>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379</Words>
  <Characters>2121</Characters>
  <Application>Microsoft Office Word</Application>
  <DocSecurity>0</DocSecurity>
  <Lines>49</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2022-08-16T19:31:00Z</dcterms:created>
  <dcterms:modified xsi:type="dcterms:W3CDTF">2022-08-16T19:33:00Z</dcterms:modified>
</cp:coreProperties>
</file>