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2581" w:rsidRPr="00CB2581" w:rsidRDefault="00CB2581" w:rsidP="00CB2581">
      <w:pPr>
        <w:jc w:val="center"/>
        <w:rPr>
          <w:lang w:val="es-ES"/>
        </w:rPr>
      </w:pPr>
      <w:r w:rsidRPr="00CB2581">
        <w:rPr>
          <w:b/>
          <w:bCs/>
          <w:lang w:val="es-ES"/>
        </w:rPr>
        <w:t>PROYECTO DE RESOLUCIÓN</w:t>
      </w:r>
    </w:p>
    <w:p w:rsidR="00CB2581" w:rsidRPr="00CB2581" w:rsidRDefault="00CB2581" w:rsidP="00CB2581">
      <w:pPr>
        <w:rPr>
          <w:lang w:val="es-ES"/>
        </w:rPr>
      </w:pPr>
      <w:r w:rsidRPr="00CB2581">
        <w:rPr>
          <w:lang w:val="es-ES"/>
        </w:rPr>
        <w:t> </w:t>
      </w:r>
    </w:p>
    <w:p w:rsidR="00CB2581" w:rsidRPr="00CB2581" w:rsidRDefault="00CB2581" w:rsidP="00CB2581">
      <w:pPr>
        <w:rPr>
          <w:lang w:val="es-ES"/>
        </w:rPr>
      </w:pPr>
      <w:r w:rsidRPr="00CB2581">
        <w:rPr>
          <w:lang w:val="es-ES"/>
        </w:rPr>
        <w:t xml:space="preserve">Artículo 1°.- El Poder Ejecutivo informará, a través de los organismos correspondientes, dentro de los 30 (treinta) días corridos de recibida la presente, sobre los siguientes puntos referidos al relevamiento anual que impone el artículo 4° </w:t>
      </w:r>
      <w:proofErr w:type="spellStart"/>
      <w:r w:rsidRPr="00CB2581">
        <w:rPr>
          <w:lang w:val="es-ES"/>
        </w:rPr>
        <w:t>inc</w:t>
      </w:r>
      <w:proofErr w:type="spellEnd"/>
      <w:r w:rsidRPr="00CB2581">
        <w:rPr>
          <w:lang w:val="es-ES"/>
        </w:rPr>
        <w:t xml:space="preserve"> k) de la ley N° 3706 respecto de las personas en situación de calle o en riesgo a la situación de calle de la Ciudad Autónoma de Buenos Aires correspondiente al año en curso a cargo del Gobierno de la Ciudad:</w:t>
      </w:r>
    </w:p>
    <w:p w:rsidR="00CB2581" w:rsidRPr="00CB2581" w:rsidRDefault="00CB2581" w:rsidP="00CB2581">
      <w:pPr>
        <w:rPr>
          <w:lang w:val="es-ES"/>
        </w:rPr>
      </w:pPr>
      <w:r w:rsidRPr="00CB2581">
        <w:rPr>
          <w:lang w:val="es-ES"/>
        </w:rPr>
        <w:br/>
      </w:r>
    </w:p>
    <w:p w:rsidR="00CB2581" w:rsidRPr="00CB2581" w:rsidRDefault="00CB2581" w:rsidP="00CB2581">
      <w:pPr>
        <w:numPr>
          <w:ilvl w:val="0"/>
          <w:numId w:val="1"/>
        </w:numPr>
        <w:tabs>
          <w:tab w:val="clear" w:pos="720"/>
          <w:tab w:val="num" w:pos="0"/>
        </w:tabs>
        <w:ind w:left="360"/>
        <w:rPr>
          <w:lang w:val="es-ES"/>
        </w:rPr>
      </w:pPr>
      <w:r w:rsidRPr="00CB2581">
        <w:rPr>
          <w:lang w:val="es-ES"/>
        </w:rPr>
        <w:t>Adjunte copia del/los acto/s administrativo/s y/o de cualquier otro que tienen por objeto la autorización y/o aprobación de la planificación del relevamiento, con todos los antecedentes, información desagregada, diagnósticos, participantes, informes, dictámenes, etc. que la fundamentan, le dan causa y la motivan.</w:t>
      </w:r>
    </w:p>
    <w:p w:rsidR="00CB2581" w:rsidRPr="00CB2581" w:rsidRDefault="00CB2581" w:rsidP="00CB2581">
      <w:pPr>
        <w:numPr>
          <w:ilvl w:val="0"/>
          <w:numId w:val="1"/>
        </w:numPr>
        <w:tabs>
          <w:tab w:val="clear" w:pos="720"/>
          <w:tab w:val="num" w:pos="0"/>
        </w:tabs>
        <w:ind w:left="360"/>
        <w:rPr>
          <w:lang w:val="es-ES"/>
        </w:rPr>
      </w:pPr>
      <w:r w:rsidRPr="00CB2581">
        <w:rPr>
          <w:lang w:val="es-ES"/>
        </w:rPr>
        <w:t>Adjunte copia del/los acto/s que, eventualmente, autorizan y aprueban la concreción y cumplimentación del relevamiento con el detalle de los recursos humanos, físicos y presupuestarios afectados, informando  y adjuntando instrumento/s mediante los cuales se realizará o se realizó el relevamiento. </w:t>
      </w:r>
    </w:p>
    <w:p w:rsidR="00CB2581" w:rsidRPr="00CB2581" w:rsidRDefault="00CB2581" w:rsidP="00CB2581">
      <w:pPr>
        <w:numPr>
          <w:ilvl w:val="0"/>
          <w:numId w:val="1"/>
        </w:numPr>
        <w:tabs>
          <w:tab w:val="clear" w:pos="720"/>
          <w:tab w:val="num" w:pos="0"/>
        </w:tabs>
        <w:ind w:left="360"/>
        <w:rPr>
          <w:lang w:val="en-US"/>
        </w:rPr>
      </w:pPr>
      <w:r w:rsidRPr="00CB2581">
        <w:rPr>
          <w:lang w:val="es-ES"/>
        </w:rPr>
        <w:t xml:space="preserve">Indique si se utilizará o si se utilizó alguna aplicación digital. </w:t>
      </w:r>
      <w:r w:rsidRPr="00CB2581">
        <w:rPr>
          <w:lang w:val="en-US"/>
        </w:rPr>
        <w:t>¿</w:t>
      </w:r>
      <w:proofErr w:type="spellStart"/>
      <w:r w:rsidRPr="00CB2581">
        <w:rPr>
          <w:lang w:val="en-US"/>
        </w:rPr>
        <w:t>Cuál</w:t>
      </w:r>
      <w:proofErr w:type="spellEnd"/>
      <w:r w:rsidRPr="00CB2581">
        <w:rPr>
          <w:lang w:val="en-US"/>
        </w:rPr>
        <w:t xml:space="preserve">? ¿Con </w:t>
      </w:r>
      <w:proofErr w:type="spellStart"/>
      <w:r w:rsidRPr="00CB2581">
        <w:rPr>
          <w:lang w:val="en-US"/>
        </w:rPr>
        <w:t>qué</w:t>
      </w:r>
      <w:proofErr w:type="spellEnd"/>
      <w:r w:rsidRPr="00CB2581">
        <w:rPr>
          <w:lang w:val="en-US"/>
        </w:rPr>
        <w:t xml:space="preserve"> </w:t>
      </w:r>
      <w:proofErr w:type="spellStart"/>
      <w:r w:rsidRPr="00CB2581">
        <w:rPr>
          <w:lang w:val="en-US"/>
        </w:rPr>
        <w:t>función</w:t>
      </w:r>
      <w:proofErr w:type="spellEnd"/>
      <w:r w:rsidRPr="00CB2581">
        <w:rPr>
          <w:lang w:val="en-US"/>
        </w:rPr>
        <w:t xml:space="preserve"> y </w:t>
      </w:r>
      <w:proofErr w:type="spellStart"/>
      <w:r w:rsidRPr="00CB2581">
        <w:rPr>
          <w:lang w:val="en-US"/>
        </w:rPr>
        <w:t>objetivo</w:t>
      </w:r>
      <w:proofErr w:type="spellEnd"/>
      <w:r w:rsidRPr="00CB2581">
        <w:rPr>
          <w:lang w:val="en-US"/>
        </w:rPr>
        <w:t>?</w:t>
      </w:r>
    </w:p>
    <w:p w:rsidR="00CB2581" w:rsidRPr="00CB2581" w:rsidRDefault="00CB2581" w:rsidP="00CB2581">
      <w:pPr>
        <w:numPr>
          <w:ilvl w:val="0"/>
          <w:numId w:val="1"/>
        </w:numPr>
        <w:tabs>
          <w:tab w:val="clear" w:pos="720"/>
          <w:tab w:val="num" w:pos="0"/>
        </w:tabs>
        <w:ind w:left="360"/>
        <w:rPr>
          <w:lang w:val="es-ES"/>
        </w:rPr>
      </w:pPr>
      <w:r w:rsidRPr="00CB2581">
        <w:rPr>
          <w:lang w:val="es-ES"/>
        </w:rPr>
        <w:t>Respecto a la población considerada como en riesgo a la situación de calle, indicar: </w:t>
      </w:r>
    </w:p>
    <w:p w:rsidR="00CB2581" w:rsidRPr="00CB2581" w:rsidRDefault="00CB2581" w:rsidP="00CB2581">
      <w:pPr>
        <w:numPr>
          <w:ilvl w:val="0"/>
          <w:numId w:val="2"/>
        </w:numPr>
        <w:ind w:left="720"/>
        <w:rPr>
          <w:lang w:val="en-US"/>
        </w:rPr>
      </w:pPr>
      <w:r w:rsidRPr="00CB2581">
        <w:rPr>
          <w:lang w:val="es-ES"/>
        </w:rPr>
        <w:t xml:space="preserve">Si se incluyó a personas beneficiarias de Subsidios habitacionales, personas con sentencia de desalojo, etc. </w:t>
      </w:r>
      <w:proofErr w:type="spellStart"/>
      <w:r w:rsidRPr="00CB2581">
        <w:rPr>
          <w:lang w:val="en-US"/>
        </w:rPr>
        <w:t>Especifique</w:t>
      </w:r>
      <w:proofErr w:type="spellEnd"/>
      <w:r w:rsidRPr="00CB2581">
        <w:rPr>
          <w:lang w:val="en-US"/>
        </w:rPr>
        <w:t xml:space="preserve"> de </w:t>
      </w:r>
      <w:proofErr w:type="spellStart"/>
      <w:r w:rsidRPr="00CB2581">
        <w:rPr>
          <w:lang w:val="en-US"/>
        </w:rPr>
        <w:t>modo</w:t>
      </w:r>
      <w:proofErr w:type="spellEnd"/>
      <w:r w:rsidRPr="00CB2581">
        <w:rPr>
          <w:lang w:val="en-US"/>
        </w:rPr>
        <w:t xml:space="preserve"> </w:t>
      </w:r>
      <w:proofErr w:type="spellStart"/>
      <w:r w:rsidRPr="00CB2581">
        <w:rPr>
          <w:lang w:val="en-US"/>
        </w:rPr>
        <w:t>detallado</w:t>
      </w:r>
      <w:proofErr w:type="spellEnd"/>
      <w:r w:rsidRPr="00CB2581">
        <w:rPr>
          <w:lang w:val="en-US"/>
        </w:rPr>
        <w:t>.</w:t>
      </w:r>
    </w:p>
    <w:p w:rsidR="00CB2581" w:rsidRPr="00CB2581" w:rsidRDefault="00CB2581" w:rsidP="00CB2581">
      <w:pPr>
        <w:numPr>
          <w:ilvl w:val="0"/>
          <w:numId w:val="2"/>
        </w:numPr>
        <w:ind w:left="720"/>
        <w:rPr>
          <w:lang w:val="en-US"/>
        </w:rPr>
      </w:pPr>
      <w:r w:rsidRPr="00CB2581">
        <w:rPr>
          <w:lang w:val="es-ES"/>
        </w:rPr>
        <w:t xml:space="preserve">Si incluyó a quienes se encuentran en los Centros de Inclusión propios o </w:t>
      </w:r>
      <w:proofErr w:type="spellStart"/>
      <w:r w:rsidRPr="00CB2581">
        <w:rPr>
          <w:lang w:val="es-ES"/>
        </w:rPr>
        <w:t>conveniados</w:t>
      </w:r>
      <w:proofErr w:type="spellEnd"/>
      <w:r w:rsidRPr="00CB2581">
        <w:rPr>
          <w:lang w:val="es-ES"/>
        </w:rPr>
        <w:t xml:space="preserve">. </w:t>
      </w:r>
      <w:proofErr w:type="spellStart"/>
      <w:r w:rsidRPr="00CB2581">
        <w:rPr>
          <w:lang w:val="en-US"/>
        </w:rPr>
        <w:t>Indicar</w:t>
      </w:r>
      <w:proofErr w:type="spellEnd"/>
      <w:r w:rsidRPr="00CB2581">
        <w:rPr>
          <w:lang w:val="en-US"/>
        </w:rPr>
        <w:t xml:space="preserve"> </w:t>
      </w:r>
      <w:proofErr w:type="spellStart"/>
      <w:r w:rsidRPr="00CB2581">
        <w:rPr>
          <w:lang w:val="en-US"/>
        </w:rPr>
        <w:t>cuales</w:t>
      </w:r>
      <w:proofErr w:type="spellEnd"/>
      <w:r w:rsidRPr="00CB2581">
        <w:rPr>
          <w:lang w:val="en-US"/>
        </w:rPr>
        <w:t>.</w:t>
      </w:r>
    </w:p>
    <w:p w:rsidR="00CB2581" w:rsidRPr="00CB2581" w:rsidRDefault="00CB2581" w:rsidP="00CB2581">
      <w:pPr>
        <w:numPr>
          <w:ilvl w:val="0"/>
          <w:numId w:val="3"/>
        </w:numPr>
        <w:rPr>
          <w:lang w:val="es-ES"/>
        </w:rPr>
      </w:pPr>
      <w:r w:rsidRPr="00CB2581">
        <w:rPr>
          <w:lang w:val="es-ES"/>
        </w:rPr>
        <w:t>Si se incluyó a niñas, niños y adolescentes, y cómo fue contabilizada la información. ¿Se contaron a todos los niños, niñas y adolescentes o sólo los que tenían un adulto referente? ¿Cuáles fueron las acciones emprendidas para revertir la situación en que se encontraban esos niños y niñas? </w:t>
      </w:r>
    </w:p>
    <w:p w:rsidR="00CB2581" w:rsidRPr="00CB2581" w:rsidRDefault="00CB2581" w:rsidP="00CB2581">
      <w:pPr>
        <w:numPr>
          <w:ilvl w:val="0"/>
          <w:numId w:val="4"/>
        </w:numPr>
        <w:rPr>
          <w:lang w:val="es-ES"/>
        </w:rPr>
      </w:pPr>
      <w:r w:rsidRPr="00CB2581">
        <w:rPr>
          <w:lang w:val="es-ES"/>
        </w:rPr>
        <w:t xml:space="preserve">Detallar si el relevamiento incluyó sistematización de situaciones de violencia y experiencias específicas sobre mujeres y personas </w:t>
      </w:r>
      <w:proofErr w:type="spellStart"/>
      <w:r w:rsidRPr="00CB2581">
        <w:rPr>
          <w:lang w:val="es-ES"/>
        </w:rPr>
        <w:t>trans</w:t>
      </w:r>
      <w:proofErr w:type="spellEnd"/>
      <w:r w:rsidRPr="00CB2581">
        <w:rPr>
          <w:lang w:val="es-ES"/>
        </w:rPr>
        <w:t>, etc.</w:t>
      </w:r>
    </w:p>
    <w:p w:rsidR="00CB2581" w:rsidRPr="00CB2581" w:rsidRDefault="00CB2581" w:rsidP="00CB2581">
      <w:pPr>
        <w:numPr>
          <w:ilvl w:val="0"/>
          <w:numId w:val="5"/>
        </w:numPr>
        <w:rPr>
          <w:lang w:val="es-ES"/>
        </w:rPr>
      </w:pPr>
      <w:r w:rsidRPr="00CB2581">
        <w:rPr>
          <w:lang w:val="es-ES"/>
        </w:rPr>
        <w:t>Cuál fue la metodología indicada para encontrar a las personas en situación de calle, si se recorrieron guardias de hospitales, estaciones de trenes y subtes, interior de plazas o solo se indicó realizar una búsqueda visual desde los móviles.</w:t>
      </w:r>
    </w:p>
    <w:p w:rsidR="00CB2581" w:rsidRPr="00CB2581" w:rsidRDefault="00CB2581" w:rsidP="00CB2581">
      <w:pPr>
        <w:numPr>
          <w:ilvl w:val="0"/>
          <w:numId w:val="6"/>
        </w:numPr>
        <w:rPr>
          <w:lang w:val="es-ES"/>
        </w:rPr>
      </w:pPr>
      <w:r w:rsidRPr="00CB2581">
        <w:rPr>
          <w:lang w:val="es-ES"/>
        </w:rPr>
        <w:t xml:space="preserve">Adjunte copia del/los acto/s administrativo/s y/o de cualquier otro que tienen por objeto la convocatoria a terceros a participar de la planificación, programación, diseño, concreción, evaluación, </w:t>
      </w:r>
      <w:proofErr w:type="spellStart"/>
      <w:r w:rsidRPr="00CB2581">
        <w:rPr>
          <w:lang w:val="es-ES"/>
        </w:rPr>
        <w:t>etc</w:t>
      </w:r>
      <w:proofErr w:type="spellEnd"/>
      <w:r w:rsidRPr="00CB2581">
        <w:rPr>
          <w:lang w:val="es-ES"/>
        </w:rPr>
        <w:t xml:space="preserve"> del relevamiento, remitiendo copia de la documentación que acredite la efectiva publicación y/o comunicación.</w:t>
      </w:r>
    </w:p>
    <w:p w:rsidR="00CB2581" w:rsidRPr="00CB2581" w:rsidRDefault="00CB2581" w:rsidP="00CB2581">
      <w:pPr>
        <w:numPr>
          <w:ilvl w:val="0"/>
          <w:numId w:val="7"/>
        </w:numPr>
        <w:rPr>
          <w:lang w:val="es-ES"/>
        </w:rPr>
      </w:pPr>
      <w:r w:rsidRPr="00CB2581">
        <w:rPr>
          <w:lang w:val="es-ES"/>
        </w:rPr>
        <w:t>Adjunte listado de las personas y/o de organismos no gubernamentales, expertos en la temática y organizaciones de la sociedad civil y/o cualquier otro que tuvieron alguna participación en el diseño, planificación, efectiva concreción, evaluación, y/o publicación, etc. del relevamiento, indicando nombre y/o denominación, domicilio; así como indicando, de modo concreto, y descriptivo, en qué consistió y/o consiste la referida participación. Remita copia de la documentación que acredite todo lo antedicho. </w:t>
      </w:r>
    </w:p>
    <w:p w:rsidR="00CB2581" w:rsidRPr="00CB2581" w:rsidRDefault="00CB2581" w:rsidP="00CB2581">
      <w:pPr>
        <w:numPr>
          <w:ilvl w:val="0"/>
          <w:numId w:val="8"/>
        </w:numPr>
        <w:rPr>
          <w:lang w:val="es-ES"/>
        </w:rPr>
      </w:pPr>
      <w:r w:rsidRPr="00CB2581">
        <w:rPr>
          <w:lang w:val="es-ES"/>
        </w:rPr>
        <w:t>Adjunte copia del/los acto/s administrativo/s y/o de cualquier otro que tienen por objeto la consideración, ponderación, valoración, etc. de las opiniones, informes, sugerencias, vertidos por los sujetos indicados en el ítem antecedente, en ocasión y/o con motivo de la participación aludida indicando, de modo detallado y fundado, qué aspectos de las sugerencias y/o propuestas de los participantes fueron adoptadas por el Gobierno y cuáles fueron desechadas.</w:t>
      </w:r>
    </w:p>
    <w:p w:rsidR="00CB2581" w:rsidRPr="00CB2581" w:rsidRDefault="00CB2581" w:rsidP="00CB2581">
      <w:pPr>
        <w:numPr>
          <w:ilvl w:val="0"/>
          <w:numId w:val="9"/>
        </w:numPr>
        <w:rPr>
          <w:lang w:val="en-US"/>
        </w:rPr>
      </w:pPr>
      <w:r w:rsidRPr="00CB2581">
        <w:rPr>
          <w:lang w:val="es-ES"/>
        </w:rPr>
        <w:t>Detallar m</w:t>
      </w:r>
      <w:bookmarkStart w:id="0" w:name="_GoBack"/>
      <w:bookmarkEnd w:id="0"/>
      <w:r w:rsidRPr="00CB2581">
        <w:rPr>
          <w:lang w:val="es-ES"/>
        </w:rPr>
        <w:t xml:space="preserve">apeo confeccionado para la realización del relevamiento con la especificación de la fecha y horarios en que se realizó. </w:t>
      </w:r>
      <w:proofErr w:type="spellStart"/>
      <w:r w:rsidRPr="00CB2581">
        <w:rPr>
          <w:lang w:val="en-US"/>
        </w:rPr>
        <w:t>Adjuntar</w:t>
      </w:r>
      <w:proofErr w:type="spellEnd"/>
      <w:r w:rsidRPr="00CB2581">
        <w:rPr>
          <w:lang w:val="en-US"/>
        </w:rPr>
        <w:t xml:space="preserve"> </w:t>
      </w:r>
      <w:proofErr w:type="spellStart"/>
      <w:r w:rsidRPr="00CB2581">
        <w:rPr>
          <w:lang w:val="en-US"/>
        </w:rPr>
        <w:t>copia</w:t>
      </w:r>
      <w:proofErr w:type="spellEnd"/>
      <w:r w:rsidRPr="00CB2581">
        <w:rPr>
          <w:lang w:val="en-US"/>
        </w:rPr>
        <w:t xml:space="preserve"> del </w:t>
      </w:r>
      <w:proofErr w:type="spellStart"/>
      <w:r w:rsidRPr="00CB2581">
        <w:rPr>
          <w:lang w:val="en-US"/>
        </w:rPr>
        <w:t>mismo</w:t>
      </w:r>
      <w:proofErr w:type="spellEnd"/>
      <w:r w:rsidRPr="00CB2581">
        <w:rPr>
          <w:lang w:val="en-US"/>
        </w:rPr>
        <w:t>.</w:t>
      </w:r>
    </w:p>
    <w:p w:rsidR="00CB2581" w:rsidRPr="00CB2581" w:rsidRDefault="00CB2581" w:rsidP="00CB2581">
      <w:pPr>
        <w:numPr>
          <w:ilvl w:val="0"/>
          <w:numId w:val="10"/>
        </w:numPr>
        <w:rPr>
          <w:lang w:val="es-ES"/>
        </w:rPr>
      </w:pPr>
      <w:r w:rsidRPr="00CB2581">
        <w:rPr>
          <w:lang w:val="es-ES"/>
        </w:rPr>
        <w:t xml:space="preserve">Indique la cantidad de móviles afectados a la concreción del  operativo del relevamiento, indicando si son del dominio del Gobierno de la Ciudad; y, en caso negativo, indicando a quién pertenecen dichos móviles y cómo se adquirió su respectivo </w:t>
      </w:r>
      <w:r w:rsidRPr="00CB2581">
        <w:rPr>
          <w:lang w:val="es-ES"/>
        </w:rPr>
        <w:lastRenderedPageBreak/>
        <w:t>servicio. En este último supuesto, adjunte copia del/los acto/s administrativo/s por cuya virtud se celebró y aprobó el servicio aludido. </w:t>
      </w:r>
    </w:p>
    <w:p w:rsidR="00CB2581" w:rsidRPr="00CB2581" w:rsidRDefault="00CB2581" w:rsidP="00CB2581">
      <w:pPr>
        <w:numPr>
          <w:ilvl w:val="0"/>
          <w:numId w:val="11"/>
        </w:numPr>
        <w:rPr>
          <w:lang w:val="es-ES"/>
        </w:rPr>
      </w:pPr>
      <w:r w:rsidRPr="00CB2581">
        <w:rPr>
          <w:lang w:val="es-ES"/>
        </w:rPr>
        <w:t>Remita copia de la hoja de ruta, horarios programados y zonas a cubrir por cada uno de los móviles indicados en el ítem precedente. Desde qué domicilio, y en qué horario salió cada móvil, así como qué horario efectivamente cumplimentó y qué zona relevó cada uno de los móviles predichos.</w:t>
      </w:r>
    </w:p>
    <w:p w:rsidR="00CB2581" w:rsidRPr="00CB2581" w:rsidRDefault="00CB2581" w:rsidP="00CB2581">
      <w:pPr>
        <w:numPr>
          <w:ilvl w:val="0"/>
          <w:numId w:val="12"/>
        </w:numPr>
        <w:rPr>
          <w:lang w:val="es-ES"/>
        </w:rPr>
      </w:pPr>
      <w:r w:rsidRPr="00CB2581">
        <w:rPr>
          <w:lang w:val="es-ES"/>
        </w:rPr>
        <w:t>Informe listado de personal del Gobierno de la Ciudad y/o terceros afectados a la efectivización del relevamiento indicando, de tratarse de persona física, nombre, edad, género, formación, profesión, área del gobierno en donde se desempeña al tiempo de efectivizar el relevamiento, modalidad de contratación. Y detallando, de tratarse de persona jurídica y/u ong, la respectiva denominación, domicilio, y fecha de constitución. Especifique zonas de cobertura, y tiempo de trabajo de cada agente y/o persona jurídica u organización de la sociedad civil.</w:t>
      </w:r>
    </w:p>
    <w:p w:rsidR="00CB2581" w:rsidRPr="00CB2581" w:rsidRDefault="00CB2581" w:rsidP="00CB2581">
      <w:pPr>
        <w:numPr>
          <w:ilvl w:val="0"/>
          <w:numId w:val="13"/>
        </w:numPr>
        <w:rPr>
          <w:lang w:val="es-ES"/>
        </w:rPr>
      </w:pPr>
      <w:r w:rsidRPr="00CB2581">
        <w:rPr>
          <w:lang w:val="es-ES"/>
        </w:rPr>
        <w:t>Si se capacitó al personal y/o terceros afectados al proceso de planificación, programación, elaboración, efectivización, evaluación y publicación del  relevamiento. En caso afirmativo indique en qué consistió detallando quién brindó y/o brinda la capacitación, lugar, modalidad, horarios y contenidos. Adjunte constancia de la documentación que acredite lo antedicho, así como del personal y/o terceros asistentes.</w:t>
      </w:r>
    </w:p>
    <w:p w:rsidR="00CB2581" w:rsidRPr="00CB2581" w:rsidRDefault="00CB2581" w:rsidP="00CB2581">
      <w:pPr>
        <w:numPr>
          <w:ilvl w:val="0"/>
          <w:numId w:val="14"/>
        </w:numPr>
        <w:rPr>
          <w:lang w:val="es-ES"/>
        </w:rPr>
      </w:pPr>
      <w:r w:rsidRPr="00CB2581">
        <w:rPr>
          <w:lang w:val="es-ES"/>
        </w:rPr>
        <w:t>Qué protocolo se utilizó el/los día/s en que se efectivizó el Censo para atender las necesidades habituales de la población relevada en caso de requerir algún tipo de asistencia; traslado a un dispositivo, asistencia médica, etc.</w:t>
      </w:r>
    </w:p>
    <w:p w:rsidR="00CB2581" w:rsidRPr="00CB2581" w:rsidRDefault="00CB2581" w:rsidP="00CB2581">
      <w:pPr>
        <w:numPr>
          <w:ilvl w:val="0"/>
          <w:numId w:val="15"/>
        </w:numPr>
        <w:rPr>
          <w:lang w:val="es-ES"/>
        </w:rPr>
      </w:pPr>
      <w:r w:rsidRPr="00CB2581">
        <w:rPr>
          <w:lang w:val="es-ES"/>
        </w:rPr>
        <w:t>Indicar fecha, forma y medios previstos para la publicación de los resultados generales del relevamiento y sus desagregados.</w:t>
      </w:r>
    </w:p>
    <w:p w:rsidR="00CB2581" w:rsidRPr="00CB2581" w:rsidRDefault="00CB2581" w:rsidP="00CB2581">
      <w:pPr>
        <w:numPr>
          <w:ilvl w:val="0"/>
          <w:numId w:val="16"/>
        </w:numPr>
        <w:rPr>
          <w:lang w:val="es-ES"/>
        </w:rPr>
      </w:pPr>
      <w:r w:rsidRPr="00CB2581">
        <w:rPr>
          <w:lang w:val="es-ES"/>
        </w:rPr>
        <w:t xml:space="preserve">Indicar si se efectuó una convocatoria a medios masivos de comunicación para la cobertura del relevamiento, detallando cuáles fueron convocados y cuáles finalmente participaron y asistieron. ¿Qué función cumplieron, con qué protocolos de participación se llevó adelante? </w:t>
      </w:r>
      <w:r w:rsidRPr="00CB2581">
        <w:rPr>
          <w:lang w:val="es-ES"/>
        </w:rPr>
        <w:br/>
      </w:r>
      <w:r w:rsidRPr="00CB2581">
        <w:rPr>
          <w:lang w:val="es-ES"/>
        </w:rPr>
        <w:br/>
      </w:r>
    </w:p>
    <w:p w:rsidR="00CB2581" w:rsidRPr="00CB2581" w:rsidRDefault="00CB2581" w:rsidP="00CB2581">
      <w:pPr>
        <w:rPr>
          <w:lang w:val="es-ES"/>
        </w:rPr>
      </w:pPr>
      <w:r w:rsidRPr="00CB2581">
        <w:rPr>
          <w:lang w:val="es-ES"/>
        </w:rPr>
        <w:t>Art. 2º.- Comuníquese, etc.-</w:t>
      </w:r>
    </w:p>
    <w:p w:rsidR="00CB2581" w:rsidRPr="00CB2581" w:rsidRDefault="00CB2581" w:rsidP="00CB2581">
      <w:pPr>
        <w:rPr>
          <w:lang w:val="es-ES"/>
        </w:rPr>
      </w:pPr>
    </w:p>
    <w:p w:rsidR="00CB2581" w:rsidRPr="00CB2581" w:rsidRDefault="00CB2581" w:rsidP="00CB2581">
      <w:pPr>
        <w:rPr>
          <w:lang w:val="es-ES"/>
        </w:rPr>
      </w:pPr>
      <w:r w:rsidRPr="00CB2581">
        <w:rPr>
          <w:lang w:val="es-ES"/>
        </w:rPr>
        <w:br/>
      </w: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b/>
          <w:bCs/>
          <w:lang w:val="es-ES"/>
        </w:rPr>
      </w:pPr>
    </w:p>
    <w:p w:rsidR="00CB2581" w:rsidRPr="00CB2581" w:rsidRDefault="00CB2581" w:rsidP="00CB2581">
      <w:pPr>
        <w:jc w:val="center"/>
        <w:rPr>
          <w:lang w:val="es-ES"/>
        </w:rPr>
      </w:pPr>
      <w:r w:rsidRPr="00CB2581">
        <w:rPr>
          <w:b/>
          <w:bCs/>
          <w:lang w:val="es-ES"/>
        </w:rPr>
        <w:lastRenderedPageBreak/>
        <w:t>FUNDAMENTOS</w:t>
      </w:r>
    </w:p>
    <w:p w:rsidR="00CB2581" w:rsidRPr="00CB2581" w:rsidRDefault="00CB2581" w:rsidP="00CB2581">
      <w:pPr>
        <w:rPr>
          <w:lang w:val="es-ES"/>
        </w:rPr>
      </w:pPr>
    </w:p>
    <w:p w:rsidR="00CB2581" w:rsidRPr="00CB2581" w:rsidRDefault="00CB2581" w:rsidP="00CB2581">
      <w:pPr>
        <w:rPr>
          <w:lang w:val="es-ES"/>
        </w:rPr>
      </w:pPr>
      <w:r w:rsidRPr="00CB2581">
        <w:rPr>
          <w:lang w:val="es-ES"/>
        </w:rPr>
        <w:t>Sr. Presidente:</w:t>
      </w:r>
    </w:p>
    <w:p w:rsidR="00CB2581" w:rsidRPr="00CB2581" w:rsidRDefault="00CB2581" w:rsidP="00CB2581">
      <w:pPr>
        <w:rPr>
          <w:lang w:val="es-ES"/>
        </w:rPr>
      </w:pPr>
    </w:p>
    <w:p w:rsidR="00CB2581" w:rsidRPr="00CB2581" w:rsidRDefault="00CB2581" w:rsidP="00CB2581">
      <w:pPr>
        <w:ind w:firstLine="708"/>
        <w:rPr>
          <w:lang w:val="es-ES"/>
        </w:rPr>
      </w:pPr>
      <w:r w:rsidRPr="00CB2581">
        <w:rPr>
          <w:lang w:val="es-ES"/>
        </w:rPr>
        <w:t>Según hemos tomado conocimiento a través de la página web del Gobierno de la Ciudad, el Ministerio de Desarrollo Humano y Hábitat y la Dirección General de Estadísticas y Censos de la Ciudad, llevaron adelante el Censo anual de personas en situación de calle en el mes de abril. </w:t>
      </w:r>
    </w:p>
    <w:p w:rsidR="00CB2581" w:rsidRPr="00CB2581" w:rsidRDefault="00CB2581" w:rsidP="00CB2581">
      <w:pPr>
        <w:ind w:firstLine="708"/>
        <w:rPr>
          <w:lang w:val="es-ES"/>
        </w:rPr>
      </w:pPr>
    </w:p>
    <w:p w:rsidR="00CB2581" w:rsidRPr="00CB2581" w:rsidRDefault="00CB2581" w:rsidP="00CB2581">
      <w:pPr>
        <w:ind w:firstLine="708"/>
        <w:rPr>
          <w:lang w:val="es-ES"/>
        </w:rPr>
      </w:pPr>
      <w:r w:rsidRPr="00CB2581">
        <w:rPr>
          <w:lang w:val="es-ES"/>
        </w:rPr>
        <w:t>De acuerdo a lo establecido en la Ley 3.706, que tiene por objeto la protección  integral de los derechos de las personas en situación de calle y en riesgo a la situación de calle, el Gobierno de la Ciudad de Buenos Aires, debe realizar un censo anual de gente en situación de calle.</w:t>
      </w:r>
    </w:p>
    <w:p w:rsidR="00CB2581" w:rsidRPr="00CB2581" w:rsidRDefault="00CB2581" w:rsidP="00CB2581">
      <w:pPr>
        <w:ind w:firstLine="708"/>
        <w:rPr>
          <w:lang w:val="es-ES"/>
        </w:rPr>
      </w:pPr>
    </w:p>
    <w:p w:rsidR="00CB2581" w:rsidRPr="00CB2581" w:rsidRDefault="00CB2581" w:rsidP="00CB2581">
      <w:pPr>
        <w:ind w:firstLine="708"/>
        <w:rPr>
          <w:lang w:val="es-ES"/>
        </w:rPr>
      </w:pPr>
      <w:r w:rsidRPr="00CB2581">
        <w:rPr>
          <w:lang w:val="es-ES"/>
        </w:rPr>
        <w:t>El mencionado relevamiento anual debe brindar “información desagregada que posibilite un diagnóstico y fijar políticas puntuales para los distintos subgrupos”, para ello, dicha ley contempla la participación de expertos en la materia, organizaciones no gubernamentales y organizaciones de la sociedad civil integradas o no por personas en situación de calle o en riesgo a la situación de calle. Sin embargo, no hay información disponible sobre qué organización no ha sido convocada, ni puesta en conocimiento de la realización de este nuevo Censo 2022.</w:t>
      </w:r>
    </w:p>
    <w:p w:rsidR="00CB2581" w:rsidRPr="00CB2581" w:rsidRDefault="00CB2581" w:rsidP="00CB2581">
      <w:pPr>
        <w:ind w:firstLine="708"/>
        <w:rPr>
          <w:lang w:val="es-ES"/>
        </w:rPr>
      </w:pPr>
    </w:p>
    <w:p w:rsidR="00CB2581" w:rsidRPr="00CB2581" w:rsidRDefault="00CB2581" w:rsidP="00CB2581">
      <w:pPr>
        <w:ind w:firstLine="708"/>
        <w:rPr>
          <w:lang w:val="es-ES"/>
        </w:rPr>
      </w:pPr>
      <w:r w:rsidRPr="00CB2581">
        <w:rPr>
          <w:lang w:val="es-ES"/>
        </w:rPr>
        <w:t>El presente proyecto de resolución tiene por objeto conocer la información sobre la planificación del relevamiento, la metodología implementada, el motivo de la fecha en que fue realizado dicho censo, cómo  y a quiénes se convocó, entre otras.  </w:t>
      </w:r>
    </w:p>
    <w:p w:rsidR="00CB2581" w:rsidRPr="00CB2581" w:rsidRDefault="00CB2581" w:rsidP="00CB2581">
      <w:pPr>
        <w:rPr>
          <w:lang w:val="es-ES"/>
        </w:rPr>
      </w:pPr>
      <w:r w:rsidRPr="00CB2581">
        <w:rPr>
          <w:lang w:val="es-ES"/>
        </w:rPr>
        <w:t>Nuestra inquietud surge a partir de la demanda de integrantes de las agrupaciones de personas en situación de calle que reclaman un censo real con censistas preparados, planillas consensuadas con las organizaciones que hace años vienen trabajando la problemática y con las personas en situación de calle. </w:t>
      </w:r>
    </w:p>
    <w:p w:rsidR="00CB2581" w:rsidRPr="00CB2581" w:rsidRDefault="00CB2581" w:rsidP="00CB2581">
      <w:pPr>
        <w:rPr>
          <w:lang w:val="es-ES"/>
        </w:rPr>
      </w:pPr>
    </w:p>
    <w:p w:rsidR="00CB2581" w:rsidRPr="00CB2581" w:rsidRDefault="00CB2581" w:rsidP="00CB2581">
      <w:pPr>
        <w:ind w:firstLine="708"/>
        <w:rPr>
          <w:lang w:val="es-ES"/>
        </w:rPr>
      </w:pPr>
      <w:r w:rsidRPr="00CB2581">
        <w:rPr>
          <w:lang w:val="es-ES"/>
        </w:rPr>
        <w:t>Cabe destacar que en censo popular de 2019, realizado por el Ministerio Público de la Defensa CABA, la Defensoría del Pueblo CABA, la Presidencia de la Auditoría General CABA, Proyecto 7, Abrigar Derechos, Asamblea Popular Plaza Dorrego, No tan Distintas, Red Puentes, ACIJ y CELS, en conjunto con más de 40 organizaciones sociales, arrojó había 7250 personas viviendo en la calle, mientras que en los últimos censos realizados por parte del Ejecutivo se obtuvo que, en mayo de 2021 se identificaron durante el Censo Oficial, 2573 personas en situación de calle, de ellas el 62.4% (1605) se encontraba atendida en un Centro de Inclusión Social (CIS), el resto 37.6% (968) se encontraba duermiendo en la calle,  y que durante el año 2020 el relevamiento anual de las personas en situación de calle o en riesgo a la situación de calle no fue realizado debido al contexto de pandemia por COVID-19.</w:t>
      </w:r>
    </w:p>
    <w:p w:rsidR="00CB2581" w:rsidRPr="00CB2581" w:rsidRDefault="00CB2581" w:rsidP="00CB2581">
      <w:pPr>
        <w:ind w:firstLine="708"/>
        <w:rPr>
          <w:lang w:val="es-ES"/>
        </w:rPr>
      </w:pPr>
    </w:p>
    <w:p w:rsidR="00CB2581" w:rsidRPr="00CB2581" w:rsidRDefault="00CB2581" w:rsidP="00CB2581">
      <w:pPr>
        <w:ind w:firstLine="708"/>
        <w:rPr>
          <w:lang w:val="es-ES"/>
        </w:rPr>
      </w:pPr>
      <w:r w:rsidRPr="00CB2581">
        <w:rPr>
          <w:lang w:val="es-ES"/>
        </w:rPr>
        <w:t>En ese sentido, resulta de gran importancia contar con información fehaciente respecto a la realización del relevamiento y sus condiciones, a los efectos de conocer la cantidad de personas que se encuentran en extrema vulnerabilidad social, ampliar y mejorar las políticas públicas. Por ello solicitamos la aprobación del presente proyecto de Resolución.</w:t>
      </w:r>
    </w:p>
    <w:p w:rsidR="00CB2581" w:rsidRPr="00CB2581" w:rsidRDefault="00CB2581" w:rsidP="00CB2581">
      <w:pPr>
        <w:rPr>
          <w:lang w:val="es-ES"/>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7938" w:rsidRDefault="000C7938">
      <w:r>
        <w:separator/>
      </w:r>
    </w:p>
  </w:endnote>
  <w:endnote w:type="continuationSeparator" w:id="0">
    <w:p w:rsidR="000C7938" w:rsidRDefault="000C7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0C7938">
      <w:fldChar w:fldCharType="begin"/>
    </w:r>
    <w:r w:rsidR="000C7938">
      <w:instrText xml:space="preserve"> SAVEDATE  \* MERGEFORMAT </w:instrText>
    </w:r>
    <w:r w:rsidR="000C7938">
      <w:fldChar w:fldCharType="separate"/>
    </w:r>
    <w:r w:rsidR="00FD3444" w:rsidRPr="00FD3444">
      <w:rPr>
        <w:noProof/>
        <w:color w:val="333333"/>
        <w:sz w:val="20"/>
      </w:rPr>
      <w:t>2/5/22 10:59:00</w:t>
    </w:r>
    <w:r w:rsidR="000C7938">
      <w:rPr>
        <w:noProof/>
        <w:color w:val="333333"/>
        <w:sz w:val="20"/>
      </w:rPr>
      <w:fldChar w:fldCharType="end"/>
    </w:r>
    <w:r w:rsidRPr="001C19C4">
      <w:rPr>
        <w:color w:val="333333"/>
        <w:sz w:val="20"/>
      </w:rPr>
      <w:t xml:space="preserve">  -  Cantidad de caracteres: </w:t>
    </w:r>
    <w:r w:rsidR="000C7938">
      <w:fldChar w:fldCharType="begin"/>
    </w:r>
    <w:r w:rsidR="000C7938">
      <w:instrText xml:space="preserve"> NUMCHARS  \* MERGEFORMAT </w:instrText>
    </w:r>
    <w:r w:rsidR="000C7938">
      <w:fldChar w:fldCharType="separate"/>
    </w:r>
    <w:r w:rsidR="00FD3444" w:rsidRPr="00FD3444">
      <w:rPr>
        <w:noProof/>
        <w:color w:val="333333"/>
        <w:sz w:val="20"/>
      </w:rPr>
      <w:t>7563</w:t>
    </w:r>
    <w:r w:rsidR="000C7938">
      <w:rPr>
        <w:noProof/>
        <w:color w:val="333333"/>
        <w:sz w:val="20"/>
      </w:rPr>
      <w:fldChar w:fldCharType="end"/>
    </w:r>
    <w:r w:rsidRPr="001C19C4">
      <w:rPr>
        <w:color w:val="333333"/>
        <w:sz w:val="20"/>
      </w:rPr>
      <w:t xml:space="preserve"> - Cantidad de palabras: </w:t>
    </w:r>
    <w:r w:rsidR="000C7938">
      <w:fldChar w:fldCharType="begin"/>
    </w:r>
    <w:r w:rsidR="000C7938">
      <w:instrText xml:space="preserve"> NUMWORDS  \* MERGEFORMAT </w:instrText>
    </w:r>
    <w:r w:rsidR="000C7938">
      <w:fldChar w:fldCharType="separate"/>
    </w:r>
    <w:r w:rsidR="00FD3444" w:rsidRPr="00FD3444">
      <w:rPr>
        <w:noProof/>
        <w:color w:val="333333"/>
        <w:sz w:val="20"/>
      </w:rPr>
      <w:t>1371</w:t>
    </w:r>
    <w:r w:rsidR="000C7938">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0C7938">
      <w:fldChar w:fldCharType="begin"/>
    </w:r>
    <w:r w:rsidR="000C7938">
      <w:instrText xml:space="preserve"> NUMPAGES  \* MERGEFORMAT </w:instrText>
    </w:r>
    <w:r w:rsidR="000C7938">
      <w:fldChar w:fldCharType="separate"/>
    </w:r>
    <w:r w:rsidR="005241CE" w:rsidRPr="005241CE">
      <w:rPr>
        <w:rStyle w:val="PageNumber"/>
        <w:noProof/>
        <w:color w:val="333333"/>
      </w:rPr>
      <w:t>1</w:t>
    </w:r>
    <w:r w:rsidR="000C7938">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7938" w:rsidRDefault="000C7938">
      <w:r>
        <w:separator/>
      </w:r>
    </w:p>
  </w:footnote>
  <w:footnote w:type="continuationSeparator" w:id="0">
    <w:p w:rsidR="000C7938" w:rsidRDefault="000C7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5061D"/>
    <w:multiLevelType w:val="multilevel"/>
    <w:tmpl w:val="90BE32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312B77"/>
    <w:multiLevelType w:val="multilevel"/>
    <w:tmpl w:val="73AE5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740DAE"/>
    <w:multiLevelType w:val="multilevel"/>
    <w:tmpl w:val="E72E5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lvlOverride w:ilvl="0">
      <w:lvl w:ilvl="0">
        <w:numFmt w:val="lowerLetter"/>
        <w:lvlText w:val="%1."/>
        <w:lvlJc w:val="left"/>
      </w:lvl>
    </w:lvlOverride>
  </w:num>
  <w:num w:numId="3">
    <w:abstractNumId w:val="0"/>
    <w:lvlOverride w:ilvl="0">
      <w:lvl w:ilvl="0">
        <w:numFmt w:val="decimal"/>
        <w:lvlText w:val="%1."/>
        <w:lvlJc w:val="left"/>
      </w:lvl>
    </w:lvlOverride>
  </w:num>
  <w:num w:numId="4">
    <w:abstractNumId w:val="0"/>
    <w:lvlOverride w:ilvl="0">
      <w:lvl w:ilvl="0">
        <w:numFmt w:val="decimal"/>
        <w:lvlText w:val="%1."/>
        <w:lvlJc w:val="left"/>
      </w:lvl>
    </w:lvlOverride>
  </w:num>
  <w:num w:numId="5">
    <w:abstractNumId w:val="0"/>
    <w:lvlOverride w:ilvl="0">
      <w:lvl w:ilvl="0">
        <w:numFmt w:val="decimal"/>
        <w:lvlText w:val="%1."/>
        <w:lvlJc w:val="left"/>
      </w:lvl>
    </w:lvlOverride>
  </w:num>
  <w:num w:numId="6">
    <w:abstractNumId w:val="0"/>
    <w:lvlOverride w:ilvl="0">
      <w:lvl w:ilvl="0">
        <w:numFmt w:val="decimal"/>
        <w:lvlText w:val="%1."/>
        <w:lvlJc w:val="left"/>
      </w:lvl>
    </w:lvlOverride>
  </w:num>
  <w:num w:numId="7">
    <w:abstractNumId w:val="0"/>
    <w:lvlOverride w:ilvl="0">
      <w:lvl w:ilvl="0">
        <w:numFmt w:val="decimal"/>
        <w:lvlText w:val="%1."/>
        <w:lvlJc w:val="left"/>
      </w:lvl>
    </w:lvlOverride>
  </w:num>
  <w:num w:numId="8">
    <w:abstractNumId w:val="0"/>
    <w:lvlOverride w:ilvl="0">
      <w:lvl w:ilvl="0">
        <w:numFmt w:val="decimal"/>
        <w:lvlText w:val="%1."/>
        <w:lvlJc w:val="left"/>
      </w:lvl>
    </w:lvlOverride>
  </w:num>
  <w:num w:numId="9">
    <w:abstractNumId w:val="0"/>
    <w:lvlOverride w:ilvl="0">
      <w:lvl w:ilvl="0">
        <w:numFmt w:val="decimal"/>
        <w:lvlText w:val="%1."/>
        <w:lvlJc w:val="left"/>
      </w:lvl>
    </w:lvlOverride>
  </w:num>
  <w:num w:numId="10">
    <w:abstractNumId w:val="0"/>
    <w:lvlOverride w:ilvl="0">
      <w:lvl w:ilvl="0">
        <w:numFmt w:val="decimal"/>
        <w:lvlText w:val="%1."/>
        <w:lvlJc w:val="left"/>
      </w:lvl>
    </w:lvlOverride>
  </w:num>
  <w:num w:numId="11">
    <w:abstractNumId w:val="0"/>
    <w:lvlOverride w:ilvl="0">
      <w:lvl w:ilvl="0">
        <w:numFmt w:val="decimal"/>
        <w:lvlText w:val="%1."/>
        <w:lvlJc w:val="left"/>
      </w:lvl>
    </w:lvlOverride>
  </w:num>
  <w:num w:numId="12">
    <w:abstractNumId w:val="0"/>
    <w:lvlOverride w:ilvl="0">
      <w:lvl w:ilvl="0">
        <w:numFmt w:val="decimal"/>
        <w:lvlText w:val="%1."/>
        <w:lvlJc w:val="left"/>
      </w:lvl>
    </w:lvlOverride>
  </w:num>
  <w:num w:numId="13">
    <w:abstractNumId w:val="0"/>
    <w:lvlOverride w:ilvl="0">
      <w:lvl w:ilvl="0">
        <w:numFmt w:val="decimal"/>
        <w:lvlText w:val="%1."/>
        <w:lvlJc w:val="left"/>
      </w:lvl>
    </w:lvlOverride>
  </w:num>
  <w:num w:numId="14">
    <w:abstractNumId w:val="0"/>
    <w:lvlOverride w:ilvl="0">
      <w:lvl w:ilvl="0">
        <w:numFmt w:val="decimal"/>
        <w:lvlText w:val="%1."/>
        <w:lvlJc w:val="left"/>
      </w:lvl>
    </w:lvlOverride>
  </w:num>
  <w:num w:numId="15">
    <w:abstractNumId w:val="0"/>
    <w:lvlOverride w:ilvl="0">
      <w:lvl w:ilvl="0">
        <w:numFmt w:val="decimal"/>
        <w:lvlText w:val="%1."/>
        <w:lvlJc w:val="left"/>
      </w:lvl>
    </w:lvlOverride>
  </w:num>
  <w:num w:numId="16">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CB258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7938"/>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2581"/>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D344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F70D02"/>
  <w15:docId w15:val="{505698EC-D2A6-5F43-830A-AFFD7BB8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295701">
      <w:bodyDiv w:val="1"/>
      <w:marLeft w:val="0"/>
      <w:marRight w:val="0"/>
      <w:marTop w:val="0"/>
      <w:marBottom w:val="0"/>
      <w:divBdr>
        <w:top w:val="none" w:sz="0" w:space="0" w:color="auto"/>
        <w:left w:val="none" w:sz="0" w:space="0" w:color="auto"/>
        <w:bottom w:val="none" w:sz="0" w:space="0" w:color="auto"/>
        <w:right w:val="none" w:sz="0" w:space="0" w:color="auto"/>
      </w:divBdr>
    </w:div>
    <w:div w:id="99654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5C0FD6-C72C-7048-958B-C6BD01130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3</TotalTime>
  <Pages>3</Pages>
  <Words>1371</Words>
  <Characters>7563</Characters>
  <Application>Microsoft Office Word</Application>
  <DocSecurity>0</DocSecurity>
  <Lines>160</Lines>
  <Paragraphs>32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2022-05-02T13:56:00Z</dcterms:created>
  <dcterms:modified xsi:type="dcterms:W3CDTF">2022-05-02T13:59:00Z</dcterms:modified>
</cp:coreProperties>
</file>