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3E0" w:rsidRPr="008D53E0" w:rsidRDefault="008D53E0" w:rsidP="008D53E0">
      <w:pPr>
        <w:jc w:val="center"/>
        <w:rPr>
          <w:b/>
          <w:lang w:val="es-MX"/>
        </w:rPr>
      </w:pPr>
      <w:bookmarkStart w:id="0" w:name="PDeclaración"/>
      <w:bookmarkEnd w:id="0"/>
      <w:r w:rsidRPr="008D53E0">
        <w:rPr>
          <w:b/>
          <w:lang w:val="es-MX"/>
        </w:rPr>
        <w:t>PROYECTO DE DECLARACIÓN</w:t>
      </w:r>
    </w:p>
    <w:p w:rsidR="008D53E0" w:rsidRPr="008D53E0" w:rsidRDefault="008D53E0" w:rsidP="008D53E0">
      <w:pPr>
        <w:rPr>
          <w:b/>
          <w:lang w:val="es-MX"/>
        </w:rPr>
      </w:pPr>
    </w:p>
    <w:p w:rsidR="008D53E0" w:rsidRPr="008D53E0" w:rsidRDefault="008D53E0" w:rsidP="008D53E0">
      <w:pPr>
        <w:rPr>
          <w:lang w:val="es-MX"/>
        </w:rPr>
      </w:pPr>
    </w:p>
    <w:p w:rsidR="008D53E0" w:rsidRPr="008D53E0" w:rsidRDefault="008D53E0" w:rsidP="008D53E0">
      <w:pPr>
        <w:rPr>
          <w:lang w:val="es-MX"/>
        </w:rPr>
      </w:pPr>
      <w:r>
        <w:rPr>
          <w:rFonts w:eastAsia="Courier New"/>
          <w:szCs w:val="24"/>
        </w:rPr>
        <w:t xml:space="preserve">Declárase de interés cultural </w:t>
      </w:r>
      <w:r w:rsidRPr="00296757">
        <w:rPr>
          <w:rFonts w:eastAsia="Courier New"/>
          <w:szCs w:val="24"/>
        </w:rPr>
        <w:t>de la Ciudad Autónoma de Buenos Aires,</w:t>
      </w:r>
      <w:r>
        <w:rPr>
          <w:rFonts w:eastAsia="Courier New"/>
          <w:szCs w:val="24"/>
        </w:rPr>
        <w:t xml:space="preserve"> </w:t>
      </w:r>
      <w:r w:rsidRPr="00296757">
        <w:rPr>
          <w:rFonts w:eastAsia="Courier New"/>
          <w:szCs w:val="24"/>
        </w:rPr>
        <w:t xml:space="preserve"> la </w:t>
      </w:r>
      <w:r>
        <w:rPr>
          <w:rFonts w:eastAsia="Courier New"/>
          <w:szCs w:val="24"/>
        </w:rPr>
        <w:t>M</w:t>
      </w:r>
      <w:r w:rsidRPr="00296757">
        <w:rPr>
          <w:rFonts w:eastAsia="Courier New"/>
          <w:szCs w:val="24"/>
        </w:rPr>
        <w:t xml:space="preserve">uestra </w:t>
      </w:r>
      <w:r>
        <w:rPr>
          <w:rFonts w:eastAsia="Courier New"/>
          <w:szCs w:val="24"/>
        </w:rPr>
        <w:t>A</w:t>
      </w:r>
      <w:r w:rsidRPr="00296757">
        <w:rPr>
          <w:rFonts w:eastAsia="Courier New"/>
          <w:szCs w:val="24"/>
        </w:rPr>
        <w:t>rtística "ABSTRACCION ITINERANTE" realizada por el colectivo de artes visuales BAJO EL SPOT.</w:t>
      </w:r>
    </w:p>
    <w:p w:rsidR="008D53E0" w:rsidRPr="008D53E0" w:rsidRDefault="008D53E0" w:rsidP="008D53E0">
      <w:pPr>
        <w:rPr>
          <w:lang w:val="es-MX"/>
        </w:rPr>
      </w:pPr>
    </w:p>
    <w:p w:rsidR="008D53E0" w:rsidRPr="008D53E0" w:rsidRDefault="008D53E0" w:rsidP="008D53E0">
      <w:pPr>
        <w:rPr>
          <w:lang w:val="es-MX"/>
        </w:rPr>
      </w:pPr>
    </w:p>
    <w:p w:rsidR="008D53E0" w:rsidRPr="008D53E0" w:rsidRDefault="008D53E0" w:rsidP="008D53E0">
      <w:pPr>
        <w:rPr>
          <w:lang w:val="es-MX"/>
        </w:rPr>
      </w:pPr>
    </w:p>
    <w:p w:rsidR="008D53E0" w:rsidRPr="008D53E0" w:rsidRDefault="008D53E0" w:rsidP="008D53E0">
      <w:pPr>
        <w:rPr>
          <w:lang w:val="es-MX"/>
        </w:rPr>
      </w:pPr>
    </w:p>
    <w:p w:rsidR="008D53E0" w:rsidRDefault="008D53E0" w:rsidP="008D53E0">
      <w:pPr>
        <w:rPr>
          <w:lang w:val="es-MX"/>
        </w:rPr>
      </w:pPr>
      <w:r>
        <w:rPr>
          <w:lang w:val="es-MX"/>
        </w:rPr>
        <w:t xml:space="preserve">Señor Presidente: </w:t>
      </w:r>
    </w:p>
    <w:p w:rsidR="008D53E0" w:rsidRDefault="008D53E0" w:rsidP="008D53E0">
      <w:pPr>
        <w:rPr>
          <w:lang w:val="es-MX"/>
        </w:rPr>
      </w:pPr>
    </w:p>
    <w:p w:rsidR="008D53E0" w:rsidRPr="008D53E0" w:rsidRDefault="008D53E0" w:rsidP="008D53E0">
      <w:pPr>
        <w:rPr>
          <w:lang w:val="es-MX"/>
        </w:rPr>
      </w:pPr>
    </w:p>
    <w:p w:rsidR="008D53E0" w:rsidRDefault="008D53E0" w:rsidP="008D53E0">
      <w:r>
        <w:t xml:space="preserve">"Bajo el </w:t>
      </w:r>
      <w:proofErr w:type="spellStart"/>
      <w:r>
        <w:t>Spot</w:t>
      </w:r>
      <w:proofErr w:type="spellEnd"/>
      <w:r>
        <w:t xml:space="preserve">" es una iniciativa de trabajo en red llevada adelante por un equipo integrado por artistas plásticos, diseñadores, periodistas y especialistas informáticos que tienen como objetivo revalorizar, difundir y promover las artes visuales argentinas, en especial de artistas contemporáneos. Su funcionamiento multiplataforma difunde mucha de la actividad de la plástica, da visibilidad a las muestras que se realizan en nuestra ciudad, destaca el patrimonio pictórico de nuestros museos, redes de subte, edificios emblemáticos y obras de nuestros artistas. Los artistas participantes son Luis Latiera, Silvio </w:t>
      </w:r>
      <w:proofErr w:type="spellStart"/>
      <w:r>
        <w:t>Fischbein</w:t>
      </w:r>
      <w:proofErr w:type="spellEnd"/>
      <w:r>
        <w:t xml:space="preserve">, Cecilia </w:t>
      </w:r>
      <w:proofErr w:type="spellStart"/>
      <w:r>
        <w:t>Lede</w:t>
      </w:r>
      <w:proofErr w:type="spellEnd"/>
      <w:r>
        <w:t xml:space="preserve">, Cecilia </w:t>
      </w:r>
      <w:proofErr w:type="spellStart"/>
      <w:r>
        <w:t>Mortola</w:t>
      </w:r>
      <w:proofErr w:type="spellEnd"/>
      <w:r>
        <w:t xml:space="preserve">, Paula Rivero, </w:t>
      </w:r>
      <w:proofErr w:type="spellStart"/>
      <w:r>
        <w:t>Sago</w:t>
      </w:r>
      <w:proofErr w:type="spellEnd"/>
      <w:r>
        <w:t>, y Daniel Vidal</w:t>
      </w:r>
    </w:p>
    <w:p w:rsidR="008D53E0" w:rsidRDefault="008D53E0" w:rsidP="008D53E0">
      <w:r>
        <w:t xml:space="preserve">Su funcionamiento sobre las redes </w:t>
      </w:r>
      <w:proofErr w:type="spellStart"/>
      <w:r>
        <w:t>Facebook</w:t>
      </w:r>
      <w:proofErr w:type="spellEnd"/>
      <w:r>
        <w:t xml:space="preserve">, </w:t>
      </w:r>
      <w:proofErr w:type="spellStart"/>
      <w:r>
        <w:t>Instagram</w:t>
      </w:r>
      <w:proofErr w:type="spellEnd"/>
      <w:r>
        <w:t xml:space="preserve">, </w:t>
      </w:r>
      <w:proofErr w:type="spellStart"/>
      <w:r>
        <w:t>Twitter</w:t>
      </w:r>
      <w:proofErr w:type="spellEnd"/>
      <w:r>
        <w:t xml:space="preserve"> y </w:t>
      </w:r>
      <w:proofErr w:type="spellStart"/>
      <w:r>
        <w:t>Youtube</w:t>
      </w:r>
      <w:proofErr w:type="spellEnd"/>
      <w:r>
        <w:t xml:space="preserve"> convoca a mas de 6000 artistas plásticos, galerías e instituciones de todo el país.</w:t>
      </w:r>
    </w:p>
    <w:p w:rsidR="008D53E0" w:rsidRDefault="008D53E0" w:rsidP="008D53E0"/>
    <w:p w:rsidR="008D53E0" w:rsidRDefault="008D53E0" w:rsidP="008D53E0">
      <w:r>
        <w:t xml:space="preserve">La muestra Abstracción Itinerante es una propuestas por etapas que inicia en el histórico y mítico espacio para la plástica porteña que es el bar notable Bárbaro Bar, el que fuera fundado por el maestro Felipe Noé hace mas de 50 años, lugar de encuentro de la plástica argentina y espacio del movimiento de la Nueva Figuración. </w:t>
      </w:r>
    </w:p>
    <w:p w:rsidR="008D53E0" w:rsidRDefault="008D53E0" w:rsidP="008D53E0">
      <w:r>
        <w:t>Se convoco a un grupo de 9 destacados artistas visuales, maestros que en todos los casos superan los 20 años de carrera quienes expondrán entre 3 y 4 obras entre el 10 y 30 de mayo.</w:t>
      </w:r>
    </w:p>
    <w:p w:rsidR="008D53E0" w:rsidRDefault="008D53E0" w:rsidP="00AB366F">
      <w:pPr>
        <w:jc w:val="center"/>
      </w:pPr>
    </w:p>
    <w:p w:rsidR="008D53E0" w:rsidRDefault="008D53E0" w:rsidP="008D53E0">
      <w:r>
        <w:t>Este itinerario continua en la sede de la Comuna 13, en este caso el espacio permite ampliar la convocatoria a una docena de artistas, quienes estarán exponiendo sus trabajos entre el 1° y 15 de junio.</w:t>
      </w:r>
    </w:p>
    <w:p w:rsidR="008D53E0" w:rsidRDefault="008D53E0" w:rsidP="008D53E0"/>
    <w:p w:rsidR="008D53E0" w:rsidRDefault="008D53E0" w:rsidP="008D53E0">
      <w:r>
        <w:t>Abstracción Itinerante no solo es una muestra que se realiza en diferentes etapas, es fundamentalmente un itinerario por las distintas expresiones, propuestas, estéticas y técnicas que en las que la abstracción se expresa. Procura abarcar la abstracción geométrica, el expresionismo abstracto, abstracción orgánica o celular, el constructivismo, en técnicas tales como la pintura, el collage, la escultura, los objetos y el arte digital.</w:t>
      </w:r>
    </w:p>
    <w:p w:rsidR="008D53E0" w:rsidRDefault="008D53E0" w:rsidP="008D53E0"/>
    <w:p w:rsidR="008D53E0" w:rsidRDefault="008D53E0" w:rsidP="008D53E0">
      <w:r>
        <w:t>La abstracción como propuesta estética cuenta con diferentes elementos, técnicas, herramientas, linguales siendo la emoción, expresada y sobre todo la percibida la máxima concreción del hecho artístico.</w:t>
      </w:r>
    </w:p>
    <w:p w:rsidR="008D53E0" w:rsidRDefault="008D53E0" w:rsidP="008D53E0"/>
    <w:p w:rsidR="008D53E0" w:rsidRDefault="008D53E0" w:rsidP="008D53E0">
      <w:r>
        <w:t>Comprendemos también a la abstracción como el lenguaje estético de la modernidad, siendo en este último siglo una expresión que convive y hasta se mimetiza con un nuevo modo de figuración.</w:t>
      </w:r>
    </w:p>
    <w:p w:rsidR="008D53E0" w:rsidRDefault="008D53E0" w:rsidP="008D53E0"/>
    <w:p w:rsidR="008D53E0" w:rsidRDefault="008D53E0" w:rsidP="008D53E0">
      <w:r>
        <w:t>Los artistas que nos acompañan son importantes referentes en las artes visuales, dominando sus técnicas, ricas en sus propuestas y con trayectorias que sustentan esta convocatoria.</w:t>
      </w:r>
    </w:p>
    <w:p w:rsidR="008D53E0" w:rsidRDefault="008D53E0" w:rsidP="008D53E0"/>
    <w:p w:rsidR="008D53E0" w:rsidRDefault="008D53E0" w:rsidP="008D53E0"/>
    <w:p w:rsidR="008D53E0" w:rsidRDefault="008D53E0" w:rsidP="008D53E0"/>
    <w:p w:rsidR="008D53E0" w:rsidRDefault="008D53E0" w:rsidP="008D53E0">
      <w:r>
        <w:lastRenderedPageBreak/>
        <w:t xml:space="preserve">Destacamos al ganador del último salón de Arte Textil, Silvio </w:t>
      </w:r>
      <w:proofErr w:type="spellStart"/>
      <w:r>
        <w:t>Fischbein</w:t>
      </w:r>
      <w:proofErr w:type="spellEnd"/>
      <w:r>
        <w:t xml:space="preserve">, la riqueza expresiva del maestro Luis </w:t>
      </w:r>
      <w:proofErr w:type="spellStart"/>
      <w:r>
        <w:t>Altieri</w:t>
      </w:r>
      <w:proofErr w:type="spellEnd"/>
      <w:r>
        <w:t xml:space="preserve">, la complejidad de la obra de Cecilia </w:t>
      </w:r>
      <w:proofErr w:type="spellStart"/>
      <w:r>
        <w:t>Lede</w:t>
      </w:r>
      <w:proofErr w:type="spellEnd"/>
      <w:r>
        <w:t xml:space="preserve">, la versatilidad de Cecilia </w:t>
      </w:r>
      <w:proofErr w:type="spellStart"/>
      <w:r>
        <w:t>Mortola</w:t>
      </w:r>
      <w:proofErr w:type="spellEnd"/>
      <w:r>
        <w:t xml:space="preserve">, la estética de Paula Rivero, la contemporánea técnica digital de </w:t>
      </w:r>
      <w:proofErr w:type="spellStart"/>
      <w:r>
        <w:t>Sago</w:t>
      </w:r>
      <w:proofErr w:type="spellEnd"/>
      <w:r>
        <w:t>, y la claridad compositiva de Daniel Vidal.</w:t>
      </w:r>
    </w:p>
    <w:p w:rsidR="008D53E0" w:rsidRDefault="008D53E0" w:rsidP="008D53E0"/>
    <w:p w:rsidR="008D53E0" w:rsidRDefault="008D53E0" w:rsidP="008D53E0">
      <w:r>
        <w:t>Todos ellos son merecedores de un reconocimiento individual y en conjunto sin dudas expresan este camino de conocimiento y aprendizaje que Abstracción Itinerante propone.</w:t>
      </w:r>
    </w:p>
    <w:p w:rsidR="008D53E0" w:rsidRDefault="008D53E0" w:rsidP="008D53E0"/>
    <w:p w:rsidR="008D53E0" w:rsidRDefault="008D53E0" w:rsidP="008D53E0">
      <w:r>
        <w:t>Es por lo expuesto que se solicita la aprobación del presente Proyecto de Declaración.</w:t>
      </w:r>
    </w:p>
    <w:p w:rsidR="008D53E0" w:rsidRPr="008D53E0" w:rsidRDefault="008D53E0" w:rsidP="008D53E0"/>
    <w:p w:rsidR="00AF6352" w:rsidRPr="008D53E0" w:rsidRDefault="00AF6352" w:rsidP="008D53E0">
      <w:pPr>
        <w:rPr>
          <w:lang w:val="es-MX"/>
        </w:rPr>
      </w:pPr>
    </w:p>
    <w:p w:rsidR="00B177FE" w:rsidRPr="008D53E0" w:rsidRDefault="00B177FE" w:rsidP="00081FFF">
      <w:pPr>
        <w:rPr>
          <w:lang w:val="es-MX"/>
        </w:rPr>
      </w:pPr>
    </w:p>
    <w:p w:rsidR="00B177FE" w:rsidRPr="008D53E0" w:rsidRDefault="00B177FE" w:rsidP="00081FFF">
      <w:pPr>
        <w:rPr>
          <w:lang w:val="es-MX"/>
        </w:rPr>
      </w:pPr>
    </w:p>
    <w:p w:rsidR="00AF6352" w:rsidRPr="008D53E0" w:rsidRDefault="00AF6352" w:rsidP="00081FFF">
      <w:pPr>
        <w:rPr>
          <w:lang w:val="es-MX"/>
        </w:rPr>
      </w:pPr>
    </w:p>
    <w:sectPr w:rsidR="00AF6352" w:rsidRPr="008D53E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53E0" w:rsidRDefault="008D53E0">
      <w:r>
        <w:separator/>
      </w:r>
    </w:p>
  </w:endnote>
  <w:endnote w:type="continuationSeparator" w:id="1">
    <w:p w:rsidR="008D53E0" w:rsidRDefault="008D53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D53E0" w:rsidRDefault="00601A75">
    <w:pPr>
      <w:pStyle w:val="Piedepgina"/>
      <w:rPr>
        <w:color w:val="333333"/>
        <w:sz w:val="20"/>
      </w:rPr>
    </w:pPr>
    <w:bookmarkStart w:id="1" w:name="Proyecto"/>
    <w:bookmarkEnd w:id="1"/>
  </w:p>
  <w:p w:rsidR="00601A75" w:rsidRPr="008D53E0" w:rsidRDefault="00601A75">
    <w:pPr>
      <w:pStyle w:val="Piedepgina"/>
      <w:rPr>
        <w:color w:val="333333"/>
        <w:sz w:val="20"/>
      </w:rPr>
    </w:pPr>
    <w:r w:rsidRPr="008D53E0">
      <w:rPr>
        <w:color w:val="333333"/>
        <w:sz w:val="20"/>
      </w:rPr>
      <w:t xml:space="preserve">Último cambio: </w:t>
    </w:r>
    <w:fldSimple w:instr=" SAVEDATE  \* MERGEFORMAT ">
      <w:r w:rsidR="00AB366F">
        <w:rPr>
          <w:noProof/>
          <w:color w:val="333333"/>
          <w:sz w:val="20"/>
        </w:rPr>
        <w:t>13/05/2022 11:35:00</w:t>
      </w:r>
    </w:fldSimple>
    <w:r w:rsidRPr="008D53E0">
      <w:rPr>
        <w:color w:val="333333"/>
        <w:sz w:val="20"/>
      </w:rPr>
      <w:t xml:space="preserve">  -  Cantidad de caracteres: </w:t>
    </w:r>
    <w:fldSimple w:instr=" NUMCHARS  \* MERGEFORMAT ">
      <w:r w:rsidR="008D53E0">
        <w:rPr>
          <w:noProof/>
          <w:color w:val="333333"/>
          <w:sz w:val="20"/>
        </w:rPr>
        <w:t>2845</w:t>
      </w:r>
    </w:fldSimple>
    <w:r w:rsidRPr="008D53E0">
      <w:rPr>
        <w:color w:val="333333"/>
        <w:sz w:val="20"/>
      </w:rPr>
      <w:t xml:space="preserve"> - Cantidad de palabras: </w:t>
    </w:r>
    <w:fldSimple w:instr=" NUMWORDS  \* MERGEFORMAT ">
      <w:r w:rsidR="008D53E0">
        <w:rPr>
          <w:noProof/>
          <w:color w:val="333333"/>
          <w:sz w:val="20"/>
        </w:rPr>
        <w:t>516</w:t>
      </w:r>
    </w:fldSimple>
  </w:p>
  <w:p w:rsidR="00601A75" w:rsidRPr="008D53E0" w:rsidRDefault="00601A75" w:rsidP="00B05649">
    <w:pPr>
      <w:pStyle w:val="Piedepgina"/>
      <w:tabs>
        <w:tab w:val="left" w:pos="3565"/>
      </w:tabs>
      <w:rPr>
        <w:rStyle w:val="Nmerodepgina"/>
        <w:color w:val="333333"/>
      </w:rPr>
    </w:pPr>
    <w:r w:rsidRPr="008D53E0">
      <w:rPr>
        <w:color w:val="333333"/>
        <w:sz w:val="20"/>
      </w:rPr>
      <w:tab/>
      <w:t>Pág.</w:t>
    </w:r>
    <w:r w:rsidRPr="008D53E0">
      <w:rPr>
        <w:color w:val="333333"/>
      </w:rPr>
      <w:t xml:space="preserve"> </w:t>
    </w:r>
    <w:r w:rsidRPr="008D53E0">
      <w:rPr>
        <w:rStyle w:val="Nmerodepgina"/>
        <w:color w:val="333333"/>
      </w:rPr>
      <w:fldChar w:fldCharType="begin"/>
    </w:r>
    <w:r w:rsidRPr="008D53E0">
      <w:rPr>
        <w:rStyle w:val="Nmerodepgina"/>
        <w:color w:val="333333"/>
      </w:rPr>
      <w:instrText xml:space="preserve"> PAGE </w:instrText>
    </w:r>
    <w:r w:rsidRPr="008D53E0">
      <w:rPr>
        <w:rStyle w:val="Nmerodepgina"/>
        <w:color w:val="333333"/>
      </w:rPr>
      <w:fldChar w:fldCharType="separate"/>
    </w:r>
    <w:r w:rsidR="00AB366F">
      <w:rPr>
        <w:rStyle w:val="Nmerodepgina"/>
        <w:noProof/>
        <w:color w:val="333333"/>
      </w:rPr>
      <w:t>2</w:t>
    </w:r>
    <w:r w:rsidRPr="008D53E0">
      <w:rPr>
        <w:rStyle w:val="Nmerodepgina"/>
        <w:color w:val="333333"/>
      </w:rPr>
      <w:fldChar w:fldCharType="end"/>
    </w:r>
    <w:r w:rsidRPr="008D53E0">
      <w:rPr>
        <w:rStyle w:val="Nmerodepgina"/>
        <w:color w:val="333333"/>
      </w:rPr>
      <w:t>/</w:t>
    </w:r>
    <w:fldSimple w:instr=" NUMPAGES  \* MERGEFORMAT ">
      <w:r w:rsidR="00AB366F">
        <w:rPr>
          <w:rStyle w:val="Nmerodepgina"/>
          <w:noProof/>
          <w:color w:val="333333"/>
        </w:rPr>
        <w:t>2</w:t>
      </w:r>
    </w:fldSimple>
    <w:r w:rsidRPr="008D53E0">
      <w:rPr>
        <w:rStyle w:val="Nmerodepgina"/>
        <w:color w:val="333333"/>
      </w:rPr>
      <w:t xml:space="preserve"> </w:t>
    </w:r>
  </w:p>
  <w:p w:rsidR="00601A75" w:rsidRPr="008D53E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53E0" w:rsidRDefault="008D53E0">
      <w:r>
        <w:separator/>
      </w:r>
    </w:p>
  </w:footnote>
  <w:footnote w:type="continuationSeparator" w:id="1">
    <w:p w:rsidR="008D53E0" w:rsidRDefault="008D53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D53E0"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AB366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53E0"/>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366F"/>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B366F"/>
    <w:rPr>
      <w:rFonts w:ascii="Tahoma" w:hAnsi="Tahoma" w:cs="Tahoma"/>
      <w:sz w:val="16"/>
      <w:szCs w:val="16"/>
    </w:rPr>
  </w:style>
  <w:style w:type="character" w:customStyle="1" w:styleId="TextodegloboCar">
    <w:name w:val="Texto de globo Car"/>
    <w:basedOn w:val="Fuentedeprrafopredeter"/>
    <w:link w:val="Textodeglobo"/>
    <w:uiPriority w:val="99"/>
    <w:semiHidden/>
    <w:rsid w:val="00AB366F"/>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2</TotalTime>
  <Pages>2</Pages>
  <Words>516</Words>
  <Characters>2872</Characters>
  <Application>Microsoft Office Word</Application>
  <DocSecurity>0</DocSecurity>
  <Lines>71</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23214689944</cp:lastModifiedBy>
  <cp:revision>2</cp:revision>
  <cp:lastPrinted>1601-01-01T00:00:00Z</cp:lastPrinted>
  <dcterms:created xsi:type="dcterms:W3CDTF">2022-05-13T14:33:00Z</dcterms:created>
  <dcterms:modified xsi:type="dcterms:W3CDTF">2022-05-13T14:35:00Z</dcterms:modified>
</cp:coreProperties>
</file>