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804" w:rsidRPr="00185B53" w:rsidRDefault="00A50804" w:rsidP="00A50804">
      <w:pPr>
        <w:jc w:val="center"/>
        <w:rPr>
          <w:b/>
          <w:szCs w:val="24"/>
          <w:lang w:val="es-MX"/>
        </w:rPr>
      </w:pPr>
      <w:r w:rsidRPr="00185B53">
        <w:rPr>
          <w:b/>
          <w:szCs w:val="24"/>
          <w:lang w:val="es-MX"/>
        </w:rPr>
        <w:t xml:space="preserve">PROYECTO DE </w:t>
      </w:r>
      <w:r w:rsidRPr="00185B53">
        <w:rPr>
          <w:b/>
          <w:szCs w:val="24"/>
        </w:rPr>
        <w:t>DECLARACIÓN</w:t>
      </w:r>
    </w:p>
    <w:p w:rsidR="00A50804" w:rsidRPr="00185B53" w:rsidRDefault="00A50804" w:rsidP="00A50804">
      <w:pPr>
        <w:rPr>
          <w:b/>
          <w:szCs w:val="24"/>
          <w:lang w:val="es-MX"/>
        </w:rPr>
      </w:pPr>
    </w:p>
    <w:p w:rsidR="00A50804" w:rsidRPr="00185B53" w:rsidRDefault="00A50804" w:rsidP="00A50804">
      <w:pPr>
        <w:rPr>
          <w:b/>
          <w:szCs w:val="24"/>
          <w:lang w:val="es-MX"/>
        </w:rPr>
      </w:pPr>
    </w:p>
    <w:p w:rsidR="00072F33" w:rsidRDefault="00072F33" w:rsidP="00072F33">
      <w:pPr>
        <w:pBdr>
          <w:top w:val="nil"/>
          <w:left w:val="nil"/>
          <w:bottom w:val="nil"/>
          <w:right w:val="nil"/>
          <w:between w:val="nil"/>
        </w:pBdr>
        <w:spacing w:after="160"/>
        <w:rPr>
          <w:color w:val="000000"/>
        </w:rPr>
      </w:pPr>
      <w:r>
        <w:rPr>
          <w:color w:val="000000"/>
        </w:rPr>
        <w:t>La Legislatura de la Ciudad Autónoma de Buenos Aires conmemora el 20° aniversario de la fundación del Cuerpo de Evacuación y Primeros Auxilios (C.E.P.A)</w:t>
      </w:r>
      <w:r w:rsidR="00F419AA">
        <w:rPr>
          <w:color w:val="000000"/>
        </w:rPr>
        <w:t xml:space="preserve"> el día 15 de agosto del 2022.</w:t>
      </w:r>
    </w:p>
    <w:p w:rsidR="00A50804" w:rsidRPr="00185B53" w:rsidRDefault="00A50804" w:rsidP="00A50804">
      <w:pPr>
        <w:rPr>
          <w:szCs w:val="24"/>
          <w:lang w:val="es-MX"/>
        </w:rPr>
      </w:pPr>
    </w:p>
    <w:p w:rsidR="00A50804" w:rsidRPr="00185B53" w:rsidRDefault="00A50804" w:rsidP="00A50804">
      <w:pPr>
        <w:rPr>
          <w:szCs w:val="24"/>
          <w:lang w:val="es-MX"/>
        </w:rPr>
      </w:pPr>
    </w:p>
    <w:p w:rsidR="00A50804" w:rsidRPr="00185B53" w:rsidRDefault="00A50804" w:rsidP="00A50804">
      <w:pPr>
        <w:rPr>
          <w:szCs w:val="24"/>
          <w:lang w:val="es-MX"/>
        </w:rPr>
      </w:pPr>
    </w:p>
    <w:p w:rsidR="00185B53" w:rsidRPr="00185B53" w:rsidRDefault="00185B53">
      <w:pPr>
        <w:jc w:val="left"/>
        <w:rPr>
          <w:b/>
          <w:szCs w:val="24"/>
        </w:rPr>
      </w:pPr>
      <w:bookmarkStart w:id="0" w:name="_GoBack"/>
      <w:bookmarkEnd w:id="0"/>
      <w:r w:rsidRPr="00185B53">
        <w:rPr>
          <w:b/>
          <w:szCs w:val="24"/>
        </w:rPr>
        <w:br w:type="page"/>
      </w:r>
    </w:p>
    <w:p w:rsidR="00A50804" w:rsidRPr="00185B53" w:rsidRDefault="00A50804" w:rsidP="00A50804">
      <w:pPr>
        <w:jc w:val="center"/>
        <w:rPr>
          <w:b/>
          <w:szCs w:val="24"/>
        </w:rPr>
      </w:pPr>
      <w:r w:rsidRPr="00185B53">
        <w:rPr>
          <w:b/>
          <w:szCs w:val="24"/>
        </w:rPr>
        <w:lastRenderedPageBreak/>
        <w:t>FUNDAMENTOS</w:t>
      </w:r>
    </w:p>
    <w:p w:rsidR="00A50804" w:rsidRPr="00185B53" w:rsidRDefault="00A50804" w:rsidP="00A50804">
      <w:pPr>
        <w:rPr>
          <w:szCs w:val="24"/>
        </w:rPr>
      </w:pPr>
    </w:p>
    <w:p w:rsidR="00A50804" w:rsidRDefault="00185B53" w:rsidP="00A50804">
      <w:pPr>
        <w:rPr>
          <w:szCs w:val="24"/>
        </w:rPr>
      </w:pPr>
      <w:r w:rsidRPr="00185B53">
        <w:rPr>
          <w:szCs w:val="24"/>
        </w:rPr>
        <w:t>Señor Presidente:</w:t>
      </w:r>
    </w:p>
    <w:p w:rsidR="00195A5B" w:rsidRDefault="00195A5B" w:rsidP="00A50804">
      <w:pPr>
        <w:rPr>
          <w:szCs w:val="24"/>
        </w:rPr>
      </w:pPr>
    </w:p>
    <w:p w:rsidR="001E5A1F" w:rsidRDefault="00195A5B" w:rsidP="00195A5B">
      <w:pPr>
        <w:rPr>
          <w:lang w:val="es-MX"/>
        </w:rPr>
      </w:pPr>
      <w:r w:rsidRPr="001C5E8A">
        <w:rPr>
          <w:lang w:val="es-MX"/>
        </w:rPr>
        <w:t xml:space="preserve">El Cuerpo de Evacuación y Primeros Auxilios (C.E.PA.) es una asociación civil sin fines de lucro y de carácter voluntario que promueve, instruye y trabaja en contextos que requieran de asistencia humanitaria. Han formado parte de las ONG más significativas en este campo dentro del territorio argentino. </w:t>
      </w:r>
    </w:p>
    <w:p w:rsidR="001E5A1F" w:rsidRDefault="001E5A1F" w:rsidP="00195A5B">
      <w:pPr>
        <w:rPr>
          <w:lang w:val="es-MX"/>
        </w:rPr>
      </w:pPr>
    </w:p>
    <w:p w:rsidR="00195A5B" w:rsidRPr="001C5E8A" w:rsidRDefault="001E5A1F" w:rsidP="00195A5B">
      <w:pPr>
        <w:rPr>
          <w:lang w:val="es-MX"/>
        </w:rPr>
      </w:pPr>
      <w:r>
        <w:rPr>
          <w:lang w:val="es-MX"/>
        </w:rPr>
        <w:t>Su fecha de creación fue el 15 de agosto del año</w:t>
      </w:r>
      <w:r w:rsidR="00195A5B" w:rsidRPr="001C5E8A">
        <w:rPr>
          <w:lang w:val="es-MX"/>
        </w:rPr>
        <w:t xml:space="preserve"> 2002, inicialmente con la apertura de la sede central en Puerto Madryn y desde entonces su red humanitaria ha estado en constante crecimiento. </w:t>
      </w:r>
      <w:r w:rsidR="00F419AA">
        <w:rPr>
          <w:lang w:val="es-MX"/>
        </w:rPr>
        <w:t>En tal sentido el</w:t>
      </w:r>
      <w:r>
        <w:rPr>
          <w:lang w:val="es-MX"/>
        </w:rPr>
        <w:t xml:space="preserve"> 24</w:t>
      </w:r>
      <w:r w:rsidR="00F419AA">
        <w:rPr>
          <w:lang w:val="es-MX"/>
        </w:rPr>
        <w:t xml:space="preserve"> de mayo de </w:t>
      </w:r>
      <w:r>
        <w:rPr>
          <w:lang w:val="es-MX"/>
        </w:rPr>
        <w:t xml:space="preserve">2011 </w:t>
      </w:r>
      <w:r w:rsidR="00F419AA">
        <w:rPr>
          <w:lang w:val="es-MX"/>
        </w:rPr>
        <w:t>extendieron su actividad con una sede propia en la Ciudad Autónoma de Buenos Aires.</w:t>
      </w:r>
    </w:p>
    <w:p w:rsidR="00195A5B" w:rsidRPr="001C5E8A" w:rsidRDefault="00195A5B" w:rsidP="00195A5B">
      <w:pPr>
        <w:rPr>
          <w:lang w:val="es-MX"/>
        </w:rPr>
      </w:pPr>
    </w:p>
    <w:p w:rsidR="00195A5B" w:rsidRPr="001C5E8A" w:rsidRDefault="00195A5B" w:rsidP="00195A5B">
      <w:r w:rsidRPr="001C5E8A">
        <w:t xml:space="preserve">Tienen como misión encargarse de prevenir y mitigar el sufrimiento humano sin discriminar por cuestiones políticas, étnicas, de género o credo. Su visión es aspirar a ser reconocidos como la organización más eficiente de socorristas de </w:t>
      </w:r>
      <w:smartTag w:uri="urn:schemas-microsoft-com:office:smarttags" w:element="PersonName">
        <w:smartTagPr>
          <w:attr w:name="ProductID" w:val="la Argentina"/>
        </w:smartTagPr>
        <w:r w:rsidRPr="001C5E8A">
          <w:t>la Argentina</w:t>
        </w:r>
      </w:smartTag>
      <w:r w:rsidRPr="001C5E8A">
        <w:t xml:space="preserve"> para el mundo; interviniendo con técnicas innovadoras y de avanzada en la asistencia humanitaria y en la formación de niños, jóvenes y adultos. </w:t>
      </w:r>
    </w:p>
    <w:p w:rsidR="00195A5B" w:rsidRPr="001C5E8A" w:rsidRDefault="00195A5B" w:rsidP="00195A5B"/>
    <w:p w:rsidR="00195A5B" w:rsidRDefault="00195A5B" w:rsidP="00195A5B">
      <w:r w:rsidRPr="001C5E8A">
        <w:t>Dentro de sus valores se enumeran:</w:t>
      </w:r>
    </w:p>
    <w:p w:rsidR="001E5A1F" w:rsidRPr="001C5E8A" w:rsidRDefault="001E5A1F" w:rsidP="00195A5B"/>
    <w:p w:rsidR="00195A5B" w:rsidRPr="001C5E8A" w:rsidRDefault="00195A5B" w:rsidP="00195A5B">
      <w:pPr>
        <w:numPr>
          <w:ilvl w:val="0"/>
          <w:numId w:val="1"/>
        </w:numPr>
      </w:pPr>
      <w:r w:rsidRPr="001C5E8A">
        <w:t xml:space="preserve">El Respeto por la vida como el valor fundamental que mueve y sostiene la acción de todo socorrista. </w:t>
      </w:r>
    </w:p>
    <w:p w:rsidR="00195A5B" w:rsidRPr="001C5E8A" w:rsidRDefault="00195A5B" w:rsidP="00195A5B">
      <w:pPr>
        <w:numPr>
          <w:ilvl w:val="0"/>
          <w:numId w:val="1"/>
        </w:numPr>
      </w:pPr>
      <w:smartTag w:uri="urn:schemas-microsoft-com:office:smarttags" w:element="PersonName">
        <w:smartTagPr>
          <w:attr w:name="ProductID" w:val="La Paz"/>
        </w:smartTagPr>
        <w:r w:rsidRPr="001C5E8A">
          <w:t>La Paz</w:t>
        </w:r>
      </w:smartTag>
      <w:r w:rsidRPr="001C5E8A">
        <w:t xml:space="preserve"> como la máxima aspiración que toda comunidad debe buscar en sus relaciones humanas. </w:t>
      </w:r>
    </w:p>
    <w:p w:rsidR="00195A5B" w:rsidRPr="001C5E8A" w:rsidRDefault="00195A5B" w:rsidP="00195A5B">
      <w:pPr>
        <w:numPr>
          <w:ilvl w:val="0"/>
          <w:numId w:val="1"/>
        </w:numPr>
      </w:pPr>
      <w:smartTag w:uri="urn:schemas-microsoft-com:office:smarttags" w:element="PersonName">
        <w:smartTagPr>
          <w:attr w:name="ProductID" w:val="La Comprensión"/>
        </w:smartTagPr>
        <w:r w:rsidRPr="001C5E8A">
          <w:t>La Comprensión</w:t>
        </w:r>
      </w:smartTag>
      <w:r w:rsidRPr="001C5E8A">
        <w:t xml:space="preserve"> mutua como el reconocimiento de las diferencias entre las personas, la base de todo diálogo y lo que nos permite vivir en comunidad de forma armónica. </w:t>
      </w:r>
    </w:p>
    <w:p w:rsidR="00195A5B" w:rsidRPr="001C5E8A" w:rsidRDefault="00195A5B" w:rsidP="00195A5B">
      <w:pPr>
        <w:numPr>
          <w:ilvl w:val="0"/>
          <w:numId w:val="1"/>
        </w:numPr>
        <w:rPr>
          <w:lang w:val="es-MX"/>
        </w:rPr>
      </w:pPr>
      <w:smartTag w:uri="urn:schemas-microsoft-com:office:smarttags" w:element="PersonName">
        <w:smartTagPr>
          <w:attr w:name="ProductID" w:val="La Solidaridad"/>
        </w:smartTagPr>
        <w:r w:rsidRPr="001C5E8A">
          <w:t>La Solidaridad</w:t>
        </w:r>
      </w:smartTag>
      <w:r w:rsidRPr="001C5E8A">
        <w:t xml:space="preserve"> como el fundamento para toda acción de voluntariado y de socorrismo. </w:t>
      </w:r>
      <w:smartTag w:uri="urn:schemas-microsoft-com:office:smarttags" w:element="PersonName">
        <w:smartTagPr>
          <w:attr w:name="ProductID" w:val="La Capacitación Continua"/>
        </w:smartTagPr>
        <w:r w:rsidRPr="001C5E8A">
          <w:t>La Capacitación Continua</w:t>
        </w:r>
      </w:smartTag>
      <w:r w:rsidRPr="001C5E8A">
        <w:t xml:space="preserve"> como la herramienta idónea para lograr un trabajo de excelencia.</w:t>
      </w:r>
    </w:p>
    <w:p w:rsidR="00195A5B" w:rsidRPr="001C5E8A" w:rsidRDefault="00195A5B" w:rsidP="00195A5B">
      <w:pPr>
        <w:rPr>
          <w:lang w:val="es-MX"/>
        </w:rPr>
      </w:pPr>
    </w:p>
    <w:p w:rsidR="00195A5B" w:rsidRPr="001C5E8A" w:rsidRDefault="00195A5B" w:rsidP="00195A5B">
      <w:pPr>
        <w:rPr>
          <w:lang w:val="es-MX"/>
        </w:rPr>
      </w:pPr>
      <w:r w:rsidRPr="001C5E8A">
        <w:rPr>
          <w:lang w:val="es-MX"/>
        </w:rPr>
        <w:t xml:space="preserve">A comienzos del año 2002, tres personas con formación en primeros auxilios se reunían en </w:t>
      </w:r>
      <w:smartTag w:uri="urn:schemas-microsoft-com:office:smarttags" w:element="PersonName">
        <w:smartTagPr>
          <w:attr w:name="ProductID" w:val="la Ciudad"/>
        </w:smartTagPr>
        <w:r w:rsidRPr="001C5E8A">
          <w:rPr>
            <w:lang w:val="es-MX"/>
          </w:rPr>
          <w:t>la Ciudad</w:t>
        </w:r>
      </w:smartTag>
      <w:r w:rsidRPr="001C5E8A">
        <w:rPr>
          <w:lang w:val="es-MX"/>
        </w:rPr>
        <w:t xml:space="preserve"> de Puerto Madryn con intenciones de formar un cuerpo de socorros que complementara la asistencia sanitaria provincial. Así se gestó el primer Curso Básico de Primeros Auxilios, que fue dictado en el salón auditórium del hospital y a partir del cual se formó el primer grupo de voluntarios dando origen a la asociación civil Cuerpo de Evacuación y Primeros Auxilios el 15 de agosto de 2002, hace ya diecisiete años. </w:t>
      </w:r>
    </w:p>
    <w:p w:rsidR="00195A5B" w:rsidRPr="001C5E8A" w:rsidRDefault="00195A5B" w:rsidP="00195A5B">
      <w:pPr>
        <w:rPr>
          <w:lang w:val="es-MX"/>
        </w:rPr>
      </w:pPr>
    </w:p>
    <w:p w:rsidR="00195A5B" w:rsidRPr="001C5E8A" w:rsidRDefault="00195A5B" w:rsidP="00195A5B">
      <w:pPr>
        <w:rPr>
          <w:lang w:val="es-MX"/>
        </w:rPr>
      </w:pPr>
      <w:r w:rsidRPr="001C5E8A">
        <w:rPr>
          <w:lang w:val="es-MX"/>
        </w:rPr>
        <w:t xml:space="preserve">Hoy en día la sede tiene su mayor fuerza en lo que respecta a operaciones de asistencia humanitaria íntegra. La filial se enfoca en capacitar a la comunidad en general, crear una concientización en primera respuesta, formar un grupo activo de respuesta inmediata colaborando con las fuerzas vivas y la comunidad. Es parte de la mesa de emergencias de la ciudad </w:t>
      </w:r>
    </w:p>
    <w:p w:rsidR="00195A5B" w:rsidRPr="001C5E8A" w:rsidRDefault="00195A5B" w:rsidP="00195A5B">
      <w:pPr>
        <w:rPr>
          <w:lang w:val="es-MX"/>
        </w:rPr>
      </w:pPr>
    </w:p>
    <w:p w:rsidR="00195A5B" w:rsidRPr="001C5E8A" w:rsidRDefault="00195A5B" w:rsidP="00195A5B">
      <w:r w:rsidRPr="001C5E8A">
        <w:rPr>
          <w:lang w:val="es-MX"/>
        </w:rPr>
        <w:t xml:space="preserve">En el año 2010 fundaron </w:t>
      </w:r>
      <w:smartTag w:uri="urn:schemas-microsoft-com:office:smarttags" w:element="PersonName">
        <w:smartTagPr>
          <w:attr w:name="ProductID" w:val="la Filial Mendoza"/>
        </w:smartTagPr>
        <w:r w:rsidRPr="001C5E8A">
          <w:rPr>
            <w:lang w:val="es-MX"/>
          </w:rPr>
          <w:t xml:space="preserve">la </w:t>
        </w:r>
        <w:r w:rsidRPr="001C5E8A">
          <w:t>Filial Mendoza</w:t>
        </w:r>
      </w:smartTag>
      <w:r w:rsidRPr="001C5E8A">
        <w:t xml:space="preserve">, y el 24 de mayo de 2011 se funda </w:t>
      </w:r>
      <w:smartTag w:uri="urn:schemas-microsoft-com:office:smarttags" w:element="PersonName">
        <w:smartTagPr>
          <w:attr w:name="ProductID" w:val="la Filial Buenos"/>
        </w:smartTagPr>
        <w:r w:rsidRPr="001C5E8A">
          <w:t>la Filial Buenos</w:t>
        </w:r>
      </w:smartTag>
      <w:r w:rsidRPr="001C5E8A">
        <w:t xml:space="preserve"> Aires, donde se forma el primer grupo de voluntarios al cual se le brinda capacitación en primeros auxilios básicos. En el 2015 se abre la filial de </w:t>
      </w:r>
      <w:smartTag w:uri="urn:schemas-microsoft-com:office:smarttags" w:element="PersonName">
        <w:smartTagPr>
          <w:attr w:name="ProductID" w:val="La Plata."/>
        </w:smartTagPr>
        <w:r w:rsidRPr="001C5E8A">
          <w:t>La Plata.</w:t>
        </w:r>
      </w:smartTag>
    </w:p>
    <w:p w:rsidR="00195A5B" w:rsidRPr="001C5E8A" w:rsidRDefault="00195A5B" w:rsidP="00195A5B"/>
    <w:p w:rsidR="00195A5B" w:rsidRPr="001C5E8A" w:rsidRDefault="00195A5B" w:rsidP="00195A5B">
      <w:r w:rsidRPr="001C5E8A">
        <w:t xml:space="preserve">Posteriormente se instalan bases operativas en </w:t>
      </w:r>
      <w:smartTag w:uri="urn:schemas-microsoft-com:office:smarttags" w:element="PersonName">
        <w:smartTagPr>
          <w:attr w:name="ProductID" w:val="La Matanza"/>
        </w:smartTagPr>
        <w:r w:rsidRPr="001C5E8A">
          <w:t>La Matanza</w:t>
        </w:r>
      </w:smartTag>
      <w:r w:rsidRPr="001C5E8A">
        <w:t>, Tigre y Mercedes.</w:t>
      </w:r>
    </w:p>
    <w:p w:rsidR="00195A5B" w:rsidRPr="001C5E8A" w:rsidRDefault="00195A5B" w:rsidP="00195A5B">
      <w:pPr>
        <w:rPr>
          <w:lang w:val="es-MX"/>
        </w:rPr>
      </w:pPr>
    </w:p>
    <w:p w:rsidR="00195A5B" w:rsidRPr="001C5E8A" w:rsidRDefault="00195A5B" w:rsidP="00195A5B">
      <w:pPr>
        <w:rPr>
          <w:lang w:val="es-MX"/>
        </w:rPr>
      </w:pPr>
      <w:r w:rsidRPr="001C5E8A">
        <w:rPr>
          <w:lang w:val="es-MX"/>
        </w:rPr>
        <w:t xml:space="preserve">Cuentan con voluntarios altamente capacitados, distribuidos en diferentes zonas del país, brindando así una cobertura más amplia, dando soporte a las siguientes áreas: </w:t>
      </w:r>
    </w:p>
    <w:p w:rsidR="00195A5B" w:rsidRPr="001C5E8A" w:rsidRDefault="00195A5B" w:rsidP="00195A5B">
      <w:pPr>
        <w:rPr>
          <w:lang w:val="es-MX"/>
        </w:rPr>
      </w:pPr>
    </w:p>
    <w:p w:rsidR="00195A5B" w:rsidRPr="001C5E8A" w:rsidRDefault="00195A5B" w:rsidP="00195A5B">
      <w:pPr>
        <w:numPr>
          <w:ilvl w:val="0"/>
          <w:numId w:val="2"/>
        </w:numPr>
        <w:rPr>
          <w:lang w:val="es-MX"/>
        </w:rPr>
      </w:pPr>
      <w:r w:rsidRPr="001C5E8A">
        <w:rPr>
          <w:lang w:val="es-MX"/>
        </w:rPr>
        <w:lastRenderedPageBreak/>
        <w:t xml:space="preserve">Área de socorro </w:t>
      </w:r>
    </w:p>
    <w:p w:rsidR="00195A5B" w:rsidRPr="001C5E8A" w:rsidRDefault="00195A5B" w:rsidP="00195A5B">
      <w:pPr>
        <w:numPr>
          <w:ilvl w:val="0"/>
          <w:numId w:val="2"/>
        </w:numPr>
        <w:rPr>
          <w:lang w:val="es-MX"/>
        </w:rPr>
      </w:pPr>
      <w:r w:rsidRPr="001C5E8A">
        <w:rPr>
          <w:lang w:val="es-MX"/>
        </w:rPr>
        <w:t xml:space="preserve">Área subacuática  </w:t>
      </w:r>
    </w:p>
    <w:p w:rsidR="00195A5B" w:rsidRPr="001C5E8A" w:rsidRDefault="00195A5B" w:rsidP="00195A5B">
      <w:pPr>
        <w:numPr>
          <w:ilvl w:val="0"/>
          <w:numId w:val="2"/>
        </w:numPr>
        <w:rPr>
          <w:lang w:val="es-MX"/>
        </w:rPr>
      </w:pPr>
      <w:r w:rsidRPr="001C5E8A">
        <w:rPr>
          <w:lang w:val="es-MX"/>
        </w:rPr>
        <w:t xml:space="preserve">Área de educación y programas  </w:t>
      </w:r>
    </w:p>
    <w:p w:rsidR="00195A5B" w:rsidRPr="001C5E8A" w:rsidRDefault="00195A5B" w:rsidP="00195A5B">
      <w:pPr>
        <w:numPr>
          <w:ilvl w:val="0"/>
          <w:numId w:val="2"/>
        </w:numPr>
        <w:rPr>
          <w:lang w:val="es-MX"/>
        </w:rPr>
      </w:pPr>
      <w:r w:rsidRPr="001C5E8A">
        <w:rPr>
          <w:lang w:val="es-MX"/>
        </w:rPr>
        <w:t xml:space="preserve">Área juventud  </w:t>
      </w:r>
    </w:p>
    <w:p w:rsidR="00195A5B" w:rsidRPr="001C5E8A" w:rsidRDefault="00195A5B" w:rsidP="00195A5B">
      <w:pPr>
        <w:numPr>
          <w:ilvl w:val="0"/>
          <w:numId w:val="2"/>
        </w:numPr>
        <w:rPr>
          <w:lang w:val="es-MX"/>
        </w:rPr>
      </w:pPr>
      <w:r w:rsidRPr="001C5E8A">
        <w:rPr>
          <w:lang w:val="es-MX"/>
        </w:rPr>
        <w:t xml:space="preserve">Área canina  </w:t>
      </w:r>
    </w:p>
    <w:p w:rsidR="00195A5B" w:rsidRPr="001C5E8A" w:rsidRDefault="00195A5B" w:rsidP="00195A5B">
      <w:pPr>
        <w:numPr>
          <w:ilvl w:val="0"/>
          <w:numId w:val="2"/>
        </w:numPr>
        <w:rPr>
          <w:lang w:val="es-MX"/>
        </w:rPr>
      </w:pPr>
      <w:r w:rsidRPr="001C5E8A">
        <w:rPr>
          <w:lang w:val="es-MX"/>
        </w:rPr>
        <w:t xml:space="preserve">Área de comunicación  </w:t>
      </w:r>
    </w:p>
    <w:p w:rsidR="00195A5B" w:rsidRPr="001C5E8A" w:rsidRDefault="00195A5B" w:rsidP="00195A5B">
      <w:pPr>
        <w:numPr>
          <w:ilvl w:val="0"/>
          <w:numId w:val="2"/>
        </w:numPr>
        <w:rPr>
          <w:lang w:val="es-MX"/>
        </w:rPr>
      </w:pPr>
      <w:r w:rsidRPr="001C5E8A">
        <w:rPr>
          <w:lang w:val="es-MX"/>
        </w:rPr>
        <w:t xml:space="preserve">Área logística </w:t>
      </w:r>
    </w:p>
    <w:p w:rsidR="00195A5B" w:rsidRPr="001C5E8A" w:rsidRDefault="00195A5B" w:rsidP="00195A5B">
      <w:pPr>
        <w:rPr>
          <w:lang w:val="es-MX"/>
        </w:rPr>
      </w:pPr>
    </w:p>
    <w:p w:rsidR="00195A5B" w:rsidRDefault="00195A5B" w:rsidP="00195A5B">
      <w:pPr>
        <w:rPr>
          <w:lang w:val="es-MX"/>
        </w:rPr>
      </w:pPr>
      <w:r w:rsidRPr="001C5E8A">
        <w:rPr>
          <w:lang w:val="es-MX"/>
        </w:rPr>
        <w:t>Algunos de los servicios que brindan las filiales a la comunidad son los siguientes:</w:t>
      </w:r>
    </w:p>
    <w:p w:rsidR="001E5A1F" w:rsidRPr="001C5E8A" w:rsidRDefault="001E5A1F" w:rsidP="00195A5B">
      <w:pPr>
        <w:rPr>
          <w:lang w:val="es-MX"/>
        </w:rPr>
      </w:pPr>
    </w:p>
    <w:p w:rsidR="001E5A1F" w:rsidRDefault="00195A5B" w:rsidP="001E5A1F">
      <w:pPr>
        <w:pStyle w:val="Prrafodelista"/>
        <w:numPr>
          <w:ilvl w:val="0"/>
          <w:numId w:val="3"/>
        </w:numPr>
      </w:pPr>
      <w:r w:rsidRPr="001C5E8A">
        <w:t xml:space="preserve">Coberturas sanitarias: Actividades preventivas. </w:t>
      </w:r>
    </w:p>
    <w:p w:rsidR="001E5A1F" w:rsidRDefault="00195A5B" w:rsidP="001E5A1F">
      <w:pPr>
        <w:pStyle w:val="Prrafodelista"/>
        <w:numPr>
          <w:ilvl w:val="0"/>
          <w:numId w:val="3"/>
        </w:numPr>
      </w:pPr>
      <w:r w:rsidRPr="001C5E8A">
        <w:t xml:space="preserve">Trabajo en eventos al aire libre de todo tipo. </w:t>
      </w:r>
    </w:p>
    <w:p w:rsidR="00195A5B" w:rsidRPr="001C5E8A" w:rsidRDefault="00195A5B" w:rsidP="001E5A1F">
      <w:pPr>
        <w:pStyle w:val="Prrafodelista"/>
        <w:numPr>
          <w:ilvl w:val="0"/>
          <w:numId w:val="3"/>
        </w:numPr>
      </w:pPr>
      <w:r w:rsidRPr="001C5E8A">
        <w:t xml:space="preserve">Búsqueda de desaparecidos: Conforme a la convocatoria de los organismos o fuerzas de seguridad, realizan mediante sus voluntarios y herramientas logísticas la búsqueda de personas perdidas o desaparecidas. </w:t>
      </w:r>
    </w:p>
    <w:p w:rsidR="00195A5B" w:rsidRPr="001C5E8A" w:rsidRDefault="00195A5B" w:rsidP="001E5A1F">
      <w:pPr>
        <w:pStyle w:val="Prrafodelista"/>
        <w:numPr>
          <w:ilvl w:val="0"/>
          <w:numId w:val="3"/>
        </w:numPr>
      </w:pPr>
      <w:r w:rsidRPr="001C5E8A">
        <w:t>Rescate y evacuación de personas en situación de riesgo.</w:t>
      </w:r>
    </w:p>
    <w:p w:rsidR="00195A5B" w:rsidRPr="001C5E8A" w:rsidRDefault="00195A5B" w:rsidP="001E5A1F">
      <w:pPr>
        <w:pStyle w:val="Prrafodelista"/>
        <w:numPr>
          <w:ilvl w:val="0"/>
          <w:numId w:val="3"/>
        </w:numPr>
      </w:pPr>
      <w:r w:rsidRPr="001C5E8A">
        <w:t xml:space="preserve">Relevamientos sanitarios a las comunidades afectadas por catástrofes: para conocer el estado post-evento y concientizar acerca de la problemática, posibles soluciones y prevenciones. </w:t>
      </w:r>
    </w:p>
    <w:p w:rsidR="00195A5B" w:rsidRPr="001C5E8A" w:rsidRDefault="00195A5B" w:rsidP="001E5A1F">
      <w:pPr>
        <w:pStyle w:val="Prrafodelista"/>
        <w:numPr>
          <w:ilvl w:val="0"/>
          <w:numId w:val="3"/>
        </w:numPr>
      </w:pPr>
      <w:r w:rsidRPr="001C5E8A">
        <w:t xml:space="preserve">Entrenamientos: atención de primeros auxilios  y contención psicológica de víctimas. </w:t>
      </w:r>
    </w:p>
    <w:p w:rsidR="00195A5B" w:rsidRPr="001C5E8A" w:rsidRDefault="00195A5B" w:rsidP="001E5A1F">
      <w:pPr>
        <w:pStyle w:val="Prrafodelista"/>
        <w:numPr>
          <w:ilvl w:val="0"/>
          <w:numId w:val="3"/>
        </w:numPr>
      </w:pPr>
      <w:r w:rsidRPr="001C5E8A">
        <w:t>Capacitaciones a la comunidad.</w:t>
      </w:r>
    </w:p>
    <w:p w:rsidR="00195A5B" w:rsidRPr="001C5E8A" w:rsidRDefault="00195A5B" w:rsidP="001E5A1F">
      <w:pPr>
        <w:pStyle w:val="Prrafodelista"/>
        <w:numPr>
          <w:ilvl w:val="0"/>
          <w:numId w:val="3"/>
        </w:numPr>
      </w:pPr>
      <w:r w:rsidRPr="001C5E8A">
        <w:t xml:space="preserve">Simulacros: En conjunto con otras instituciones se planifican, organizan y llevan a cabo simulacros de atención de primeros auxilios, de traslado e inmovilización de víctimas, de triage, entre otros. </w:t>
      </w:r>
    </w:p>
    <w:p w:rsidR="00195A5B" w:rsidRPr="001C5E8A" w:rsidRDefault="00195A5B" w:rsidP="001E5A1F">
      <w:pPr>
        <w:pStyle w:val="Prrafodelista"/>
        <w:numPr>
          <w:ilvl w:val="0"/>
          <w:numId w:val="3"/>
        </w:numPr>
      </w:pPr>
      <w:r w:rsidRPr="001C5E8A">
        <w:t>Servicio de Ambulancias con unidades de media y alta complejidad y con médicos y enfermeros matriculados.</w:t>
      </w:r>
    </w:p>
    <w:p w:rsidR="00195A5B" w:rsidRDefault="00195A5B" w:rsidP="00195A5B"/>
    <w:p w:rsidR="00C27697" w:rsidRDefault="00C27697" w:rsidP="00195A5B">
      <w:r>
        <w:t xml:space="preserve">Por último, destacar la inconmensurable y esencial labor que han efectuado durante la pandemia de COVID-19. Asistiendo en vacunatorios, centros de testeo y aislamiento, y en todo lugar en donde se los necesito. Estas actividades voluntarias a lo largo y ancho del territorio nacional, y en especial en el territorio de la Ciudad, fueron parte del éxito de la estrategia sanitaria. </w:t>
      </w:r>
    </w:p>
    <w:p w:rsidR="00C27697" w:rsidRPr="001C5E8A" w:rsidRDefault="00C27697" w:rsidP="00195A5B"/>
    <w:p w:rsidR="001E5A1F" w:rsidRDefault="00195A5B" w:rsidP="00195A5B">
      <w:pPr>
        <w:rPr>
          <w:lang w:val="es-MX"/>
        </w:rPr>
      </w:pPr>
      <w:r w:rsidRPr="001C5E8A">
        <w:t>Por lo antes mencionado, y teniendo en cuenta el crecimiento  de los últimos años de la Asociación, el caudal y frecuencia de actividades realizadas por los integrantes de la misma</w:t>
      </w:r>
      <w:r w:rsidR="001E5A1F">
        <w:t xml:space="preserve"> es que </w:t>
      </w:r>
      <w:r w:rsidR="001E5A1F">
        <w:rPr>
          <w:lang w:val="es-MX"/>
        </w:rPr>
        <w:t>solicito al cuerpo el acompañamiento del presente proyecto</w:t>
      </w:r>
      <w:r w:rsidRPr="001C5E8A">
        <w:rPr>
          <w:lang w:val="es-MX"/>
        </w:rPr>
        <w:t>.</w:t>
      </w:r>
    </w:p>
    <w:p w:rsidR="001E5A1F" w:rsidRDefault="001E5A1F">
      <w:pPr>
        <w:jc w:val="left"/>
        <w:rPr>
          <w:lang w:val="es-MX"/>
        </w:rPr>
      </w:pPr>
      <w:r>
        <w:rPr>
          <w:lang w:val="es-MX"/>
        </w:rPr>
        <w:br w:type="page"/>
      </w:r>
    </w:p>
    <w:p w:rsidR="00195A5B" w:rsidRPr="001E5A1F" w:rsidRDefault="001E5A1F" w:rsidP="001E5A1F">
      <w:pPr>
        <w:jc w:val="center"/>
        <w:rPr>
          <w:b/>
          <w:lang w:val="es-MX"/>
        </w:rPr>
      </w:pPr>
      <w:r w:rsidRPr="001E5A1F">
        <w:rPr>
          <w:b/>
          <w:lang w:val="es-MX"/>
        </w:rPr>
        <w:lastRenderedPageBreak/>
        <w:t>ANEXO</w:t>
      </w:r>
    </w:p>
    <w:p w:rsidR="001E5A1F" w:rsidRDefault="001E5A1F" w:rsidP="00195A5B">
      <w:pPr>
        <w:rPr>
          <w:lang w:val="es-MX"/>
        </w:rPr>
      </w:pPr>
    </w:p>
    <w:p w:rsidR="001E5A1F" w:rsidRDefault="001E5A1F" w:rsidP="00195A5B">
      <w:pPr>
        <w:rPr>
          <w:noProof/>
          <w:lang w:val="es-AR" w:eastAsia="es-AR"/>
        </w:rPr>
      </w:pPr>
      <w:r>
        <w:rPr>
          <w:noProof/>
          <w:lang w:val="es-AR" w:eastAsia="es-AR"/>
        </w:rPr>
        <w:drawing>
          <wp:anchor distT="0" distB="0" distL="114300" distR="114300" simplePos="0" relativeHeight="251658240" behindDoc="0" locked="0" layoutInCell="1" allowOverlap="1">
            <wp:simplePos x="0" y="0"/>
            <wp:positionH relativeFrom="column">
              <wp:posOffset>19050</wp:posOffset>
            </wp:positionH>
            <wp:positionV relativeFrom="paragraph">
              <wp:posOffset>-4445</wp:posOffset>
            </wp:positionV>
            <wp:extent cx="5429250" cy="7143750"/>
            <wp:effectExtent l="19050" t="0" r="0" b="0"/>
            <wp:wrapTopAndBottom/>
            <wp:docPr id="2" name="1 Imagen" descr="Carpeta CEPA - 2022.docx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1.jpg"/>
                    <pic:cNvPicPr/>
                  </pic:nvPicPr>
                  <pic:blipFill>
                    <a:blip r:embed="rId8"/>
                    <a:stretch>
                      <a:fillRect/>
                    </a:stretch>
                  </pic:blipFill>
                  <pic:spPr>
                    <a:xfrm>
                      <a:off x="0" y="0"/>
                      <a:ext cx="5429250" cy="7143750"/>
                    </a:xfrm>
                    <a:prstGeom prst="rect">
                      <a:avLst/>
                    </a:prstGeom>
                  </pic:spPr>
                </pic:pic>
              </a:graphicData>
            </a:graphic>
          </wp:anchor>
        </w:drawing>
      </w:r>
    </w:p>
    <w:p w:rsidR="001E5A1F" w:rsidRDefault="001E5A1F" w:rsidP="00195A5B">
      <w:pPr>
        <w:rPr>
          <w:lang w:val="es-MX"/>
        </w:rPr>
      </w:pPr>
      <w:r>
        <w:rPr>
          <w:noProof/>
          <w:lang w:val="es-AR" w:eastAsia="es-AR"/>
        </w:rPr>
        <w:lastRenderedPageBreak/>
        <w:drawing>
          <wp:inline distT="0" distB="0" distL="0" distR="0">
            <wp:extent cx="5433060" cy="7677150"/>
            <wp:effectExtent l="19050" t="0" r="0" b="0"/>
            <wp:docPr id="9" name="8 Imagen" descr="Carpeta CEPA - 2022.docx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2.jpg"/>
                    <pic:cNvPicPr/>
                  </pic:nvPicPr>
                  <pic:blipFill>
                    <a:blip r:embed="rId9"/>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0" name="9 Imagen" descr="Carpeta CEPA - 2022.docx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3.jpg"/>
                    <pic:cNvPicPr/>
                  </pic:nvPicPr>
                  <pic:blipFill>
                    <a:blip r:embed="rId10"/>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1" name="10 Imagen" descr="Carpeta CEPA - 2022.docx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4.jpg"/>
                    <pic:cNvPicPr/>
                  </pic:nvPicPr>
                  <pic:blipFill>
                    <a:blip r:embed="rId11"/>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2" name="11 Imagen" descr="Carpeta CEPA - 2022.docx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5.jpg"/>
                    <pic:cNvPicPr/>
                  </pic:nvPicPr>
                  <pic:blipFill>
                    <a:blip r:embed="rId12"/>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3" name="12 Imagen" descr="Carpeta CEPA - 2022.docx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6.jpg"/>
                    <pic:cNvPicPr/>
                  </pic:nvPicPr>
                  <pic:blipFill>
                    <a:blip r:embed="rId13"/>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4" name="13 Imagen" descr="Carpeta CEPA - 2022.docx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7.jpg"/>
                    <pic:cNvPicPr/>
                  </pic:nvPicPr>
                  <pic:blipFill>
                    <a:blip r:embed="rId14"/>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5" name="14 Imagen" descr="Carpeta CEPA - 2022.docx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8.jpg"/>
                    <pic:cNvPicPr/>
                  </pic:nvPicPr>
                  <pic:blipFill>
                    <a:blip r:embed="rId15"/>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6" name="15 Imagen" descr="Carpeta CEPA - 2022.docx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09.jpg"/>
                    <pic:cNvPicPr/>
                  </pic:nvPicPr>
                  <pic:blipFill>
                    <a:blip r:embed="rId16"/>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7" name="16 Imagen" descr="Carpeta CEPA - 2022.docx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10.jpg"/>
                    <pic:cNvPicPr/>
                  </pic:nvPicPr>
                  <pic:blipFill>
                    <a:blip r:embed="rId17"/>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8" name="17 Imagen" descr="Carpeta CEPA - 2022.docx_p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11.jpg"/>
                    <pic:cNvPicPr/>
                  </pic:nvPicPr>
                  <pic:blipFill>
                    <a:blip r:embed="rId18"/>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19" name="18 Imagen" descr="Carpeta CEPA - 2022.docx_page-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12.jpg"/>
                    <pic:cNvPicPr/>
                  </pic:nvPicPr>
                  <pic:blipFill>
                    <a:blip r:embed="rId19"/>
                    <a:stretch>
                      <a:fillRect/>
                    </a:stretch>
                  </pic:blipFill>
                  <pic:spPr>
                    <a:xfrm>
                      <a:off x="0" y="0"/>
                      <a:ext cx="5433060" cy="7677150"/>
                    </a:xfrm>
                    <a:prstGeom prst="rect">
                      <a:avLst/>
                    </a:prstGeom>
                  </pic:spPr>
                </pic:pic>
              </a:graphicData>
            </a:graphic>
          </wp:inline>
        </w:drawing>
      </w:r>
      <w:r>
        <w:rPr>
          <w:noProof/>
          <w:lang w:val="es-AR" w:eastAsia="es-AR"/>
        </w:rPr>
        <w:lastRenderedPageBreak/>
        <w:drawing>
          <wp:inline distT="0" distB="0" distL="0" distR="0">
            <wp:extent cx="5433060" cy="7677150"/>
            <wp:effectExtent l="19050" t="0" r="0" b="0"/>
            <wp:docPr id="20" name="19 Imagen" descr="Carpeta CEPA - 2022.docx_page-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ta CEPA - 2022.docx_page-0013.jpg"/>
                    <pic:cNvPicPr/>
                  </pic:nvPicPr>
                  <pic:blipFill>
                    <a:blip r:embed="rId20"/>
                    <a:stretch>
                      <a:fillRect/>
                    </a:stretch>
                  </pic:blipFill>
                  <pic:spPr>
                    <a:xfrm>
                      <a:off x="0" y="0"/>
                      <a:ext cx="5433060" cy="7677150"/>
                    </a:xfrm>
                    <a:prstGeom prst="rect">
                      <a:avLst/>
                    </a:prstGeom>
                  </pic:spPr>
                </pic:pic>
              </a:graphicData>
            </a:graphic>
          </wp:inline>
        </w:drawing>
      </w: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Pr="001C5E8A" w:rsidRDefault="001E5A1F" w:rsidP="00195A5B">
      <w:pPr>
        <w:rPr>
          <w:lang w:val="es-MX"/>
        </w:rPr>
      </w:pPr>
    </w:p>
    <w:p w:rsidR="00195A5B" w:rsidRPr="001C5E8A" w:rsidRDefault="00195A5B" w:rsidP="00195A5B">
      <w:pPr>
        <w:rPr>
          <w:lang w:val="es-MX"/>
        </w:rPr>
      </w:pPr>
    </w:p>
    <w:p w:rsidR="00195A5B" w:rsidRPr="001C5E8A" w:rsidRDefault="00195A5B" w:rsidP="00195A5B">
      <w:pPr>
        <w:rPr>
          <w:lang w:val="es-MX"/>
        </w:rPr>
      </w:pPr>
    </w:p>
    <w:p w:rsidR="00195A5B" w:rsidRPr="00195A5B" w:rsidRDefault="00195A5B" w:rsidP="00A50804">
      <w:pPr>
        <w:rPr>
          <w:szCs w:val="24"/>
          <w:lang w:val="es-MX"/>
        </w:rPr>
      </w:pPr>
    </w:p>
    <w:sectPr w:rsidR="00195A5B" w:rsidRPr="00195A5B" w:rsidSect="005E3C49">
      <w:headerReference w:type="default" r:id="rId21"/>
      <w:footerReference w:type="default" r:id="rId2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C9D" w:rsidRDefault="002A2C9D">
      <w:r>
        <w:separator/>
      </w:r>
    </w:p>
  </w:endnote>
  <w:endnote w:type="continuationSeparator" w:id="1">
    <w:p w:rsidR="002A2C9D" w:rsidRDefault="002A2C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623C6" w:rsidRPr="003623C6">
        <w:rPr>
          <w:noProof/>
          <w:color w:val="333333"/>
          <w:sz w:val="20"/>
        </w:rPr>
        <w:t>13/05/2022 14:23:00</w:t>
      </w:r>
    </w:fldSimple>
    <w:r w:rsidRPr="001C19C4">
      <w:rPr>
        <w:color w:val="333333"/>
        <w:sz w:val="20"/>
      </w:rPr>
      <w:t xml:space="preserve">  -  Cantidad de caracteres: </w:t>
    </w:r>
    <w:fldSimple w:instr=" NUMCHARS  \* MERGEFORMAT ">
      <w:r w:rsidR="003623C6" w:rsidRPr="003623C6">
        <w:rPr>
          <w:noProof/>
          <w:color w:val="333333"/>
          <w:sz w:val="20"/>
        </w:rPr>
        <w:t>4220</w:t>
      </w:r>
    </w:fldSimple>
    <w:r w:rsidRPr="001C19C4">
      <w:rPr>
        <w:color w:val="333333"/>
        <w:sz w:val="20"/>
      </w:rPr>
      <w:t xml:space="preserve"> - Cantidad de palabras: </w:t>
    </w:r>
    <w:fldSimple w:instr=" NUMWORDS  \* MERGEFORMAT ">
      <w:r w:rsidR="003623C6" w:rsidRPr="003623C6">
        <w:rPr>
          <w:noProof/>
          <w:color w:val="333333"/>
          <w:sz w:val="20"/>
        </w:rPr>
        <w:t>815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55EBE" w:rsidRPr="001C19C4">
      <w:rPr>
        <w:rStyle w:val="Nmerodepgina"/>
        <w:color w:val="333333"/>
      </w:rPr>
      <w:fldChar w:fldCharType="begin"/>
    </w:r>
    <w:r w:rsidRPr="001C19C4">
      <w:rPr>
        <w:rStyle w:val="Nmerodepgina"/>
        <w:color w:val="333333"/>
      </w:rPr>
      <w:instrText xml:space="preserve"> PAGE </w:instrText>
    </w:r>
    <w:r w:rsidR="00155EBE" w:rsidRPr="001C19C4">
      <w:rPr>
        <w:rStyle w:val="Nmerodepgina"/>
        <w:color w:val="333333"/>
      </w:rPr>
      <w:fldChar w:fldCharType="separate"/>
    </w:r>
    <w:r w:rsidR="003623C6">
      <w:rPr>
        <w:rStyle w:val="Nmerodepgina"/>
        <w:noProof/>
        <w:color w:val="333333"/>
      </w:rPr>
      <w:t>2</w:t>
    </w:r>
    <w:r w:rsidR="00155EBE" w:rsidRPr="001C19C4">
      <w:rPr>
        <w:rStyle w:val="Nmerodepgina"/>
        <w:color w:val="333333"/>
      </w:rPr>
      <w:fldChar w:fldCharType="end"/>
    </w:r>
    <w:r w:rsidRPr="001C19C4">
      <w:rPr>
        <w:rStyle w:val="Nmerodepgina"/>
        <w:color w:val="333333"/>
      </w:rPr>
      <w:t>/</w:t>
    </w:r>
    <w:fldSimple w:instr=" NUMPAGES  \* MERGEFORMAT ">
      <w:r w:rsidR="003623C6" w:rsidRPr="003623C6">
        <w:rPr>
          <w:rStyle w:val="Nmerodepgina"/>
          <w:noProof/>
          <w:color w:val="333333"/>
        </w:rPr>
        <w:t>17</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C9D" w:rsidRDefault="002A2C9D">
      <w:r>
        <w:separator/>
      </w:r>
    </w:p>
  </w:footnote>
  <w:footnote w:type="continuationSeparator" w:id="1">
    <w:p w:rsidR="002A2C9D" w:rsidRDefault="002A2C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1E5A1F">
    <w:pPr>
      <w:pStyle w:val="Encabezado"/>
      <w:jc w:val="center"/>
      <w:rPr>
        <w:color w:val="000000"/>
        <w:shd w:val="clear" w:color="auto" w:fill="FFFFFF"/>
      </w:rPr>
    </w:pPr>
  </w:p>
  <w:p w:rsidR="001E5A1F" w:rsidRPr="001E5A1F" w:rsidRDefault="001E5A1F" w:rsidP="001E5A1F">
    <w:pPr>
      <w:pStyle w:val="Encabezado"/>
      <w:jc w:val="center"/>
      <w:rPr>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42C"/>
    <w:multiLevelType w:val="hybridMultilevel"/>
    <w:tmpl w:val="80B05E7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E502A52"/>
    <w:multiLevelType w:val="hybridMultilevel"/>
    <w:tmpl w:val="7B8039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BF518A9"/>
    <w:multiLevelType w:val="hybridMultilevel"/>
    <w:tmpl w:val="654A3D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0"/>
    <w:footnote w:id="1"/>
  </w:footnotePr>
  <w:endnotePr>
    <w:endnote w:id="0"/>
    <w:endnote w:id="1"/>
  </w:endnotePr>
  <w:compat/>
  <w:rsids>
    <w:rsidRoot w:val="003C5748"/>
    <w:rsid w:val="00026430"/>
    <w:rsid w:val="00030DF5"/>
    <w:rsid w:val="0003615C"/>
    <w:rsid w:val="000376AB"/>
    <w:rsid w:val="00043882"/>
    <w:rsid w:val="00062864"/>
    <w:rsid w:val="00067370"/>
    <w:rsid w:val="000713D7"/>
    <w:rsid w:val="00071CFB"/>
    <w:rsid w:val="00072F33"/>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55EBE"/>
    <w:rsid w:val="00160A2A"/>
    <w:rsid w:val="001614A7"/>
    <w:rsid w:val="00185B53"/>
    <w:rsid w:val="0019414B"/>
    <w:rsid w:val="00195A5B"/>
    <w:rsid w:val="001B770D"/>
    <w:rsid w:val="001C18CC"/>
    <w:rsid w:val="001C19C4"/>
    <w:rsid w:val="001D480C"/>
    <w:rsid w:val="001E0E01"/>
    <w:rsid w:val="001E5394"/>
    <w:rsid w:val="001E5A1F"/>
    <w:rsid w:val="001F2924"/>
    <w:rsid w:val="001F3AFD"/>
    <w:rsid w:val="00205802"/>
    <w:rsid w:val="00205DAD"/>
    <w:rsid w:val="00223436"/>
    <w:rsid w:val="002327DE"/>
    <w:rsid w:val="00246DF0"/>
    <w:rsid w:val="0026220D"/>
    <w:rsid w:val="00265972"/>
    <w:rsid w:val="00275865"/>
    <w:rsid w:val="00276A7E"/>
    <w:rsid w:val="00296815"/>
    <w:rsid w:val="002971A4"/>
    <w:rsid w:val="002A2C9D"/>
    <w:rsid w:val="002B47D0"/>
    <w:rsid w:val="002C768C"/>
    <w:rsid w:val="002D05E9"/>
    <w:rsid w:val="002D533A"/>
    <w:rsid w:val="002D778C"/>
    <w:rsid w:val="002E38C3"/>
    <w:rsid w:val="002F7961"/>
    <w:rsid w:val="00300DE0"/>
    <w:rsid w:val="00302300"/>
    <w:rsid w:val="00305DD1"/>
    <w:rsid w:val="003145ED"/>
    <w:rsid w:val="00315C77"/>
    <w:rsid w:val="0033168A"/>
    <w:rsid w:val="00335CD9"/>
    <w:rsid w:val="00340F54"/>
    <w:rsid w:val="0035681D"/>
    <w:rsid w:val="00361201"/>
    <w:rsid w:val="003623C6"/>
    <w:rsid w:val="00395843"/>
    <w:rsid w:val="003A7311"/>
    <w:rsid w:val="003B471C"/>
    <w:rsid w:val="003B7042"/>
    <w:rsid w:val="003C5748"/>
    <w:rsid w:val="003D10AB"/>
    <w:rsid w:val="003D4000"/>
    <w:rsid w:val="003F1EFD"/>
    <w:rsid w:val="003F4249"/>
    <w:rsid w:val="00401C75"/>
    <w:rsid w:val="0040761B"/>
    <w:rsid w:val="00422C3F"/>
    <w:rsid w:val="004354AC"/>
    <w:rsid w:val="00446E1A"/>
    <w:rsid w:val="004847CA"/>
    <w:rsid w:val="00490DDD"/>
    <w:rsid w:val="00494244"/>
    <w:rsid w:val="004B7714"/>
    <w:rsid w:val="004C4B76"/>
    <w:rsid w:val="004D2D62"/>
    <w:rsid w:val="004D30D5"/>
    <w:rsid w:val="004D438B"/>
    <w:rsid w:val="004E235F"/>
    <w:rsid w:val="005026B9"/>
    <w:rsid w:val="0051012E"/>
    <w:rsid w:val="005142E6"/>
    <w:rsid w:val="0051631C"/>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4718"/>
    <w:rsid w:val="006D5CB7"/>
    <w:rsid w:val="006E3675"/>
    <w:rsid w:val="00706B8E"/>
    <w:rsid w:val="00715AF3"/>
    <w:rsid w:val="00720C1E"/>
    <w:rsid w:val="00734F30"/>
    <w:rsid w:val="007410E7"/>
    <w:rsid w:val="007420D8"/>
    <w:rsid w:val="0074492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4A49"/>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804"/>
    <w:rsid w:val="00A55E61"/>
    <w:rsid w:val="00A63E5A"/>
    <w:rsid w:val="00A66804"/>
    <w:rsid w:val="00A75EED"/>
    <w:rsid w:val="00A7779B"/>
    <w:rsid w:val="00A878E2"/>
    <w:rsid w:val="00A962A7"/>
    <w:rsid w:val="00AA08DB"/>
    <w:rsid w:val="00AA2FEA"/>
    <w:rsid w:val="00AA7C22"/>
    <w:rsid w:val="00AB0A73"/>
    <w:rsid w:val="00AB5EB2"/>
    <w:rsid w:val="00AC3839"/>
    <w:rsid w:val="00AC6453"/>
    <w:rsid w:val="00AE2E8F"/>
    <w:rsid w:val="00AF5760"/>
    <w:rsid w:val="00AF6352"/>
    <w:rsid w:val="00B05649"/>
    <w:rsid w:val="00B1723C"/>
    <w:rsid w:val="00B177FE"/>
    <w:rsid w:val="00B264C1"/>
    <w:rsid w:val="00B31B65"/>
    <w:rsid w:val="00B36178"/>
    <w:rsid w:val="00B4532F"/>
    <w:rsid w:val="00B46232"/>
    <w:rsid w:val="00B75660"/>
    <w:rsid w:val="00B85EE2"/>
    <w:rsid w:val="00BF2B7B"/>
    <w:rsid w:val="00BF71C2"/>
    <w:rsid w:val="00C26F53"/>
    <w:rsid w:val="00C27697"/>
    <w:rsid w:val="00C330CB"/>
    <w:rsid w:val="00C3675D"/>
    <w:rsid w:val="00C419C1"/>
    <w:rsid w:val="00C51E49"/>
    <w:rsid w:val="00C521F9"/>
    <w:rsid w:val="00C63351"/>
    <w:rsid w:val="00C71253"/>
    <w:rsid w:val="00C734F9"/>
    <w:rsid w:val="00C87365"/>
    <w:rsid w:val="00C93FF6"/>
    <w:rsid w:val="00CA11F5"/>
    <w:rsid w:val="00CC20B0"/>
    <w:rsid w:val="00CE163F"/>
    <w:rsid w:val="00D21279"/>
    <w:rsid w:val="00D43AA2"/>
    <w:rsid w:val="00D518DB"/>
    <w:rsid w:val="00D55ECB"/>
    <w:rsid w:val="00D67721"/>
    <w:rsid w:val="00D758CE"/>
    <w:rsid w:val="00D76A86"/>
    <w:rsid w:val="00D8161D"/>
    <w:rsid w:val="00D927D4"/>
    <w:rsid w:val="00DD2795"/>
    <w:rsid w:val="00DD4DE2"/>
    <w:rsid w:val="00DD520D"/>
    <w:rsid w:val="00DE15A5"/>
    <w:rsid w:val="00DE7B39"/>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0080"/>
    <w:rsid w:val="00E91F21"/>
    <w:rsid w:val="00EB6956"/>
    <w:rsid w:val="00ED5B64"/>
    <w:rsid w:val="00EE6672"/>
    <w:rsid w:val="00EF0D22"/>
    <w:rsid w:val="00F13C69"/>
    <w:rsid w:val="00F419AA"/>
    <w:rsid w:val="00F41DF6"/>
    <w:rsid w:val="00F52245"/>
    <w:rsid w:val="00F5569F"/>
    <w:rsid w:val="00F60308"/>
    <w:rsid w:val="00F640D0"/>
    <w:rsid w:val="00F75389"/>
    <w:rsid w:val="00F903E8"/>
    <w:rsid w:val="00FA0C8C"/>
    <w:rsid w:val="00FB4F49"/>
    <w:rsid w:val="00FD07F5"/>
    <w:rsid w:val="00FF737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A50804"/>
    <w:rPr>
      <w:color w:val="0000FF"/>
      <w:u w:val="single"/>
    </w:rPr>
  </w:style>
  <w:style w:type="paragraph" w:customStyle="1" w:styleId="normal0">
    <w:name w:val="normal"/>
    <w:rsid w:val="00DE15A5"/>
    <w:pPr>
      <w:spacing w:after="200" w:line="276" w:lineRule="auto"/>
    </w:pPr>
    <w:rPr>
      <w:rFonts w:ascii="Calibri" w:eastAsia="Calibri" w:hAnsi="Calibri" w:cs="Calibri"/>
      <w:sz w:val="22"/>
      <w:szCs w:val="22"/>
      <w:lang w:val="es-ES" w:eastAsia="es-ES"/>
    </w:rPr>
  </w:style>
  <w:style w:type="paragraph" w:styleId="Prrafodelista">
    <w:name w:val="List Paragraph"/>
    <w:basedOn w:val="Normal"/>
    <w:uiPriority w:val="34"/>
    <w:qFormat/>
    <w:rsid w:val="001E5A1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ustig\Desktop\Plantilla%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FD9BC-4128-493B-BA33-2C451022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proyectos.dotx</Template>
  <TotalTime>106</TotalTime>
  <Pages>17</Pages>
  <Words>815</Words>
  <Characters>4220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talustig</dc:creator>
  <cp:lastModifiedBy>despacho amor</cp:lastModifiedBy>
  <cp:revision>5</cp:revision>
  <cp:lastPrinted>2022-05-10T14:17:00Z</cp:lastPrinted>
  <dcterms:created xsi:type="dcterms:W3CDTF">2022-05-13T15:35:00Z</dcterms:created>
  <dcterms:modified xsi:type="dcterms:W3CDTF">2022-05-13T17:23:00Z</dcterms:modified>
</cp:coreProperties>
</file>