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F04" w:rsidRPr="00E411FD" w:rsidRDefault="00157F04" w:rsidP="00E411FD">
      <w:pPr>
        <w:rPr>
          <w:lang w:val="es-MX"/>
        </w:rPr>
      </w:pPr>
    </w:p>
    <w:p w:rsidR="00157F04" w:rsidRPr="00E411FD" w:rsidRDefault="00157F04" w:rsidP="00E411FD">
      <w:pPr>
        <w:rPr>
          <w:lang w:val="es-MX"/>
        </w:rPr>
      </w:pPr>
    </w:p>
    <w:p w:rsidR="00AE3CF4" w:rsidRPr="00E411FD" w:rsidRDefault="00AE3CF4" w:rsidP="00E411FD">
      <w:pPr>
        <w:rPr>
          <w:lang w:val="es-MX"/>
        </w:rPr>
      </w:pPr>
    </w:p>
    <w:p w:rsidR="00AE3CF4" w:rsidRPr="00E411FD" w:rsidRDefault="00AE3CF4" w:rsidP="00E411FD">
      <w:pPr>
        <w:rPr>
          <w:lang w:val="es-MX"/>
        </w:rPr>
      </w:pPr>
    </w:p>
    <w:p w:rsidR="00157F04" w:rsidRPr="00E411FD" w:rsidRDefault="00157F04" w:rsidP="00E411FD">
      <w:pPr>
        <w:rPr>
          <w:lang w:val="es-MX"/>
        </w:rPr>
      </w:pPr>
      <w:r w:rsidRPr="00E411FD">
        <w:rPr>
          <w:lang w:val="es-MX"/>
        </w:rPr>
        <w:t>Legislatura de la Ciudad Autónoma de Buenos Aires</w:t>
      </w:r>
    </w:p>
    <w:p w:rsidR="00157F04" w:rsidRPr="00E411FD" w:rsidRDefault="00157F04" w:rsidP="00E411FD">
      <w:pPr>
        <w:rPr>
          <w:lang w:val="es-MX"/>
        </w:rPr>
      </w:pPr>
    </w:p>
    <w:p w:rsidR="00006B1E" w:rsidRPr="00E411FD" w:rsidRDefault="00157F04" w:rsidP="00E411FD">
      <w:pPr>
        <w:rPr>
          <w:lang w:val="es-MX"/>
        </w:rPr>
      </w:pPr>
      <w:r w:rsidRPr="00E411FD">
        <w:rPr>
          <w:b/>
          <w:lang w:val="es-MX"/>
        </w:rPr>
        <w:t>Visto</w:t>
      </w:r>
      <w:r w:rsidRPr="00E411FD">
        <w:rPr>
          <w:lang w:val="es-MX"/>
        </w:rPr>
        <w:t>:</w:t>
      </w:r>
    </w:p>
    <w:p w:rsidR="00006B1E" w:rsidRPr="00E411FD" w:rsidRDefault="00006B1E" w:rsidP="00E411FD">
      <w:pPr>
        <w:rPr>
          <w:lang w:val="es-MX"/>
        </w:rPr>
      </w:pPr>
    </w:p>
    <w:p w:rsidR="00006B1E" w:rsidRPr="00E411FD" w:rsidRDefault="00006B1E" w:rsidP="00E411FD">
      <w:pPr>
        <w:rPr>
          <w:lang w:val="es-MX"/>
        </w:rPr>
      </w:pPr>
      <w:r w:rsidRPr="00E411FD">
        <w:rPr>
          <w:lang w:val="es-MX"/>
        </w:rPr>
        <w:t xml:space="preserve">          </w:t>
      </w:r>
      <w:r w:rsidR="00157F04" w:rsidRPr="00E411FD">
        <w:rPr>
          <w:szCs w:val="24"/>
          <w:lang w:val="es-MX"/>
        </w:rPr>
        <w:t>Los expedientes N° 859-D-2022, proyecto de Declaración de autoría de la Sra. Diputada Laura Velasco en coautoría con los Sres. Diputados/as Matías Barroetaveña, Alejandro Amor, Ofelia Fernández, Maia Daer, Berenice I</w:t>
      </w:r>
      <w:r w:rsidR="00E411FD" w:rsidRPr="00E411FD">
        <w:rPr>
          <w:szCs w:val="24"/>
          <w:lang w:val="es-MX"/>
        </w:rPr>
        <w:t>a</w:t>
      </w:r>
      <w:r w:rsidR="00157F04" w:rsidRPr="00E411FD">
        <w:rPr>
          <w:szCs w:val="24"/>
          <w:lang w:val="es-MX"/>
        </w:rPr>
        <w:t xml:space="preserve">ñez y Juan Pablo Modarelli y el agregado expediente N° 934-D-2022, proyecto de Declaración de autoría de la Sra. Diputada Laura Velasco en coautoría con los Sres./as Diputados/as Alejandro Amor, Matías Barroetaveña, </w:t>
      </w:r>
      <w:r w:rsidRPr="00E411FD">
        <w:rPr>
          <w:szCs w:val="24"/>
          <w:lang w:val="es-MX"/>
        </w:rPr>
        <w:t>María Bielli, Lucía Cámpora, Maia Daer, Ofelia Fernández, Berenice I</w:t>
      </w:r>
      <w:r w:rsidR="00E411FD" w:rsidRPr="00E411FD">
        <w:rPr>
          <w:szCs w:val="24"/>
          <w:lang w:val="es-MX"/>
        </w:rPr>
        <w:t>a</w:t>
      </w:r>
      <w:r w:rsidRPr="00E411FD">
        <w:rPr>
          <w:szCs w:val="24"/>
          <w:lang w:val="es-MX"/>
        </w:rPr>
        <w:t xml:space="preserve">ñez, Victoria Montenegro, Claudio Alberto Morresi, Claudia Neira, Manuel Salvador Socías, María Magdalena Tiesso y Franco Vitali en los que solicitan que la Legislatura de la Ciudad Autónoma de Buenos Aires exprese su pesar por el fallecimiento del </w:t>
      </w:r>
      <w:r w:rsidRPr="00E411FD">
        <w:rPr>
          <w:szCs w:val="24"/>
        </w:rPr>
        <w:t>Sr. Cristian Walter Rizzo, el día 19 de marzo y la Sra. Loreley, el día 28 de marzo, quienes se encontraban en situación de calle, y</w:t>
      </w:r>
    </w:p>
    <w:p w:rsidR="00157F04" w:rsidRPr="00E411FD" w:rsidRDefault="00157F04" w:rsidP="00E411FD">
      <w:pPr>
        <w:rPr>
          <w:lang w:val="es-AR"/>
        </w:rPr>
      </w:pPr>
    </w:p>
    <w:p w:rsidR="00006B1E" w:rsidRPr="00E411FD" w:rsidRDefault="00157F04" w:rsidP="00E411FD">
      <w:pPr>
        <w:rPr>
          <w:b/>
          <w:lang w:val="es-MX"/>
        </w:rPr>
      </w:pPr>
      <w:r w:rsidRPr="00E411FD">
        <w:rPr>
          <w:b/>
          <w:lang w:val="es-MX"/>
        </w:rPr>
        <w:t>Consideran</w:t>
      </w:r>
      <w:r w:rsidR="00006B1E" w:rsidRPr="00E411FD">
        <w:rPr>
          <w:b/>
          <w:lang w:val="es-MX"/>
        </w:rPr>
        <w:t>do:</w:t>
      </w:r>
    </w:p>
    <w:p w:rsidR="00006B1E" w:rsidRPr="00E411FD" w:rsidRDefault="00006B1E" w:rsidP="00E411FD">
      <w:pPr>
        <w:rPr>
          <w:b/>
          <w:lang w:val="es-MX"/>
        </w:rPr>
      </w:pPr>
    </w:p>
    <w:p w:rsidR="00006B1E" w:rsidRPr="00E411FD" w:rsidRDefault="00006B1E" w:rsidP="00E411FD">
      <w:pPr>
        <w:rPr>
          <w:lang w:val="es-MX"/>
        </w:rPr>
      </w:pPr>
      <w:r w:rsidRPr="00E411FD">
        <w:rPr>
          <w:lang w:val="es-MX"/>
        </w:rPr>
        <w:t xml:space="preserve">                         Que </w:t>
      </w:r>
      <w:r w:rsidRPr="00E411FD">
        <w:rPr>
          <w:shd w:val="clear" w:color="auto" w:fill="FFFFFF"/>
        </w:rPr>
        <w:t>hemos tomado conocimiento de la muerte del  Sr. Cristian Walter Rizzo de 42 años, el sábado 19 de marzo, y de la Sra. Loreley de 65 años, el lunes 28 de marzo, ambos en situación de calle.</w:t>
      </w:r>
    </w:p>
    <w:p w:rsidR="00AE3CF4" w:rsidRPr="00E411FD" w:rsidRDefault="00006B1E" w:rsidP="00E411FD">
      <w:pPr>
        <w:pStyle w:val="NormalWeb"/>
        <w:spacing w:before="240" w:beforeAutospacing="0" w:after="240" w:afterAutospacing="0"/>
        <w:ind w:firstLine="700"/>
        <w:jc w:val="both"/>
        <w:rPr>
          <w:shd w:val="clear" w:color="auto" w:fill="FFFFFF"/>
        </w:rPr>
      </w:pPr>
      <w:r w:rsidRPr="00E411FD">
        <w:rPr>
          <w:shd w:val="clear" w:color="auto" w:fill="FFFFFF"/>
          <w:lang w:val="es-MX"/>
        </w:rPr>
        <w:t xml:space="preserve">             Que </w:t>
      </w:r>
      <w:r w:rsidRPr="00E411FD">
        <w:rPr>
          <w:shd w:val="clear" w:color="auto" w:fill="FFFFFF"/>
        </w:rPr>
        <w:t>Cristian Walter Rizzo era una persona que hace unas semanas se encontraba en situación de calle, durmiendo en las veredas de las avenidas La Plata y Chiclana del barrio de Pompeya</w:t>
      </w:r>
    </w:p>
    <w:p w:rsidR="00006B1E" w:rsidRPr="00E411FD" w:rsidRDefault="00AE3CF4" w:rsidP="00E411FD">
      <w:pPr>
        <w:pStyle w:val="NormalWeb"/>
        <w:spacing w:before="240" w:beforeAutospacing="0" w:after="240" w:afterAutospacing="0"/>
        <w:ind w:firstLine="700"/>
        <w:jc w:val="both"/>
        <w:rPr>
          <w:shd w:val="clear" w:color="auto" w:fill="FFFFFF"/>
        </w:rPr>
      </w:pPr>
      <w:r w:rsidRPr="00E411FD">
        <w:rPr>
          <w:shd w:val="clear" w:color="auto" w:fill="FFFFFF"/>
        </w:rPr>
        <w:t xml:space="preserve">             Que p</w:t>
      </w:r>
      <w:r w:rsidR="00006B1E" w:rsidRPr="00E411FD">
        <w:rPr>
          <w:shd w:val="clear" w:color="auto" w:fill="FFFFFF"/>
        </w:rPr>
        <w:t>adecía una enfermedad que desde la madrugada del día sábado, tal cual expresan los comerciantes del barrio, lo tenía desmejorado y decaído. Dicho malestar para el mediodía del mismo día le imposibilitó comer y mantenerse despierto, razón por la cual los vecinos solicitaron la presencia del SAME para su atención. Luego llegó un patrullero de la Comisaría 4D quienes constataron que el Sr. Rizzo había fallecido.</w:t>
      </w:r>
    </w:p>
    <w:p w:rsidR="00006B1E" w:rsidRPr="00E411FD" w:rsidRDefault="00AE3CF4" w:rsidP="00E411FD">
      <w:pPr>
        <w:pStyle w:val="NormalWeb"/>
        <w:spacing w:before="240" w:beforeAutospacing="0" w:after="240" w:afterAutospacing="0"/>
        <w:ind w:firstLine="700"/>
        <w:jc w:val="both"/>
        <w:rPr>
          <w:shd w:val="clear" w:color="auto" w:fill="FFFFFF"/>
        </w:rPr>
      </w:pPr>
      <w:r w:rsidRPr="00E411FD">
        <w:rPr>
          <w:shd w:val="clear" w:color="auto" w:fill="FFFFFF"/>
        </w:rPr>
        <w:t xml:space="preserve">             Que l</w:t>
      </w:r>
      <w:r w:rsidR="00006B1E" w:rsidRPr="00E411FD">
        <w:rPr>
          <w:shd w:val="clear" w:color="auto" w:fill="FFFFFF"/>
        </w:rPr>
        <w:t xml:space="preserve">a muerte de la Sra. Loreley fue comunicada por la </w:t>
      </w:r>
      <w:r w:rsidR="00006B1E" w:rsidRPr="00E411FD">
        <w:t>ONG Amigos en el Camino que afirmaron, al medio de comunicación "El Grito del Sur"</w:t>
      </w:r>
      <w:r w:rsidR="00006B1E" w:rsidRPr="00E411FD">
        <w:rPr>
          <w:shd w:val="clear" w:color="auto" w:fill="FFFFFF"/>
        </w:rPr>
        <w:t xml:space="preserve">, </w:t>
      </w:r>
      <w:r w:rsidR="00006B1E" w:rsidRPr="00E411FD">
        <w:t>que la conocían con ese  nombre y que se trataba de una mujer migrante de unos 65 años. </w:t>
      </w:r>
    </w:p>
    <w:p w:rsidR="00006B1E" w:rsidRPr="00E411FD" w:rsidRDefault="00AE3CF4" w:rsidP="00E411FD">
      <w:pPr>
        <w:pStyle w:val="NormalWeb"/>
        <w:spacing w:before="240" w:beforeAutospacing="0" w:after="240" w:afterAutospacing="0"/>
        <w:ind w:firstLine="720"/>
        <w:jc w:val="both"/>
      </w:pPr>
      <w:r w:rsidRPr="00E411FD">
        <w:rPr>
          <w:shd w:val="clear" w:color="auto" w:fill="FFFFFF"/>
        </w:rPr>
        <w:t xml:space="preserve">             Que l</w:t>
      </w:r>
      <w:r w:rsidR="00006B1E" w:rsidRPr="00E411FD">
        <w:rPr>
          <w:shd w:val="clear" w:color="auto" w:fill="FFFFFF"/>
        </w:rPr>
        <w:t>as personas en situación de calle se encuentran frente a un estado de vulneración social extrema donde los derechos humanos, plasmados en la Constitución Nacional y Tratados Internacionales de Derechos Humanos, se encuentran restringidos y limitados. </w:t>
      </w:r>
    </w:p>
    <w:p w:rsidR="00006B1E" w:rsidRPr="00E411FD" w:rsidRDefault="00AE3CF4" w:rsidP="00E411FD">
      <w:pPr>
        <w:pStyle w:val="NormalWeb"/>
        <w:spacing w:before="240" w:beforeAutospacing="0" w:after="240" w:afterAutospacing="0"/>
        <w:ind w:firstLine="720"/>
        <w:jc w:val="both"/>
        <w:rPr>
          <w:shd w:val="clear" w:color="auto" w:fill="FFFFFF"/>
        </w:rPr>
      </w:pPr>
      <w:r w:rsidRPr="00E411FD">
        <w:rPr>
          <w:shd w:val="clear" w:color="auto" w:fill="FFFFFF"/>
        </w:rPr>
        <w:t xml:space="preserve">             Que s</w:t>
      </w:r>
      <w:r w:rsidR="00006B1E" w:rsidRPr="00E411FD">
        <w:rPr>
          <w:shd w:val="clear" w:color="auto" w:fill="FFFFFF"/>
        </w:rPr>
        <w:t xml:space="preserve">i bien el Gobierno de la Ciudad </w:t>
      </w:r>
      <w:r w:rsidRPr="00E411FD">
        <w:rPr>
          <w:shd w:val="clear" w:color="auto" w:fill="FFFFFF"/>
        </w:rPr>
        <w:t xml:space="preserve">Autónoma </w:t>
      </w:r>
      <w:r w:rsidR="00006B1E" w:rsidRPr="00E411FD">
        <w:rPr>
          <w:shd w:val="clear" w:color="auto" w:fill="FFFFFF"/>
        </w:rPr>
        <w:t>de Buenos Aires posee mecanismos, a través del Programa Buenos Aires Presente, para brindar asistencia a quienes se en</w:t>
      </w:r>
      <w:r w:rsidRPr="00E411FD">
        <w:rPr>
          <w:shd w:val="clear" w:color="auto" w:fill="FFFFFF"/>
        </w:rPr>
        <w:t>cuentran en situación de calle, e</w:t>
      </w:r>
      <w:r w:rsidR="00006B1E" w:rsidRPr="00E411FD">
        <w:rPr>
          <w:shd w:val="clear" w:color="auto" w:fill="FFFFFF"/>
        </w:rPr>
        <w:t>n algunas ocasiones la complejidad de los casos impiden salvar la vida de estas personas.</w:t>
      </w:r>
    </w:p>
    <w:p w:rsidR="00157F04" w:rsidRPr="00E411FD" w:rsidRDefault="00157F04" w:rsidP="00E411FD">
      <w:pPr>
        <w:rPr>
          <w:lang w:val="es-AR"/>
        </w:rPr>
      </w:pPr>
    </w:p>
    <w:p w:rsidR="00AE3CF4" w:rsidRPr="00E411FD" w:rsidRDefault="00AE3CF4" w:rsidP="00E411FD">
      <w:pPr>
        <w:rPr>
          <w:lang w:val="es-AR"/>
        </w:rPr>
      </w:pPr>
      <w:r w:rsidRPr="00E411FD">
        <w:rPr>
          <w:lang w:val="es-AR"/>
        </w:rPr>
        <w:t xml:space="preserve">                         </w:t>
      </w:r>
    </w:p>
    <w:p w:rsidR="00157F04" w:rsidRPr="00E411FD" w:rsidRDefault="00F24AD3" w:rsidP="00E411FD">
      <w:pPr>
        <w:rPr>
          <w:lang w:val="es-MX"/>
        </w:rPr>
      </w:pPr>
      <w:r>
        <w:rPr>
          <w:lang w:val="es-AR"/>
        </w:rPr>
        <w:t xml:space="preserve">                         </w:t>
      </w:r>
      <w:r w:rsidR="00157F04" w:rsidRPr="00E411FD">
        <w:rPr>
          <w:lang w:val="es-MX"/>
        </w:rPr>
        <w:t>Por lo</w:t>
      </w:r>
      <w:r w:rsidR="00AE3CF4" w:rsidRPr="00E411FD">
        <w:rPr>
          <w:lang w:val="es-MX"/>
        </w:rPr>
        <w:t xml:space="preserve"> expuesto, esta Comisión de Políticas de Promoción e Integración Social </w:t>
      </w:r>
      <w:r w:rsidR="00157F04" w:rsidRPr="00E411FD">
        <w:rPr>
          <w:lang w:val="es-MX"/>
        </w:rPr>
        <w:t>aconseja la aprobación de la siguiente</w:t>
      </w:r>
    </w:p>
    <w:p w:rsidR="00157F04" w:rsidRPr="00E411FD" w:rsidRDefault="00157F04" w:rsidP="00E411FD">
      <w:pPr>
        <w:rPr>
          <w:lang w:val="es-MX"/>
        </w:rPr>
      </w:pPr>
    </w:p>
    <w:p w:rsidR="00157F04" w:rsidRPr="00E411FD" w:rsidRDefault="00157F04" w:rsidP="00E411FD">
      <w:pPr>
        <w:rPr>
          <w:lang w:val="es-MX"/>
        </w:rPr>
      </w:pPr>
    </w:p>
    <w:p w:rsidR="00F24AD3" w:rsidRDefault="00F24AD3" w:rsidP="00E411FD">
      <w:pPr>
        <w:jc w:val="center"/>
        <w:rPr>
          <w:b/>
          <w:lang w:val="es-MX"/>
        </w:rPr>
      </w:pPr>
      <w:bookmarkStart w:id="0" w:name="DDeclaración"/>
      <w:bookmarkEnd w:id="0"/>
    </w:p>
    <w:p w:rsidR="00F24AD3" w:rsidRDefault="00F24AD3" w:rsidP="00E411FD">
      <w:pPr>
        <w:jc w:val="center"/>
        <w:rPr>
          <w:b/>
          <w:lang w:val="es-MX"/>
        </w:rPr>
      </w:pPr>
    </w:p>
    <w:p w:rsidR="00F24AD3" w:rsidRDefault="00F24AD3" w:rsidP="00E411FD">
      <w:pPr>
        <w:jc w:val="center"/>
        <w:rPr>
          <w:b/>
          <w:lang w:val="es-MX"/>
        </w:rPr>
      </w:pPr>
    </w:p>
    <w:p w:rsidR="00157F04" w:rsidRPr="00E411FD" w:rsidRDefault="00157F04" w:rsidP="00E411FD">
      <w:pPr>
        <w:jc w:val="center"/>
        <w:rPr>
          <w:b/>
          <w:lang w:val="es-MX"/>
        </w:rPr>
      </w:pPr>
      <w:r w:rsidRPr="00E411FD">
        <w:rPr>
          <w:b/>
          <w:lang w:val="es-MX"/>
        </w:rPr>
        <w:t>DECLARACIÓN</w:t>
      </w:r>
    </w:p>
    <w:p w:rsidR="00AE3CF4" w:rsidRPr="00E411FD" w:rsidRDefault="00AE3CF4" w:rsidP="00E411FD">
      <w:pPr>
        <w:pStyle w:val="Normal1"/>
        <w:spacing w:before="240" w:after="240" w:line="240" w:lineRule="auto"/>
        <w:ind w:firstLine="697"/>
        <w:jc w:val="both"/>
        <w:rPr>
          <w:rFonts w:ascii="Times New Roman" w:eastAsia="Times New Roman" w:hAnsi="Times New Roman" w:cs="Times New Roman"/>
          <w:sz w:val="24"/>
          <w:szCs w:val="24"/>
          <w:highlight w:val="white"/>
        </w:rPr>
      </w:pPr>
      <w:r w:rsidRPr="00E411FD">
        <w:rPr>
          <w:rFonts w:ascii="Times New Roman" w:eastAsia="Times New Roman" w:hAnsi="Times New Roman" w:cs="Times New Roman"/>
          <w:sz w:val="24"/>
          <w:szCs w:val="24"/>
        </w:rPr>
        <w:t>La Legislatura de la Ciudad Autónoma de Buenos Aires expresa su pesar por el fallecimiento del Sr. Cristian Walter Rizzo, el día 19 de marzo y la Sra Loreley, el día 28 de marzo, quienes se encontraban en situación de calle.</w:t>
      </w:r>
    </w:p>
    <w:p w:rsidR="00AE3CF4" w:rsidRPr="00E411FD" w:rsidRDefault="00AE3CF4" w:rsidP="00E411FD">
      <w:pPr>
        <w:jc w:val="center"/>
        <w:rPr>
          <w:b/>
          <w:lang w:val="es-AR"/>
        </w:rPr>
      </w:pPr>
    </w:p>
    <w:p w:rsidR="00157F04" w:rsidRPr="00E411FD" w:rsidRDefault="00157F04" w:rsidP="00E411FD">
      <w:pPr>
        <w:rPr>
          <w:b/>
          <w:lang w:val="es-MX"/>
        </w:rPr>
      </w:pPr>
    </w:p>
    <w:p w:rsidR="00AF6352" w:rsidRPr="00E411FD" w:rsidRDefault="00AE3CF4" w:rsidP="00E411FD">
      <w:pPr>
        <w:rPr>
          <w:lang w:val="es-MX"/>
        </w:rPr>
      </w:pPr>
      <w:r w:rsidRPr="00E411FD">
        <w:rPr>
          <w:lang w:val="es-MX"/>
        </w:rPr>
        <w:t xml:space="preserve">                                                       Sala de la Comisión :          de mayo</w:t>
      </w:r>
      <w:r w:rsidR="00157F04" w:rsidRPr="00E411FD">
        <w:rPr>
          <w:lang w:val="es-MX"/>
        </w:rPr>
        <w:t xml:space="preserve"> de 20</w:t>
      </w:r>
      <w:r w:rsidRPr="00E411FD">
        <w:rPr>
          <w:lang w:val="es-MX"/>
        </w:rPr>
        <w:t>22</w:t>
      </w:r>
    </w:p>
    <w:p w:rsidR="00AE3CF4" w:rsidRPr="00E411FD" w:rsidRDefault="00AE3CF4" w:rsidP="00E411FD">
      <w:pPr>
        <w:rPr>
          <w:lang w:val="es-MX"/>
        </w:rPr>
      </w:pPr>
    </w:p>
    <w:p w:rsidR="00AE3CF4" w:rsidRPr="00E411FD" w:rsidRDefault="00AE3CF4" w:rsidP="00E411FD">
      <w:pPr>
        <w:rPr>
          <w:lang w:val="es-MX"/>
        </w:rPr>
      </w:pPr>
    </w:p>
    <w:p w:rsidR="00AE3CF4" w:rsidRPr="00E411FD" w:rsidRDefault="00AE3CF4" w:rsidP="00E411FD">
      <w:pPr>
        <w:rPr>
          <w:lang w:val="es-MX"/>
        </w:rPr>
      </w:pPr>
    </w:p>
    <w:p w:rsidR="00AE3CF4" w:rsidRPr="00E411FD" w:rsidRDefault="00AE3CF4" w:rsidP="00E411FD">
      <w:pPr>
        <w:rPr>
          <w:lang w:val="es-MX"/>
        </w:rPr>
      </w:pPr>
    </w:p>
    <w:p w:rsidR="00AE3CF4" w:rsidRPr="00E411FD" w:rsidRDefault="00AE3CF4" w:rsidP="00E411FD">
      <w:pPr>
        <w:rPr>
          <w:lang w:val="es-MX"/>
        </w:rPr>
      </w:pPr>
    </w:p>
    <w:p w:rsidR="00AE3CF4" w:rsidRPr="00E411FD" w:rsidRDefault="00AE3CF4" w:rsidP="00E411FD">
      <w:pPr>
        <w:rPr>
          <w:lang w:val="es-MX"/>
        </w:rPr>
      </w:pPr>
    </w:p>
    <w:p w:rsidR="00AE3CF4" w:rsidRPr="00E411FD" w:rsidRDefault="00AE3CF4" w:rsidP="00E411FD">
      <w:pPr>
        <w:jc w:val="center"/>
        <w:rPr>
          <w:b/>
          <w:lang w:val="es-MX"/>
        </w:rPr>
      </w:pPr>
      <w:r w:rsidRPr="00E411FD">
        <w:rPr>
          <w:b/>
          <w:lang w:val="es-MX"/>
        </w:rPr>
        <w:t xml:space="preserve">                                               Laura Velasco</w:t>
      </w:r>
    </w:p>
    <w:p w:rsidR="00AE3CF4" w:rsidRPr="00E411FD" w:rsidRDefault="00AE3CF4" w:rsidP="00E411FD">
      <w:pPr>
        <w:rPr>
          <w:b/>
          <w:lang w:val="es-MX"/>
        </w:rPr>
      </w:pPr>
      <w:r w:rsidRPr="00E411FD">
        <w:rPr>
          <w:b/>
          <w:lang w:val="es-MX"/>
        </w:rPr>
        <w:t xml:space="preserve">                                                                                      Presidenta</w:t>
      </w: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r w:rsidRPr="00E411FD">
        <w:rPr>
          <w:b/>
          <w:lang w:val="es-MX"/>
        </w:rPr>
        <w:t xml:space="preserve">      Gustavo Mola                                                   Facundo Del Gaiso</w:t>
      </w:r>
    </w:p>
    <w:p w:rsidR="00AE3CF4" w:rsidRPr="00E411FD" w:rsidRDefault="00AE3CF4" w:rsidP="00E411FD">
      <w:pPr>
        <w:rPr>
          <w:b/>
          <w:lang w:val="es-MX"/>
        </w:rPr>
      </w:pPr>
      <w:r w:rsidRPr="00E411FD">
        <w:rPr>
          <w:b/>
          <w:lang w:val="es-MX"/>
        </w:rPr>
        <w:t xml:space="preserve">     Vicepresidente                                              </w:t>
      </w: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r w:rsidRPr="00E411FD">
        <w:rPr>
          <w:b/>
          <w:lang w:val="es-MX"/>
        </w:rPr>
        <w:t xml:space="preserve">  María Sol Méndez                                              Ana María Bou Pérez</w:t>
      </w:r>
    </w:p>
    <w:p w:rsidR="00AE3CF4" w:rsidRPr="00E411FD" w:rsidRDefault="00AE3CF4" w:rsidP="00E411FD">
      <w:pPr>
        <w:rPr>
          <w:b/>
          <w:lang w:val="es-MX"/>
        </w:rPr>
      </w:pPr>
    </w:p>
    <w:p w:rsidR="00AE3CF4" w:rsidRPr="00E411FD" w:rsidRDefault="00AE3CF4" w:rsidP="00E411FD">
      <w:pPr>
        <w:rPr>
          <w:lang w:val="es-MX"/>
        </w:rPr>
      </w:pPr>
    </w:p>
    <w:p w:rsidR="00AE3CF4" w:rsidRPr="00E411FD" w:rsidRDefault="00AE3CF4" w:rsidP="00E411FD">
      <w:pPr>
        <w:rPr>
          <w:lang w:val="es-MX"/>
        </w:rPr>
      </w:pPr>
    </w:p>
    <w:p w:rsidR="00AE3CF4" w:rsidRPr="00E411FD" w:rsidRDefault="00AE3CF4" w:rsidP="00E411FD">
      <w:pPr>
        <w:rPr>
          <w:lang w:val="es-MX"/>
        </w:rPr>
      </w:pPr>
    </w:p>
    <w:p w:rsidR="00AE3CF4" w:rsidRPr="00E411FD" w:rsidRDefault="00AE3CF4" w:rsidP="00E411FD">
      <w:pPr>
        <w:rPr>
          <w:lang w:val="es-MX"/>
        </w:rPr>
      </w:pPr>
    </w:p>
    <w:p w:rsidR="00AE3CF4" w:rsidRPr="00E411FD" w:rsidRDefault="00AE3CF4" w:rsidP="00E411FD">
      <w:pPr>
        <w:rPr>
          <w:b/>
          <w:lang w:val="es-MX"/>
        </w:rPr>
      </w:pPr>
      <w:r w:rsidRPr="00E411FD">
        <w:rPr>
          <w:lang w:val="es-MX"/>
        </w:rPr>
        <w:t xml:space="preserve">     </w:t>
      </w:r>
      <w:r w:rsidRPr="00E411FD">
        <w:rPr>
          <w:b/>
          <w:lang w:val="es-MX"/>
        </w:rPr>
        <w:t xml:space="preserve">Lucía Romano                                                     Claudio Romero                                    </w:t>
      </w: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r w:rsidRPr="00E411FD">
        <w:rPr>
          <w:b/>
          <w:lang w:val="es-MX"/>
        </w:rPr>
        <w:t>Gimena Villafruela                                                     Berenice Iañez</w:t>
      </w: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p>
    <w:p w:rsidR="00AE3CF4" w:rsidRPr="00E411FD" w:rsidRDefault="00AE3CF4" w:rsidP="00E411FD">
      <w:pPr>
        <w:rPr>
          <w:b/>
          <w:lang w:val="es-MX"/>
        </w:rPr>
      </w:pPr>
      <w:r w:rsidRPr="00E411FD">
        <w:rPr>
          <w:b/>
          <w:lang w:val="es-MX"/>
        </w:rPr>
        <w:t xml:space="preserve">     Maia Daer                                                       María Magdalena Tiesso</w:t>
      </w:r>
    </w:p>
    <w:p w:rsidR="00B177FE" w:rsidRPr="00E411FD" w:rsidRDefault="00B177FE" w:rsidP="00E411FD">
      <w:pPr>
        <w:rPr>
          <w:lang w:val="es-MX"/>
        </w:rPr>
      </w:pPr>
    </w:p>
    <w:p w:rsidR="00B177FE" w:rsidRPr="00E411FD" w:rsidRDefault="00B177FE" w:rsidP="00E411FD">
      <w:pPr>
        <w:rPr>
          <w:lang w:val="es-MX"/>
        </w:rPr>
      </w:pPr>
    </w:p>
    <w:p w:rsidR="00AF6352" w:rsidRPr="00E411FD" w:rsidRDefault="00AF6352" w:rsidP="00E411FD">
      <w:pPr>
        <w:rPr>
          <w:lang w:val="es-MX"/>
        </w:rPr>
      </w:pPr>
    </w:p>
    <w:sectPr w:rsidR="00AF6352" w:rsidRPr="00E411FD"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F25" w:rsidRDefault="00803F25">
      <w:r>
        <w:separator/>
      </w:r>
    </w:p>
  </w:endnote>
  <w:endnote w:type="continuationSeparator" w:id="1">
    <w:p w:rsidR="00803F25" w:rsidRDefault="00803F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76BA0" w:rsidRDefault="00601A75">
    <w:pPr>
      <w:pStyle w:val="Piedepgina"/>
      <w:rPr>
        <w:color w:val="333333"/>
        <w:sz w:val="20"/>
      </w:rPr>
    </w:pPr>
    <w:bookmarkStart w:id="1" w:name="Despacho"/>
    <w:bookmarkEnd w:id="1"/>
  </w:p>
  <w:p w:rsidR="00601A75" w:rsidRPr="00B76BA0" w:rsidRDefault="00601A75">
    <w:pPr>
      <w:pStyle w:val="Piedepgina"/>
      <w:rPr>
        <w:color w:val="333333"/>
        <w:sz w:val="20"/>
      </w:rPr>
    </w:pPr>
    <w:r w:rsidRPr="00B76BA0">
      <w:rPr>
        <w:color w:val="333333"/>
        <w:sz w:val="20"/>
      </w:rPr>
      <w:t xml:space="preserve">Último cambio: </w:t>
    </w:r>
    <w:fldSimple w:instr=" SAVEDATE  \* MERGEFORMAT ">
      <w:r w:rsidR="00F24AD3" w:rsidRPr="00F24AD3">
        <w:rPr>
          <w:noProof/>
          <w:color w:val="333333"/>
          <w:sz w:val="20"/>
        </w:rPr>
        <w:t>13/05/2022 13:27:00</w:t>
      </w:r>
    </w:fldSimple>
    <w:r w:rsidRPr="00B76BA0">
      <w:rPr>
        <w:color w:val="333333"/>
        <w:sz w:val="20"/>
      </w:rPr>
      <w:t xml:space="preserve">  -  Cantidad de caracteres: </w:t>
    </w:r>
    <w:fldSimple w:instr=" NUMCHARS  \* MERGEFORMAT ">
      <w:r w:rsidR="00B76BA0" w:rsidRPr="00B76BA0">
        <w:rPr>
          <w:noProof/>
          <w:color w:val="333333"/>
          <w:sz w:val="20"/>
        </w:rPr>
        <w:t>2605</w:t>
      </w:r>
    </w:fldSimple>
    <w:r w:rsidRPr="00B76BA0">
      <w:rPr>
        <w:color w:val="333333"/>
        <w:sz w:val="20"/>
      </w:rPr>
      <w:t xml:space="preserve"> - Cantidad de palabras: </w:t>
    </w:r>
    <w:fldSimple w:instr=" NUMWORDS  \* MERGEFORMAT ">
      <w:r w:rsidR="00B76BA0" w:rsidRPr="00B76BA0">
        <w:rPr>
          <w:noProof/>
          <w:color w:val="333333"/>
          <w:sz w:val="20"/>
        </w:rPr>
        <w:t>508</w:t>
      </w:r>
    </w:fldSimple>
  </w:p>
  <w:p w:rsidR="00601A75" w:rsidRPr="00B76BA0" w:rsidRDefault="00601A75" w:rsidP="00B05649">
    <w:pPr>
      <w:pStyle w:val="Piedepgina"/>
      <w:tabs>
        <w:tab w:val="left" w:pos="3565"/>
      </w:tabs>
      <w:rPr>
        <w:rStyle w:val="Nmerodepgina"/>
        <w:color w:val="333333"/>
      </w:rPr>
    </w:pPr>
    <w:r w:rsidRPr="00B76BA0">
      <w:rPr>
        <w:color w:val="333333"/>
        <w:sz w:val="20"/>
      </w:rPr>
      <w:tab/>
      <w:t>Pág.</w:t>
    </w:r>
    <w:r w:rsidRPr="00B76BA0">
      <w:rPr>
        <w:color w:val="333333"/>
      </w:rPr>
      <w:t xml:space="preserve"> </w:t>
    </w:r>
    <w:r w:rsidR="00BD2C31" w:rsidRPr="00B76BA0">
      <w:rPr>
        <w:rStyle w:val="Nmerodepgina"/>
        <w:color w:val="333333"/>
      </w:rPr>
      <w:fldChar w:fldCharType="begin"/>
    </w:r>
    <w:r w:rsidRPr="00B76BA0">
      <w:rPr>
        <w:rStyle w:val="Nmerodepgina"/>
        <w:color w:val="333333"/>
      </w:rPr>
      <w:instrText xml:space="preserve"> PAGE </w:instrText>
    </w:r>
    <w:r w:rsidR="00BD2C31" w:rsidRPr="00B76BA0">
      <w:rPr>
        <w:rStyle w:val="Nmerodepgina"/>
        <w:color w:val="333333"/>
      </w:rPr>
      <w:fldChar w:fldCharType="separate"/>
    </w:r>
    <w:r w:rsidR="00F24AD3">
      <w:rPr>
        <w:rStyle w:val="Nmerodepgina"/>
        <w:noProof/>
        <w:color w:val="333333"/>
      </w:rPr>
      <w:t>1</w:t>
    </w:r>
    <w:r w:rsidR="00BD2C31" w:rsidRPr="00B76BA0">
      <w:rPr>
        <w:rStyle w:val="Nmerodepgina"/>
        <w:color w:val="333333"/>
      </w:rPr>
      <w:fldChar w:fldCharType="end"/>
    </w:r>
    <w:r w:rsidRPr="00B76BA0">
      <w:rPr>
        <w:rStyle w:val="Nmerodepgina"/>
        <w:color w:val="333333"/>
      </w:rPr>
      <w:t>/</w:t>
    </w:r>
    <w:fldSimple w:instr=" NUMPAGES  \* MERGEFORMAT ">
      <w:r w:rsidR="00F24AD3" w:rsidRPr="00F24AD3">
        <w:rPr>
          <w:rStyle w:val="Nmerodepgina"/>
          <w:noProof/>
          <w:color w:val="333333"/>
        </w:rPr>
        <w:t>2</w:t>
      </w:r>
    </w:fldSimple>
    <w:r w:rsidRPr="00B76BA0">
      <w:rPr>
        <w:rStyle w:val="Nmerodepgina"/>
        <w:color w:val="333333"/>
      </w:rPr>
      <w:t xml:space="preserve"> </w:t>
    </w:r>
  </w:p>
  <w:p w:rsidR="00601A75" w:rsidRPr="00B76BA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F25" w:rsidRDefault="00803F25">
      <w:r>
        <w:separator/>
      </w:r>
    </w:p>
  </w:footnote>
  <w:footnote w:type="continuationSeparator" w:id="1">
    <w:p w:rsidR="00803F25" w:rsidRDefault="00803F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411F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006B1E"/>
    <w:rsid w:val="00001988"/>
    <w:rsid w:val="000031F8"/>
    <w:rsid w:val="00006B1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57F04"/>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3F25"/>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E3CF4"/>
    <w:rsid w:val="00AF5760"/>
    <w:rsid w:val="00AF6352"/>
    <w:rsid w:val="00B05649"/>
    <w:rsid w:val="00B1723C"/>
    <w:rsid w:val="00B177FE"/>
    <w:rsid w:val="00B264C1"/>
    <w:rsid w:val="00B31B65"/>
    <w:rsid w:val="00B36178"/>
    <w:rsid w:val="00B4532F"/>
    <w:rsid w:val="00B46232"/>
    <w:rsid w:val="00B76BA0"/>
    <w:rsid w:val="00B85EE2"/>
    <w:rsid w:val="00BD2C31"/>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F4E2B"/>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411FD"/>
    <w:rsid w:val="00E55186"/>
    <w:rsid w:val="00E615F1"/>
    <w:rsid w:val="00E63146"/>
    <w:rsid w:val="00E64A1D"/>
    <w:rsid w:val="00E74920"/>
    <w:rsid w:val="00E81EE5"/>
    <w:rsid w:val="00E91F21"/>
    <w:rsid w:val="00EB6956"/>
    <w:rsid w:val="00EF0D22"/>
    <w:rsid w:val="00F13C69"/>
    <w:rsid w:val="00F24AD3"/>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C31"/>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D2C31"/>
    <w:pPr>
      <w:ind w:left="3686"/>
    </w:pPr>
  </w:style>
  <w:style w:type="paragraph" w:styleId="Encabezado">
    <w:name w:val="header"/>
    <w:basedOn w:val="Normal"/>
    <w:link w:val="EncabezadoCar"/>
    <w:uiPriority w:val="99"/>
    <w:rsid w:val="00BD2C31"/>
    <w:pPr>
      <w:tabs>
        <w:tab w:val="center" w:pos="4419"/>
        <w:tab w:val="right" w:pos="8838"/>
      </w:tabs>
    </w:pPr>
  </w:style>
  <w:style w:type="paragraph" w:styleId="Piedepgina">
    <w:name w:val="footer"/>
    <w:basedOn w:val="Normal"/>
    <w:rsid w:val="00BD2C31"/>
    <w:pPr>
      <w:tabs>
        <w:tab w:val="center" w:pos="4419"/>
        <w:tab w:val="right" w:pos="8838"/>
      </w:tabs>
    </w:pPr>
  </w:style>
  <w:style w:type="character" w:styleId="Nmerodepgina">
    <w:name w:val="page number"/>
    <w:basedOn w:val="Fuentedeprrafopredeter"/>
    <w:rsid w:val="00BD2C31"/>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1">
    <w:name w:val="Normal1"/>
    <w:rsid w:val="00006B1E"/>
    <w:pPr>
      <w:spacing w:line="276" w:lineRule="auto"/>
    </w:pPr>
    <w:rPr>
      <w:rFonts w:ascii="Arial" w:eastAsia="Arial" w:hAnsi="Arial" w:cs="Arial"/>
      <w:sz w:val="22"/>
      <w:szCs w:val="22"/>
    </w:rPr>
  </w:style>
  <w:style w:type="paragraph" w:styleId="NormalWeb">
    <w:name w:val="Normal (Web)"/>
    <w:basedOn w:val="Normal"/>
    <w:uiPriority w:val="99"/>
    <w:semiHidden/>
    <w:unhideWhenUsed/>
    <w:rsid w:val="00006B1E"/>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F24AD3"/>
    <w:rPr>
      <w:rFonts w:ascii="Tahoma" w:hAnsi="Tahoma" w:cs="Tahoma"/>
      <w:sz w:val="16"/>
      <w:szCs w:val="16"/>
    </w:rPr>
  </w:style>
  <w:style w:type="character" w:customStyle="1" w:styleId="TextodegloboCar">
    <w:name w:val="Texto de globo Car"/>
    <w:basedOn w:val="Fuentedeprrafopredeter"/>
    <w:link w:val="Textodeglobo"/>
    <w:uiPriority w:val="99"/>
    <w:semiHidden/>
    <w:rsid w:val="00F24AD3"/>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35</TotalTime>
  <Pages>2</Pages>
  <Words>595</Words>
  <Characters>3278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4</cp:revision>
  <cp:lastPrinted>2022-05-13T16:27:00Z</cp:lastPrinted>
  <dcterms:created xsi:type="dcterms:W3CDTF">2022-05-13T15:54:00Z</dcterms:created>
  <dcterms:modified xsi:type="dcterms:W3CDTF">2022-05-13T16:42:00Z</dcterms:modified>
</cp:coreProperties>
</file>