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887" w:rsidRPr="0090696B" w:rsidRDefault="00581887" w:rsidP="0090696B">
      <w:pPr>
        <w:jc w:val="center"/>
        <w:rPr>
          <w:b/>
          <w:lang w:val="es-AR"/>
        </w:rPr>
      </w:pPr>
      <w:r w:rsidRPr="0090696B">
        <w:rPr>
          <w:b/>
          <w:lang w:val="es-AR"/>
        </w:rPr>
        <w:t>DESPACHO</w:t>
      </w:r>
      <w:r w:rsidR="00FA53CC">
        <w:rPr>
          <w:b/>
          <w:lang w:val="es-AR"/>
        </w:rPr>
        <w:t xml:space="preserve"> 0122-22</w:t>
      </w:r>
    </w:p>
    <w:p w:rsidR="00581887" w:rsidRPr="0090696B" w:rsidRDefault="00581887" w:rsidP="0090696B">
      <w:pPr>
        <w:jc w:val="left"/>
        <w:rPr>
          <w:lang w:val="es-AR"/>
        </w:rPr>
      </w:pPr>
    </w:p>
    <w:p w:rsidR="00581887" w:rsidRPr="0090696B" w:rsidRDefault="00581887" w:rsidP="0090696B">
      <w:pPr>
        <w:jc w:val="left"/>
        <w:rPr>
          <w:lang w:val="es-AR"/>
        </w:rPr>
      </w:pPr>
    </w:p>
    <w:p w:rsidR="00581887" w:rsidRPr="0090696B" w:rsidRDefault="00581887" w:rsidP="0090696B">
      <w:pPr>
        <w:rPr>
          <w:lang w:val="es-AR"/>
        </w:rPr>
      </w:pPr>
      <w:r w:rsidRPr="0090696B">
        <w:rPr>
          <w:szCs w:val="22"/>
          <w:lang w:val="es-AR"/>
        </w:rPr>
        <w:t>Legislatura de la Ciudad Autónoma de Buenos Aires</w:t>
      </w:r>
    </w:p>
    <w:p w:rsidR="00581887" w:rsidRPr="0090696B" w:rsidRDefault="00581887" w:rsidP="0090696B">
      <w:pPr>
        <w:jc w:val="left"/>
        <w:rPr>
          <w:lang w:val="es-AR"/>
        </w:rPr>
      </w:pPr>
    </w:p>
    <w:p w:rsidR="00581887" w:rsidRPr="0090696B" w:rsidRDefault="00581887" w:rsidP="0090696B">
      <w:pPr>
        <w:rPr>
          <w:szCs w:val="22"/>
          <w:lang w:val="es-AR"/>
        </w:rPr>
      </w:pPr>
      <w:r w:rsidRPr="0090696B">
        <w:rPr>
          <w:szCs w:val="22"/>
          <w:lang w:val="es-AR"/>
        </w:rPr>
        <w:t>Visto:</w:t>
      </w:r>
    </w:p>
    <w:p w:rsidR="00581887" w:rsidRPr="0090696B" w:rsidRDefault="00581887" w:rsidP="0090696B">
      <w:pPr>
        <w:rPr>
          <w:rFonts w:eastAsiaTheme="minorHAnsi"/>
          <w:szCs w:val="24"/>
          <w:lang w:val="es-US" w:eastAsia="en-US"/>
        </w:rPr>
      </w:pPr>
    </w:p>
    <w:p w:rsidR="009E1790" w:rsidRPr="0090696B" w:rsidRDefault="00581887" w:rsidP="0090696B">
      <w:pPr>
        <w:rPr>
          <w:szCs w:val="24"/>
        </w:rPr>
      </w:pPr>
      <w:r w:rsidRPr="0090696B">
        <w:rPr>
          <w:rFonts w:eastAsiaTheme="minorHAnsi"/>
          <w:szCs w:val="24"/>
          <w:lang w:val="es-US" w:eastAsia="en-US"/>
        </w:rPr>
        <w:tab/>
      </w:r>
      <w:r w:rsidRPr="0090696B">
        <w:rPr>
          <w:rFonts w:eastAsiaTheme="minorHAnsi"/>
          <w:szCs w:val="24"/>
          <w:lang w:val="es-US" w:eastAsia="en-US"/>
        </w:rPr>
        <w:tab/>
      </w:r>
      <w:r w:rsidR="009E1790" w:rsidRPr="0090696B">
        <w:rPr>
          <w:szCs w:val="24"/>
        </w:rPr>
        <w:t>En el proyecto de Declaración presentado en el Expediente N°99-D-22 por la Diputada Victoria Montenegro, Daer e Iañez y el Diputado Andrade por el cual decl</w:t>
      </w:r>
      <w:r w:rsidR="00FA53CC">
        <w:rPr>
          <w:szCs w:val="24"/>
        </w:rPr>
        <w:t>á</w:t>
      </w:r>
      <w:r w:rsidR="009E1790" w:rsidRPr="0090696B">
        <w:rPr>
          <w:szCs w:val="24"/>
        </w:rPr>
        <w:t xml:space="preserve">rase </w:t>
      </w:r>
      <w:r w:rsidR="00FA53CC" w:rsidRPr="0090696B">
        <w:rPr>
          <w:szCs w:val="24"/>
        </w:rPr>
        <w:t xml:space="preserve">Personalidad Destacada </w:t>
      </w:r>
      <w:r w:rsidR="009E1790" w:rsidRPr="0090696B">
        <w:rPr>
          <w:szCs w:val="24"/>
        </w:rPr>
        <w:t>en el ámbito de los DD.HH a la Sra Carmen Ledda</w:t>
      </w:r>
      <w:r w:rsidR="00FA53CC">
        <w:rPr>
          <w:szCs w:val="24"/>
        </w:rPr>
        <w:t xml:space="preserve"> </w:t>
      </w:r>
      <w:r w:rsidR="009E1790" w:rsidRPr="0090696B">
        <w:rPr>
          <w:szCs w:val="24"/>
        </w:rPr>
        <w:t>Barreiro,Y;</w:t>
      </w:r>
    </w:p>
    <w:p w:rsidR="009E1790" w:rsidRPr="0090696B" w:rsidRDefault="009E1790" w:rsidP="0090696B">
      <w:pPr>
        <w:rPr>
          <w:szCs w:val="24"/>
        </w:rPr>
      </w:pPr>
    </w:p>
    <w:p w:rsidR="009E1790" w:rsidRPr="0090696B" w:rsidRDefault="0090696B" w:rsidP="0090696B">
      <w:pPr>
        <w:rPr>
          <w:szCs w:val="24"/>
        </w:rPr>
      </w:pPr>
      <w:r>
        <w:rPr>
          <w:szCs w:val="24"/>
        </w:rPr>
        <w:t>Considerando:</w:t>
      </w:r>
    </w:p>
    <w:p w:rsidR="009E1790" w:rsidRPr="0090696B" w:rsidRDefault="009E1790" w:rsidP="0090696B">
      <w:pPr>
        <w:rPr>
          <w:szCs w:val="24"/>
        </w:rPr>
      </w:pPr>
    </w:p>
    <w:p w:rsidR="009E1790" w:rsidRDefault="0090696B" w:rsidP="0090696B">
      <w:pPr>
        <w:rPr>
          <w:szCs w:val="24"/>
        </w:rPr>
      </w:pPr>
      <w:r>
        <w:rPr>
          <w:szCs w:val="24"/>
        </w:rPr>
        <w:tab/>
      </w:r>
      <w:r>
        <w:rPr>
          <w:szCs w:val="24"/>
        </w:rPr>
        <w:tab/>
      </w:r>
      <w:r w:rsidR="009E1790" w:rsidRPr="0090696B">
        <w:rPr>
          <w:szCs w:val="24"/>
        </w:rPr>
        <w:t>Que Ledda es oriunda de la ciudad portuaria de Mar del Plata; junto con se hermano mellizo son los más chicos de una familia trabajadora y de fuerte compromiso político.</w:t>
      </w:r>
    </w:p>
    <w:p w:rsidR="0090696B" w:rsidRPr="0090696B" w:rsidRDefault="0090696B" w:rsidP="0090696B">
      <w:pPr>
        <w:rPr>
          <w:szCs w:val="24"/>
        </w:rPr>
      </w:pPr>
    </w:p>
    <w:p w:rsidR="009E1790" w:rsidRDefault="009E1790" w:rsidP="0090696B">
      <w:pPr>
        <w:rPr>
          <w:szCs w:val="24"/>
        </w:rPr>
      </w:pPr>
      <w:r w:rsidRPr="0090696B">
        <w:rPr>
          <w:szCs w:val="24"/>
        </w:rPr>
        <w:t>Pese al mandato familiar de unirse en matrimonio con otra persona, el amor de Ledda por Alberto Muñoz fue más fuerte y juntos conformaron una familia. Rápidamente nació Silvia, al año nació Beto y cuando Silvia tenía 12 años la familia se completo con el nacimiento de Fabián.</w:t>
      </w:r>
    </w:p>
    <w:p w:rsidR="0090696B" w:rsidRPr="0090696B" w:rsidRDefault="0090696B" w:rsidP="0090696B">
      <w:pPr>
        <w:rPr>
          <w:szCs w:val="24"/>
        </w:rPr>
      </w:pPr>
    </w:p>
    <w:p w:rsidR="009E1790" w:rsidRDefault="009E1790" w:rsidP="0090696B">
      <w:pPr>
        <w:rPr>
          <w:szCs w:val="24"/>
        </w:rPr>
      </w:pPr>
      <w:r w:rsidRPr="0090696B">
        <w:rPr>
          <w:szCs w:val="24"/>
        </w:rPr>
        <w:t>La casa de la familia Barreiro-Muñoz era una casa donde siempre se respiró política. Alberto tenía una ferviente militancia peronista, Ledda hacía lo propio en el Partido Peronista Auténtico. Silvia había comenzado su militancia en la Juventud Universitaria Peronista (JUP) hacia el final de sus estudios secundarios, cuando el país estaba bajo la dictadura cívico militar autodenominada Revolución Argentina. Por su parte Antonio militaba intensamente en la Unión de Estudiantes Secundarios (UES).</w:t>
      </w:r>
    </w:p>
    <w:p w:rsidR="0090696B" w:rsidRPr="0090696B" w:rsidRDefault="0090696B" w:rsidP="0090696B">
      <w:pPr>
        <w:rPr>
          <w:szCs w:val="24"/>
        </w:rPr>
      </w:pPr>
    </w:p>
    <w:p w:rsidR="009E1790" w:rsidRPr="0090696B" w:rsidRDefault="009E1790" w:rsidP="0090696B">
      <w:pPr>
        <w:rPr>
          <w:szCs w:val="24"/>
        </w:rPr>
      </w:pPr>
      <w:r w:rsidRPr="0090696B">
        <w:rPr>
          <w:szCs w:val="24"/>
        </w:rPr>
        <w:t xml:space="preserve">Para 1975, tras el asesinato de Ernesto Piantoni, jefe de la Concentración Nacional Universitaria (CNU) de Mar del Plata, la situación se volvió muy peligrosa. Beto y su novia Ivonne abandonaron Mar del Plata y se afincaron en la provincia de Mendoza. </w:t>
      </w:r>
    </w:p>
    <w:p w:rsidR="009E1790" w:rsidRPr="0090696B" w:rsidRDefault="009E1790" w:rsidP="0090696B">
      <w:pPr>
        <w:rPr>
          <w:szCs w:val="24"/>
        </w:rPr>
      </w:pPr>
      <w:r w:rsidRPr="0090696B">
        <w:rPr>
          <w:szCs w:val="24"/>
        </w:rPr>
        <w:t>Tras un allanamiento en la casa familiar, Silvia abandono sus estudios de Psicología y junto a su pareja Gastón Larrieu, hermano de Ivonne, se ubicaron en Mar del Plata. Finalmente Ledda, Alberto y Fabián también debieron abandonar Mar del Palta y se afincaron en la ciudad de San Carlos de Bariloche.</w:t>
      </w:r>
    </w:p>
    <w:p w:rsidR="009E1790" w:rsidRDefault="009E1790" w:rsidP="0090696B">
      <w:pPr>
        <w:rPr>
          <w:szCs w:val="24"/>
        </w:rPr>
      </w:pPr>
      <w:r w:rsidRPr="0090696B">
        <w:rPr>
          <w:szCs w:val="24"/>
        </w:rPr>
        <w:t>Aunque pocos, hubo algunos encuentros entre Silvia y sus padres. En uno de ellos, en Bariloche, Silvia que les cuenta que Beto e Ivonne, quien estaba embarazada, habían sido secuestrados.</w:t>
      </w:r>
    </w:p>
    <w:p w:rsidR="0090696B" w:rsidRPr="0090696B" w:rsidRDefault="0090696B" w:rsidP="0090696B">
      <w:pPr>
        <w:rPr>
          <w:szCs w:val="24"/>
        </w:rPr>
      </w:pPr>
    </w:p>
    <w:p w:rsidR="009E1790" w:rsidRDefault="009E1790" w:rsidP="0090696B">
      <w:pPr>
        <w:rPr>
          <w:szCs w:val="24"/>
        </w:rPr>
      </w:pPr>
      <w:r w:rsidRPr="0090696B">
        <w:rPr>
          <w:szCs w:val="24"/>
        </w:rPr>
        <w:t>Leeda, Alberto y Fabián partieron raudo a Mendoza donde se entrevistaron con varios compañeros y compañeras de militancia para obtener datos. Sin embargo la información apareció cuando el pequeño Fabián reconoció a su hermano y a su cuñada en una foto publicada en diario El Zonda.</w:t>
      </w:r>
    </w:p>
    <w:p w:rsidR="0090696B" w:rsidRPr="0090696B" w:rsidRDefault="0090696B" w:rsidP="0090696B">
      <w:pPr>
        <w:rPr>
          <w:szCs w:val="24"/>
        </w:rPr>
      </w:pPr>
    </w:p>
    <w:p w:rsidR="009E1790" w:rsidRDefault="009E1790" w:rsidP="0090696B">
      <w:pPr>
        <w:rPr>
          <w:szCs w:val="24"/>
        </w:rPr>
      </w:pPr>
      <w:r w:rsidRPr="0090696B">
        <w:rPr>
          <w:szCs w:val="24"/>
        </w:rPr>
        <w:t>Tras un extenso derrotero logran ubicarlo en la Cárcel Modelo de Mendoza, lo pudieron ver en un muy mal estado físico a causa de las constantes torturas. Rápidamente Antonio e Ivonne fueron "blanqueados" ante el Poder Ejecutivo Nacional y la hija de ambos también fue localizada. Hacia el finales de 1976 la familia organiza un viaje a la ciudad de La Plata para ver a Silvia, quien dice que tiene una noticia para contar. Sin embargo ese 21 de diciembre de 1976 Silvia no fue al encuentro; ese día por la tarde logran ver a Gastón quien les revela que se convertirán en abuelos. Al día siguiente Gastón es secuestrado. Por testimonios de sobrevivientes, pudo saberse que fueron vistos en los Centros Clandestinos de Detención Tortura y Exterminio (CCDTyE) que funcionó en la Brigada de Investigaciones de La Plata, en la Comisaria 5° y en los denominados "Pozo de Arana" el "Pozo de Banfield" y posiblemente en "La Cacha" Ledda, Antonio y Fabián debieron seguir ocultándose y se mudaron a la provincia de Córdoba y en enero de 1978 regresaron a Mar del Palta. En ese tiempo Ledda es secuestrada de su domicilio sin que su hijo menor, quien dormía en otro cuarto, lo notara. Fue mantenida cautiva en el CCDTyE conocido como La Cueva, donde se encontró con su esposo quien había sido secuestrado días antes. De su cautiverio Ledda recuerda:</w:t>
      </w:r>
    </w:p>
    <w:p w:rsidR="0090696B" w:rsidRPr="0090696B" w:rsidRDefault="0090696B" w:rsidP="0090696B">
      <w:pPr>
        <w:rPr>
          <w:szCs w:val="24"/>
        </w:rPr>
      </w:pPr>
    </w:p>
    <w:p w:rsidR="009E1790" w:rsidRDefault="009E1790" w:rsidP="0090696B">
      <w:pPr>
        <w:rPr>
          <w:szCs w:val="24"/>
        </w:rPr>
      </w:pPr>
      <w:r w:rsidRPr="0090696B">
        <w:rPr>
          <w:szCs w:val="24"/>
        </w:rPr>
        <w:lastRenderedPageBreak/>
        <w:t>A todos, nos torturaban todos los días, sobre una mesa larga de madera a la que le quedó en el medio una cruz. Eran los cuerpos que habían dejado esa marca, que hizo saltar las capas de pintura y que nunca le pudieron borrar. A mi marido le hacían ver cómo me torturaban. Hubo golpes, picanas, submarinos…Durante nuestro cautiverio casi no hablamos acordamos en toser para comunicarnos, entonces cuando nos llevaban al baño tosía y si escuchaba su tos, pensaba: “está vivo”. En ocasiones, a través de un vidrio que formaba parte de las instalaciones del centro clandestino de detención, él le escribía “Te quiero” con el dedo “y yo”, le respondía de la misma manera”. Ledda y Alberto fueron liberados el 18 de abril de 1978.</w:t>
      </w:r>
    </w:p>
    <w:p w:rsidR="0090696B" w:rsidRPr="0090696B" w:rsidRDefault="0090696B" w:rsidP="0090696B">
      <w:pPr>
        <w:rPr>
          <w:szCs w:val="24"/>
        </w:rPr>
      </w:pPr>
    </w:p>
    <w:p w:rsidR="009E1790" w:rsidRPr="0090696B" w:rsidRDefault="009E1790" w:rsidP="0090696B">
      <w:pPr>
        <w:rPr>
          <w:szCs w:val="24"/>
        </w:rPr>
      </w:pPr>
      <w:r w:rsidRPr="0090696B">
        <w:rPr>
          <w:szCs w:val="24"/>
        </w:rPr>
        <w:t>Fabián huyó de su propia casa tras el operativo del secuestrado de su madre y permaneció en la calle durante tres días hasta que se animó a llamar a un tío, que luego notaron que también estaba siendo vigilado.</w:t>
      </w:r>
    </w:p>
    <w:p w:rsidR="009E1790" w:rsidRDefault="009E1790" w:rsidP="0090696B">
      <w:pPr>
        <w:rPr>
          <w:szCs w:val="24"/>
        </w:rPr>
      </w:pPr>
      <w:r w:rsidRPr="0090696B">
        <w:rPr>
          <w:szCs w:val="24"/>
        </w:rPr>
        <w:t>Ya en libertad, Ledda rápidamente se contactó con otras mujeres que buscaban a sus hijos e hijas y otras que incluso buscaban a niños y niñas que habían sido secuestrados junto a los padres o habían nacido en cautiverio. Ledda se incorporó a Abuelas de Plaza de Mayo y raudamente junto a otras Abuelas organizó la sede de Mar del Palta.</w:t>
      </w:r>
    </w:p>
    <w:p w:rsidR="0090696B" w:rsidRPr="0090696B" w:rsidRDefault="0090696B" w:rsidP="0090696B">
      <w:pPr>
        <w:rPr>
          <w:szCs w:val="24"/>
        </w:rPr>
      </w:pPr>
    </w:p>
    <w:p w:rsidR="009E1790" w:rsidRDefault="009E1790" w:rsidP="0090696B">
      <w:pPr>
        <w:rPr>
          <w:szCs w:val="24"/>
        </w:rPr>
      </w:pPr>
      <w:r w:rsidRPr="0090696B">
        <w:rPr>
          <w:szCs w:val="24"/>
        </w:rPr>
        <w:t>Alberto no pudo con varias secuelas del Terrorismo de Estado y falleció en 1989. La Abuela Ledda es muy activa de las reuniones, ha dado testimonio en cada uno de los procesos judiciales que fue convocada, visita escuelas, es muy activa en la sociedad marplatense. Viaja asiduamente a la Ciudad Autónoma de Buenos Aires donde, con el resto de sus compañeras, siguen buscando a todos y todas las y los nietos que faltan, entre ellos al suyo. Tiene intacto el sueño de abrazar a Ramiro o Marisa que es como su hija y su yerno pe</w:t>
      </w:r>
      <w:r w:rsidR="00FA53CC">
        <w:rPr>
          <w:szCs w:val="24"/>
        </w:rPr>
        <w:t>n</w:t>
      </w:r>
      <w:r w:rsidRPr="0090696B">
        <w:rPr>
          <w:szCs w:val="24"/>
        </w:rPr>
        <w:t>saban llamar a ese bebe o beba que nació en el Pozo de Banfield.</w:t>
      </w:r>
    </w:p>
    <w:p w:rsidR="0090696B" w:rsidRPr="0090696B" w:rsidRDefault="0090696B" w:rsidP="0090696B">
      <w:pPr>
        <w:rPr>
          <w:szCs w:val="24"/>
        </w:rPr>
      </w:pPr>
    </w:p>
    <w:p w:rsidR="009E1790" w:rsidRDefault="009E1790" w:rsidP="0090696B">
      <w:pPr>
        <w:rPr>
          <w:szCs w:val="24"/>
        </w:rPr>
      </w:pPr>
      <w:r w:rsidRPr="0090696B">
        <w:rPr>
          <w:szCs w:val="24"/>
        </w:rPr>
        <w:t>El encuentro con su nieto o nieta sigue siendo el motor de su vida. Dice Ledda: “Creo que lo reconocería si lo viera, sabría que es él. Debe tener la cara de Gastón. Me lo imagino, que sé yo, hasta con la mirada de mi hija”.</w:t>
      </w:r>
    </w:p>
    <w:p w:rsidR="0090696B" w:rsidRPr="0090696B" w:rsidRDefault="0090696B" w:rsidP="0090696B">
      <w:pPr>
        <w:rPr>
          <w:szCs w:val="24"/>
        </w:rPr>
      </w:pPr>
    </w:p>
    <w:p w:rsidR="009E1790" w:rsidRPr="0090696B" w:rsidRDefault="009E1790" w:rsidP="0090696B">
      <w:pPr>
        <w:rPr>
          <w:szCs w:val="24"/>
        </w:rPr>
      </w:pPr>
      <w:r w:rsidRPr="0090696B">
        <w:rPr>
          <w:szCs w:val="24"/>
        </w:rPr>
        <w:t>A sus 86 años, como otra herramienta de búsqueda vir</w:t>
      </w:r>
      <w:r w:rsidR="00FA53CC">
        <w:rPr>
          <w:szCs w:val="24"/>
        </w:rPr>
        <w:t>a</w:t>
      </w:r>
      <w:r w:rsidRPr="0090696B">
        <w:rPr>
          <w:szCs w:val="24"/>
        </w:rPr>
        <w:t>lizó un video que decía “hoy saldríamos a la costa y entre risas y de la mano viviríamos, por fin, tanto tiempo perdido. Recuperaríamos también los te quiero. Te quiero. Te quiero siempre. Te sigo buscando"</w:t>
      </w:r>
    </w:p>
    <w:p w:rsidR="009E1790" w:rsidRPr="0090696B" w:rsidRDefault="009E1790" w:rsidP="0090696B">
      <w:pPr>
        <w:rPr>
          <w:szCs w:val="24"/>
          <w:lang w:val="es-MX"/>
        </w:rPr>
      </w:pPr>
    </w:p>
    <w:p w:rsidR="009E1790" w:rsidRPr="0090696B" w:rsidRDefault="0090696B" w:rsidP="0090696B">
      <w:pPr>
        <w:rPr>
          <w:szCs w:val="24"/>
          <w:lang w:val="es-MX"/>
        </w:rPr>
      </w:pPr>
      <w:r>
        <w:rPr>
          <w:szCs w:val="24"/>
          <w:lang w:val="es-MX"/>
        </w:rPr>
        <w:tab/>
      </w:r>
      <w:r>
        <w:rPr>
          <w:szCs w:val="24"/>
          <w:lang w:val="es-MX"/>
        </w:rPr>
        <w:tab/>
      </w:r>
      <w:r w:rsidR="009E1790" w:rsidRPr="0090696B">
        <w:rPr>
          <w:szCs w:val="24"/>
          <w:lang w:val="es-MX"/>
        </w:rPr>
        <w:t>Por lo expuesto, esta Comisión de</w:t>
      </w:r>
      <w:r w:rsidR="00A07825" w:rsidRPr="0090696B">
        <w:rPr>
          <w:szCs w:val="24"/>
          <w:lang w:val="es-MX"/>
        </w:rPr>
        <w:t xml:space="preserve"> Derechos Humanos, Garantías y Antidiscriminación</w:t>
      </w:r>
      <w:r w:rsidR="009E1790" w:rsidRPr="0090696B">
        <w:rPr>
          <w:szCs w:val="24"/>
          <w:lang w:val="es-MX"/>
        </w:rPr>
        <w:t xml:space="preserve">  aconseja la aprobación de la siguiente</w:t>
      </w:r>
    </w:p>
    <w:p w:rsidR="009E1790" w:rsidRPr="0090696B" w:rsidRDefault="009E1790" w:rsidP="0090696B">
      <w:pPr>
        <w:rPr>
          <w:szCs w:val="24"/>
          <w:lang w:val="es-MX"/>
        </w:rPr>
      </w:pPr>
    </w:p>
    <w:p w:rsidR="00A07825" w:rsidRPr="0090696B" w:rsidRDefault="009E1790" w:rsidP="0090696B">
      <w:pPr>
        <w:jc w:val="center"/>
        <w:rPr>
          <w:b/>
          <w:szCs w:val="24"/>
          <w:lang w:val="es-MX"/>
        </w:rPr>
      </w:pPr>
      <w:bookmarkStart w:id="0" w:name="DDeclaración"/>
      <w:bookmarkEnd w:id="0"/>
      <w:r w:rsidRPr="0090696B">
        <w:rPr>
          <w:b/>
          <w:szCs w:val="24"/>
          <w:lang w:val="es-MX"/>
        </w:rPr>
        <w:t>DECLARACIÓN</w:t>
      </w:r>
    </w:p>
    <w:p w:rsidR="00A07825" w:rsidRPr="0090696B" w:rsidRDefault="00A07825" w:rsidP="0090696B">
      <w:pPr>
        <w:rPr>
          <w:szCs w:val="24"/>
        </w:rPr>
      </w:pPr>
    </w:p>
    <w:p w:rsidR="009E1790" w:rsidRPr="0090696B" w:rsidRDefault="0090696B" w:rsidP="0090696B">
      <w:pPr>
        <w:rPr>
          <w:szCs w:val="24"/>
        </w:rPr>
      </w:pPr>
      <w:r>
        <w:rPr>
          <w:szCs w:val="24"/>
        </w:rPr>
        <w:tab/>
      </w:r>
      <w:r>
        <w:rPr>
          <w:szCs w:val="24"/>
        </w:rPr>
        <w:tab/>
      </w:r>
      <w:r w:rsidR="009E1790" w:rsidRPr="0090696B">
        <w:rPr>
          <w:szCs w:val="24"/>
        </w:rPr>
        <w:t>Decl</w:t>
      </w:r>
      <w:r w:rsidR="00FA53CC">
        <w:rPr>
          <w:szCs w:val="24"/>
        </w:rPr>
        <w:t>á</w:t>
      </w:r>
      <w:r w:rsidR="009E1790" w:rsidRPr="0090696B">
        <w:rPr>
          <w:szCs w:val="24"/>
        </w:rPr>
        <w:t>rase Personalidad Destacada en el ámbito de los Derechos Humanos de la Ciudad Autónoma de Buenos Aires a la Sra. Carmen Ledda Barreiro integrante Abuelas de Plaza de Mayo.</w:t>
      </w:r>
    </w:p>
    <w:p w:rsidR="009E1790" w:rsidRPr="0090696B" w:rsidRDefault="009E1790" w:rsidP="0090696B">
      <w:pPr>
        <w:rPr>
          <w:szCs w:val="24"/>
        </w:rPr>
      </w:pPr>
    </w:p>
    <w:p w:rsidR="00581887" w:rsidRPr="0090696B" w:rsidRDefault="00581887" w:rsidP="0090696B">
      <w:pPr>
        <w:pStyle w:val="Sinespaciado"/>
        <w:jc w:val="both"/>
        <w:rPr>
          <w:rFonts w:ascii="Times New Roman" w:hAnsi="Times New Roman" w:cs="Times New Roman"/>
          <w:sz w:val="24"/>
          <w:szCs w:val="24"/>
        </w:rPr>
      </w:pPr>
    </w:p>
    <w:p w:rsidR="00581887" w:rsidRPr="0090696B" w:rsidRDefault="00581887" w:rsidP="0090696B">
      <w:pPr>
        <w:pStyle w:val="Sinespaciado"/>
        <w:jc w:val="both"/>
        <w:rPr>
          <w:rFonts w:ascii="Times New Roman" w:hAnsi="Times New Roman" w:cs="Times New Roman"/>
          <w:sz w:val="24"/>
          <w:szCs w:val="24"/>
        </w:rPr>
      </w:pPr>
      <w:r w:rsidRPr="0090696B">
        <w:rPr>
          <w:rFonts w:ascii="Times New Roman" w:hAnsi="Times New Roman" w:cs="Times New Roman"/>
          <w:sz w:val="24"/>
          <w:szCs w:val="24"/>
        </w:rPr>
        <w:t xml:space="preserve">Sala de la Comisión: 10 de mayo de 2021. </w:t>
      </w:r>
    </w:p>
    <w:p w:rsidR="00581887" w:rsidRPr="0090696B" w:rsidRDefault="00581887" w:rsidP="0090696B">
      <w:pPr>
        <w:pStyle w:val="Sinespaciado"/>
        <w:jc w:val="both"/>
        <w:rPr>
          <w:rFonts w:ascii="Times New Roman" w:hAnsi="Times New Roman" w:cs="Times New Roman"/>
          <w:sz w:val="24"/>
          <w:szCs w:val="24"/>
        </w:rPr>
      </w:pPr>
      <w:r w:rsidRPr="0090696B">
        <w:rPr>
          <w:rFonts w:ascii="Times New Roman" w:hAnsi="Times New Roman" w:cs="Times New Roman"/>
          <w:sz w:val="24"/>
          <w:szCs w:val="24"/>
          <w:u w:val="single"/>
        </w:rPr>
        <w:t>MONTENEGRO, Victoria</w:t>
      </w:r>
      <w:r w:rsidRPr="0090696B">
        <w:rPr>
          <w:rFonts w:ascii="Times New Roman" w:hAnsi="Times New Roman" w:cs="Times New Roman"/>
          <w:sz w:val="24"/>
          <w:szCs w:val="24"/>
        </w:rPr>
        <w:t>; BARRETO, Jessica; BARRY, Alejandrina; BOU PÉREZ, Ana María; GONZALEZ ESTEVARENA, María Luisa; MOLA, Gustavo; MORRESI, Claudio; ROMANO, Lucía; VILLAFRUELA, Gimena.</w:t>
      </w:r>
      <w:bookmarkStart w:id="1" w:name="_GoBack"/>
      <w:bookmarkEnd w:id="1"/>
    </w:p>
    <w:p w:rsidR="00581887" w:rsidRPr="0090696B" w:rsidRDefault="00581887" w:rsidP="0090696B">
      <w:pPr>
        <w:pStyle w:val="Sinespaciado"/>
        <w:jc w:val="both"/>
        <w:rPr>
          <w:rFonts w:ascii="Times New Roman" w:hAnsi="Times New Roman" w:cs="Times New Roman"/>
          <w:sz w:val="24"/>
          <w:szCs w:val="24"/>
        </w:rPr>
      </w:pPr>
    </w:p>
    <w:p w:rsidR="00581887" w:rsidRPr="0090696B" w:rsidRDefault="00581887" w:rsidP="0090696B">
      <w:pPr>
        <w:rPr>
          <w:szCs w:val="24"/>
          <w:lang w:val="es-US"/>
        </w:rPr>
      </w:pPr>
    </w:p>
    <w:p w:rsidR="00AF6352" w:rsidRPr="0090696B" w:rsidRDefault="00AF6352" w:rsidP="0090696B">
      <w:pPr>
        <w:rPr>
          <w:szCs w:val="24"/>
          <w:lang w:val="es-US"/>
        </w:rPr>
      </w:pPr>
    </w:p>
    <w:sectPr w:rsidR="00AF6352" w:rsidRPr="0090696B" w:rsidSect="0090696B">
      <w:headerReference w:type="default" r:id="rId7"/>
      <w:pgSz w:w="12242" w:h="20163" w:code="5"/>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FAA" w:rsidRDefault="00585FAA">
      <w:r>
        <w:separator/>
      </w:r>
    </w:p>
  </w:endnote>
  <w:endnote w:type="continuationSeparator" w:id="1">
    <w:p w:rsidR="00585FAA" w:rsidRDefault="00585F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FAA" w:rsidRDefault="00585FAA">
      <w:r>
        <w:separator/>
      </w:r>
    </w:p>
  </w:footnote>
  <w:footnote w:type="continuationSeparator" w:id="1">
    <w:p w:rsidR="00585FAA" w:rsidRDefault="00585F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CC" w:rsidRDefault="00FA53CC"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A07825"/>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44B0"/>
    <w:rsid w:val="000B2290"/>
    <w:rsid w:val="000D1497"/>
    <w:rsid w:val="000D2860"/>
    <w:rsid w:val="000D6C54"/>
    <w:rsid w:val="000E3949"/>
    <w:rsid w:val="000F74CB"/>
    <w:rsid w:val="000F7E30"/>
    <w:rsid w:val="00103C6B"/>
    <w:rsid w:val="00104335"/>
    <w:rsid w:val="00127D10"/>
    <w:rsid w:val="001304DD"/>
    <w:rsid w:val="00136787"/>
    <w:rsid w:val="00145948"/>
    <w:rsid w:val="00155C7C"/>
    <w:rsid w:val="00160A2A"/>
    <w:rsid w:val="001614A7"/>
    <w:rsid w:val="001932C0"/>
    <w:rsid w:val="0019414B"/>
    <w:rsid w:val="001B0CF3"/>
    <w:rsid w:val="001B770D"/>
    <w:rsid w:val="001C18CC"/>
    <w:rsid w:val="001D480C"/>
    <w:rsid w:val="001E5394"/>
    <w:rsid w:val="001F2924"/>
    <w:rsid w:val="001F3AFD"/>
    <w:rsid w:val="00205802"/>
    <w:rsid w:val="00205DAD"/>
    <w:rsid w:val="00215A91"/>
    <w:rsid w:val="00223436"/>
    <w:rsid w:val="002327DE"/>
    <w:rsid w:val="00246DF0"/>
    <w:rsid w:val="0026220D"/>
    <w:rsid w:val="00265972"/>
    <w:rsid w:val="002667AA"/>
    <w:rsid w:val="00275865"/>
    <w:rsid w:val="00276A7E"/>
    <w:rsid w:val="00296815"/>
    <w:rsid w:val="002971A4"/>
    <w:rsid w:val="002B47D0"/>
    <w:rsid w:val="002B5820"/>
    <w:rsid w:val="002C768C"/>
    <w:rsid w:val="002D05E9"/>
    <w:rsid w:val="002D533A"/>
    <w:rsid w:val="002D778C"/>
    <w:rsid w:val="002E38C3"/>
    <w:rsid w:val="002F7961"/>
    <w:rsid w:val="00302300"/>
    <w:rsid w:val="00305DD1"/>
    <w:rsid w:val="003145ED"/>
    <w:rsid w:val="00315C77"/>
    <w:rsid w:val="0033168A"/>
    <w:rsid w:val="00335CD9"/>
    <w:rsid w:val="00340F54"/>
    <w:rsid w:val="00347B4B"/>
    <w:rsid w:val="0035681D"/>
    <w:rsid w:val="003A7311"/>
    <w:rsid w:val="003B471C"/>
    <w:rsid w:val="003D10AB"/>
    <w:rsid w:val="003D4000"/>
    <w:rsid w:val="003F1EFD"/>
    <w:rsid w:val="003F4249"/>
    <w:rsid w:val="00401C75"/>
    <w:rsid w:val="0040761B"/>
    <w:rsid w:val="00422C3F"/>
    <w:rsid w:val="004354AC"/>
    <w:rsid w:val="00446E1A"/>
    <w:rsid w:val="004847CA"/>
    <w:rsid w:val="00486814"/>
    <w:rsid w:val="004B7714"/>
    <w:rsid w:val="004D2D62"/>
    <w:rsid w:val="004D30D5"/>
    <w:rsid w:val="004D438B"/>
    <w:rsid w:val="004E235F"/>
    <w:rsid w:val="0051012E"/>
    <w:rsid w:val="005142E6"/>
    <w:rsid w:val="00514485"/>
    <w:rsid w:val="005174B6"/>
    <w:rsid w:val="00522C71"/>
    <w:rsid w:val="00534552"/>
    <w:rsid w:val="00540D49"/>
    <w:rsid w:val="00540E5C"/>
    <w:rsid w:val="005501F6"/>
    <w:rsid w:val="00550A79"/>
    <w:rsid w:val="00551DE0"/>
    <w:rsid w:val="0057409D"/>
    <w:rsid w:val="005769D4"/>
    <w:rsid w:val="00581887"/>
    <w:rsid w:val="00584777"/>
    <w:rsid w:val="00585FAA"/>
    <w:rsid w:val="00587242"/>
    <w:rsid w:val="005A1232"/>
    <w:rsid w:val="005A32ED"/>
    <w:rsid w:val="005A3AA1"/>
    <w:rsid w:val="005A4D27"/>
    <w:rsid w:val="005B0FAF"/>
    <w:rsid w:val="005B14CE"/>
    <w:rsid w:val="005B6538"/>
    <w:rsid w:val="005C37AB"/>
    <w:rsid w:val="005E2CD5"/>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B7542"/>
    <w:rsid w:val="007C0373"/>
    <w:rsid w:val="007C0CF9"/>
    <w:rsid w:val="007D2459"/>
    <w:rsid w:val="007E2AB2"/>
    <w:rsid w:val="007E3534"/>
    <w:rsid w:val="007E36D1"/>
    <w:rsid w:val="007E5EF7"/>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0696B"/>
    <w:rsid w:val="00910E0F"/>
    <w:rsid w:val="0091690E"/>
    <w:rsid w:val="00924F0F"/>
    <w:rsid w:val="00947238"/>
    <w:rsid w:val="009624FC"/>
    <w:rsid w:val="0096461D"/>
    <w:rsid w:val="009953AF"/>
    <w:rsid w:val="00996E34"/>
    <w:rsid w:val="009A6E2B"/>
    <w:rsid w:val="009B4FAC"/>
    <w:rsid w:val="009C20D3"/>
    <w:rsid w:val="009C53C4"/>
    <w:rsid w:val="009E1790"/>
    <w:rsid w:val="009E5835"/>
    <w:rsid w:val="009F4E01"/>
    <w:rsid w:val="00A06A2B"/>
    <w:rsid w:val="00A07090"/>
    <w:rsid w:val="00A07825"/>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036"/>
    <w:rsid w:val="00BF71C2"/>
    <w:rsid w:val="00C26F53"/>
    <w:rsid w:val="00C330CB"/>
    <w:rsid w:val="00C3675D"/>
    <w:rsid w:val="00C419C1"/>
    <w:rsid w:val="00C51E49"/>
    <w:rsid w:val="00C521F9"/>
    <w:rsid w:val="00C57604"/>
    <w:rsid w:val="00C63351"/>
    <w:rsid w:val="00C71253"/>
    <w:rsid w:val="00C734F9"/>
    <w:rsid w:val="00C74CEF"/>
    <w:rsid w:val="00C87365"/>
    <w:rsid w:val="00C93FF6"/>
    <w:rsid w:val="00CC20B0"/>
    <w:rsid w:val="00CD3069"/>
    <w:rsid w:val="00CE163F"/>
    <w:rsid w:val="00D21279"/>
    <w:rsid w:val="00D23C57"/>
    <w:rsid w:val="00D43AA2"/>
    <w:rsid w:val="00D44D08"/>
    <w:rsid w:val="00D518DB"/>
    <w:rsid w:val="00D55ECB"/>
    <w:rsid w:val="00D67721"/>
    <w:rsid w:val="00D758CE"/>
    <w:rsid w:val="00D76A86"/>
    <w:rsid w:val="00D927D4"/>
    <w:rsid w:val="00DD2795"/>
    <w:rsid w:val="00DD4DE2"/>
    <w:rsid w:val="00DD520D"/>
    <w:rsid w:val="00DE5CF1"/>
    <w:rsid w:val="00DF0164"/>
    <w:rsid w:val="00DF54AA"/>
    <w:rsid w:val="00E07D33"/>
    <w:rsid w:val="00E12909"/>
    <w:rsid w:val="00E12DDE"/>
    <w:rsid w:val="00E143B6"/>
    <w:rsid w:val="00E228EE"/>
    <w:rsid w:val="00E27970"/>
    <w:rsid w:val="00E27980"/>
    <w:rsid w:val="00E30CFF"/>
    <w:rsid w:val="00E55186"/>
    <w:rsid w:val="00E615F1"/>
    <w:rsid w:val="00E63146"/>
    <w:rsid w:val="00E64A1D"/>
    <w:rsid w:val="00E74920"/>
    <w:rsid w:val="00E81EE5"/>
    <w:rsid w:val="00E91F21"/>
    <w:rsid w:val="00EB1B11"/>
    <w:rsid w:val="00EB1E25"/>
    <w:rsid w:val="00EB6956"/>
    <w:rsid w:val="00EE44CB"/>
    <w:rsid w:val="00EF0D22"/>
    <w:rsid w:val="00F0441C"/>
    <w:rsid w:val="00F13C69"/>
    <w:rsid w:val="00F41DF6"/>
    <w:rsid w:val="00F52245"/>
    <w:rsid w:val="00F5569F"/>
    <w:rsid w:val="00F60308"/>
    <w:rsid w:val="00F640D0"/>
    <w:rsid w:val="00F75389"/>
    <w:rsid w:val="00F903E8"/>
    <w:rsid w:val="00FA0C8C"/>
    <w:rsid w:val="00FA53C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54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B7542"/>
    <w:pPr>
      <w:ind w:left="3686"/>
    </w:pPr>
  </w:style>
  <w:style w:type="paragraph" w:styleId="Encabezado">
    <w:name w:val="header"/>
    <w:basedOn w:val="Normal"/>
    <w:link w:val="EncabezadoCar"/>
    <w:uiPriority w:val="99"/>
    <w:rsid w:val="007B7542"/>
    <w:pPr>
      <w:tabs>
        <w:tab w:val="center" w:pos="4419"/>
        <w:tab w:val="right" w:pos="8838"/>
      </w:tabs>
    </w:pPr>
  </w:style>
  <w:style w:type="paragraph" w:styleId="Piedepgina">
    <w:name w:val="footer"/>
    <w:basedOn w:val="Normal"/>
    <w:rsid w:val="007B7542"/>
    <w:pPr>
      <w:tabs>
        <w:tab w:val="center" w:pos="4419"/>
        <w:tab w:val="right" w:pos="8838"/>
      </w:tabs>
    </w:pPr>
  </w:style>
  <w:style w:type="character" w:styleId="Nmerodepgina">
    <w:name w:val="page number"/>
    <w:basedOn w:val="Fuentedeprrafopredeter"/>
    <w:rsid w:val="007B754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932C0"/>
    <w:rPr>
      <w:rFonts w:ascii="Tahoma" w:hAnsi="Tahoma" w:cs="Tahoma"/>
      <w:sz w:val="16"/>
      <w:szCs w:val="16"/>
    </w:rPr>
  </w:style>
  <w:style w:type="character" w:customStyle="1" w:styleId="TextodegloboCar">
    <w:name w:val="Texto de globo Car"/>
    <w:basedOn w:val="Fuentedeprrafopredeter"/>
    <w:link w:val="Textodeglobo"/>
    <w:uiPriority w:val="99"/>
    <w:semiHidden/>
    <w:rsid w:val="001932C0"/>
    <w:rPr>
      <w:rFonts w:ascii="Tahoma" w:hAnsi="Tahoma" w:cs="Tahoma"/>
      <w:sz w:val="16"/>
      <w:szCs w:val="16"/>
      <w:lang w:val="es-ES_tradnl" w:eastAsia="es-ES"/>
    </w:rPr>
  </w:style>
  <w:style w:type="paragraph" w:styleId="Sinespaciado">
    <w:name w:val="No Spacing"/>
    <w:uiPriority w:val="1"/>
    <w:qFormat/>
    <w:rsid w:val="00581887"/>
    <w:rPr>
      <w:rFonts w:asciiTheme="minorHAnsi" w:eastAsiaTheme="minorHAnsi" w:hAnsiTheme="minorHAnsi" w:cstheme="minorBidi"/>
      <w:sz w:val="22"/>
      <w:szCs w:val="22"/>
      <w:lang w:val="es-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54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B7542"/>
    <w:pPr>
      <w:ind w:left="3686"/>
    </w:pPr>
  </w:style>
  <w:style w:type="paragraph" w:styleId="Encabezado">
    <w:name w:val="header"/>
    <w:basedOn w:val="Normal"/>
    <w:link w:val="EncabezadoCar"/>
    <w:uiPriority w:val="99"/>
    <w:rsid w:val="007B7542"/>
    <w:pPr>
      <w:tabs>
        <w:tab w:val="center" w:pos="4419"/>
        <w:tab w:val="right" w:pos="8838"/>
      </w:tabs>
    </w:pPr>
  </w:style>
  <w:style w:type="paragraph" w:styleId="Piedepgina">
    <w:name w:val="footer"/>
    <w:basedOn w:val="Normal"/>
    <w:rsid w:val="007B7542"/>
    <w:pPr>
      <w:tabs>
        <w:tab w:val="center" w:pos="4419"/>
        <w:tab w:val="right" w:pos="8838"/>
      </w:tabs>
    </w:pPr>
  </w:style>
  <w:style w:type="character" w:styleId="Nmerodepgina">
    <w:name w:val="page number"/>
    <w:basedOn w:val="Fuentedeprrafopredeter"/>
    <w:rsid w:val="007B754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932C0"/>
    <w:rPr>
      <w:rFonts w:ascii="Tahoma" w:hAnsi="Tahoma" w:cs="Tahoma"/>
      <w:sz w:val="16"/>
      <w:szCs w:val="16"/>
    </w:rPr>
  </w:style>
  <w:style w:type="character" w:customStyle="1" w:styleId="TextodegloboCar">
    <w:name w:val="Texto de globo Car"/>
    <w:basedOn w:val="Fuentedeprrafopredeter"/>
    <w:link w:val="Textodeglobo"/>
    <w:uiPriority w:val="99"/>
    <w:semiHidden/>
    <w:rsid w:val="001932C0"/>
    <w:rPr>
      <w:rFonts w:ascii="Tahoma" w:hAnsi="Tahoma" w:cs="Tahoma"/>
      <w:sz w:val="16"/>
      <w:szCs w:val="16"/>
      <w:lang w:val="es-ES_tradnl" w:eastAsia="es-ES"/>
    </w:rPr>
  </w:style>
  <w:style w:type="paragraph" w:styleId="Sinespaciado">
    <w:name w:val="No Spacing"/>
    <w:uiPriority w:val="1"/>
    <w:qFormat/>
    <w:rsid w:val="00581887"/>
    <w:rPr>
      <w:rFonts w:asciiTheme="minorHAnsi" w:eastAsiaTheme="minorHAnsi" w:hAnsiTheme="minorHAnsi" w:cstheme="minorBidi"/>
      <w:sz w:val="22"/>
      <w:szCs w:val="22"/>
      <w:lang w:val="es-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9E1579-4B04-4AD1-9350-27612FFB9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felix.dot</Template>
  <TotalTime>1</TotalTime>
  <Pages>2</Pages>
  <Words>1010</Words>
  <Characters>5555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Pablo Schillagi</cp:lastModifiedBy>
  <cp:revision>2</cp:revision>
  <cp:lastPrinted>2022-05-05T12:37:00Z</cp:lastPrinted>
  <dcterms:created xsi:type="dcterms:W3CDTF">2022-05-12T20:03:00Z</dcterms:created>
  <dcterms:modified xsi:type="dcterms:W3CDTF">2022-05-12T20:03:00Z</dcterms:modified>
</cp:coreProperties>
</file>