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7197" w:rsidRPr="00497197" w:rsidRDefault="00497197" w:rsidP="00497197">
      <w:pPr>
        <w:pStyle w:val="normal0"/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97197">
        <w:rPr>
          <w:rFonts w:ascii="Times New Roman" w:eastAsia="Times New Roman" w:hAnsi="Times New Roman" w:cs="Times New Roman"/>
          <w:b/>
          <w:sz w:val="24"/>
          <w:szCs w:val="24"/>
        </w:rPr>
        <w:t>PROYECTO DE RESOLUCIÓN</w:t>
      </w:r>
    </w:p>
    <w:p w:rsidR="00497197" w:rsidRPr="00497197" w:rsidRDefault="00497197" w:rsidP="00497197">
      <w:pPr>
        <w:pStyle w:val="normal0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97197" w:rsidRPr="00497197" w:rsidRDefault="00497197" w:rsidP="00497197">
      <w:pPr>
        <w:pStyle w:val="normal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7197">
        <w:rPr>
          <w:rFonts w:ascii="Times New Roman" w:eastAsia="Times New Roman" w:hAnsi="Times New Roman" w:cs="Times New Roman"/>
          <w:sz w:val="24"/>
          <w:szCs w:val="24"/>
        </w:rPr>
        <w:t>Artículo 1°</w:t>
      </w:r>
      <w:r w:rsidRPr="00497197">
        <w:rPr>
          <w:rFonts w:ascii="Times New Roman" w:hAnsi="Times New Roman" w:cs="Times New Roman"/>
          <w:sz w:val="24"/>
          <w:szCs w:val="24"/>
        </w:rPr>
        <w:t xml:space="preserve">-. </w:t>
      </w:r>
      <w:r w:rsidRPr="00497197">
        <w:rPr>
          <w:rFonts w:ascii="Times New Roman" w:eastAsia="Times New Roman" w:hAnsi="Times New Roman" w:cs="Times New Roman"/>
          <w:sz w:val="24"/>
          <w:szCs w:val="24"/>
        </w:rPr>
        <w:t>La Legislatura de la Ciudad Autónoma de Buenos Aires solicita al Poder Ejecutivo que, a través del organismo correspondiente, y en un plazo no mayor a 15 (quince) días corridos de recibida la presente, informe acerca de los siguientes puntos relativos al funcionamiento, alcance y resultados de la Coordinación de Salud Sexual, VIH e Infecciones de Transmisión Sexual (ITS) dependiente del Ministerio de Salud de la Ciudad Autónoma de Buenos Aires:</w:t>
      </w:r>
    </w:p>
    <w:p w:rsidR="00497197" w:rsidRPr="00497197" w:rsidRDefault="00497197" w:rsidP="00497197">
      <w:pPr>
        <w:pStyle w:val="normal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97197" w:rsidRPr="00497197" w:rsidRDefault="00497197" w:rsidP="00497197">
      <w:pPr>
        <w:pStyle w:val="normal0"/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7197">
        <w:rPr>
          <w:rFonts w:ascii="Times New Roman" w:eastAsia="Times New Roman" w:hAnsi="Times New Roman" w:cs="Times New Roman"/>
          <w:sz w:val="24"/>
          <w:szCs w:val="24"/>
        </w:rPr>
        <w:t>Remita a qué instituciones de salud, tanto públicas como privadas, brindan insumos. Especificar qué tipo de insumos y cuál es la cantidad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97197" w:rsidRPr="00497197" w:rsidRDefault="00497197" w:rsidP="00497197">
      <w:pPr>
        <w:pStyle w:val="normal0"/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7197">
        <w:rPr>
          <w:rFonts w:ascii="Times New Roman" w:eastAsia="Times New Roman" w:hAnsi="Times New Roman" w:cs="Times New Roman"/>
          <w:sz w:val="24"/>
          <w:szCs w:val="24"/>
        </w:rPr>
        <w:t xml:space="preserve">Informar acerca de las campañas de prevención de VIH, tuberculosis, hepatitis virales e </w:t>
      </w:r>
      <w:r>
        <w:rPr>
          <w:rFonts w:ascii="Times New Roman" w:eastAsia="Times New Roman" w:hAnsi="Times New Roman" w:cs="Times New Roman"/>
          <w:sz w:val="24"/>
          <w:szCs w:val="24"/>
        </w:rPr>
        <w:t>ITS</w:t>
      </w:r>
      <w:r w:rsidRPr="00497197">
        <w:rPr>
          <w:rFonts w:ascii="Times New Roman" w:eastAsia="Times New Roman" w:hAnsi="Times New Roman" w:cs="Times New Roman"/>
          <w:sz w:val="24"/>
          <w:szCs w:val="24"/>
        </w:rPr>
        <w:t xml:space="preserve"> realizadas en los últimos 4 (cuat</w:t>
      </w:r>
      <w:r>
        <w:rPr>
          <w:rFonts w:ascii="Times New Roman" w:eastAsia="Times New Roman" w:hAnsi="Times New Roman" w:cs="Times New Roman"/>
          <w:sz w:val="24"/>
          <w:szCs w:val="24"/>
        </w:rPr>
        <w:t>ro) años. Adjuntar contenido gráfico.</w:t>
      </w:r>
    </w:p>
    <w:p w:rsidR="00497197" w:rsidRPr="00497197" w:rsidRDefault="00497197" w:rsidP="00497197">
      <w:pPr>
        <w:pStyle w:val="normal0"/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7197">
        <w:rPr>
          <w:rFonts w:ascii="Times New Roman" w:eastAsia="Times New Roman" w:hAnsi="Times New Roman" w:cs="Times New Roman"/>
          <w:sz w:val="24"/>
          <w:szCs w:val="24"/>
        </w:rPr>
        <w:t>Adjunte estadísticas e informe epidemiológico acerca de la situación del VIH en la Ciudad Autónoma de Buenos Aires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97197" w:rsidRPr="00497197" w:rsidRDefault="00497197" w:rsidP="00497197">
      <w:pPr>
        <w:pStyle w:val="normal0"/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7197">
        <w:rPr>
          <w:rFonts w:ascii="Times New Roman" w:eastAsia="Times New Roman" w:hAnsi="Times New Roman" w:cs="Times New Roman"/>
          <w:sz w:val="24"/>
          <w:szCs w:val="24"/>
        </w:rPr>
        <w:t>Señale con qué organizaciones de la sociedad civil trabaja y provee de insumos y cuáles son los requisitos para sostener dicha relación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97197" w:rsidRPr="00497197" w:rsidRDefault="00497197" w:rsidP="00497197">
      <w:pPr>
        <w:pStyle w:val="normal0"/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7197">
        <w:rPr>
          <w:rFonts w:ascii="Times New Roman" w:eastAsia="Times New Roman" w:hAnsi="Times New Roman" w:cs="Times New Roman"/>
          <w:sz w:val="24"/>
          <w:szCs w:val="24"/>
        </w:rPr>
        <w:t>Informar que tipo de capacitaciones brinda la Dirección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97197" w:rsidRPr="00497197" w:rsidRDefault="00497197" w:rsidP="00497197">
      <w:pPr>
        <w:pStyle w:val="normal0"/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7197">
        <w:rPr>
          <w:rFonts w:ascii="Times New Roman" w:eastAsia="Times New Roman" w:hAnsi="Times New Roman" w:cs="Times New Roman"/>
          <w:sz w:val="24"/>
          <w:szCs w:val="24"/>
        </w:rPr>
        <w:t xml:space="preserve"> Señale cuales son las políticas de prevención y qué objetivos tienen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97197" w:rsidRPr="00497197" w:rsidRDefault="00497197" w:rsidP="00497197">
      <w:pPr>
        <w:pStyle w:val="normal0"/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7197">
        <w:rPr>
          <w:rFonts w:ascii="Times New Roman" w:eastAsia="Times New Roman" w:hAnsi="Times New Roman" w:cs="Times New Roman"/>
          <w:sz w:val="24"/>
          <w:szCs w:val="24"/>
        </w:rPr>
        <w:t>Indicar la periodicidad con la que realizan campañas de testeo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97197" w:rsidRPr="00497197" w:rsidRDefault="00497197" w:rsidP="00497197">
      <w:pPr>
        <w:pStyle w:val="normal0"/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7197">
        <w:rPr>
          <w:rFonts w:ascii="Times New Roman" w:eastAsia="Times New Roman" w:hAnsi="Times New Roman" w:cs="Times New Roman"/>
          <w:sz w:val="24"/>
          <w:szCs w:val="24"/>
        </w:rPr>
        <w:t>Informe acerca del abastecimiento de medicación relativa al VIH, Hepatitis Virales e ITS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97197" w:rsidRPr="00497197" w:rsidRDefault="00497197" w:rsidP="00497197">
      <w:pPr>
        <w:pStyle w:val="normal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97197" w:rsidRPr="00497197" w:rsidRDefault="00497197" w:rsidP="00497197">
      <w:pPr>
        <w:pStyle w:val="normal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97197" w:rsidRPr="00497197" w:rsidRDefault="00497197" w:rsidP="00497197">
      <w:pPr>
        <w:pStyle w:val="normal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97197" w:rsidRPr="00497197" w:rsidRDefault="00497197" w:rsidP="00497197">
      <w:pPr>
        <w:pStyle w:val="normal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97197" w:rsidRPr="00497197" w:rsidRDefault="00497197" w:rsidP="00497197">
      <w:pPr>
        <w:pStyle w:val="normal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97197" w:rsidRPr="00497197" w:rsidRDefault="00497197" w:rsidP="00497197">
      <w:pPr>
        <w:pStyle w:val="normal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97197" w:rsidRPr="00497197" w:rsidRDefault="00497197" w:rsidP="00497197">
      <w:pPr>
        <w:pStyle w:val="normal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97197" w:rsidRPr="00497197" w:rsidRDefault="00497197" w:rsidP="00497197">
      <w:pPr>
        <w:pStyle w:val="normal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97197" w:rsidRPr="00497197" w:rsidRDefault="00497197" w:rsidP="00497197">
      <w:pPr>
        <w:pStyle w:val="normal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97197" w:rsidRPr="00497197" w:rsidRDefault="00497197" w:rsidP="00497197">
      <w:pPr>
        <w:pStyle w:val="normal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97197" w:rsidRPr="00497197" w:rsidRDefault="00497197" w:rsidP="00497197">
      <w:pPr>
        <w:pStyle w:val="normal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97197" w:rsidRPr="00497197" w:rsidRDefault="00497197" w:rsidP="00497197">
      <w:pPr>
        <w:pStyle w:val="normal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97197" w:rsidRPr="00497197" w:rsidRDefault="00497197" w:rsidP="00497197">
      <w:pPr>
        <w:pStyle w:val="normal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97197" w:rsidRPr="00497197" w:rsidRDefault="00497197" w:rsidP="00497197">
      <w:pPr>
        <w:pStyle w:val="normal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97197" w:rsidRDefault="00497197" w:rsidP="00497197">
      <w:pPr>
        <w:pStyle w:val="normal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97197" w:rsidRPr="00497197" w:rsidRDefault="00497197" w:rsidP="00497197">
      <w:pPr>
        <w:pStyle w:val="normal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97197" w:rsidRPr="00497197" w:rsidRDefault="00497197" w:rsidP="00497197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97197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FUNDAMENTOS</w:t>
      </w:r>
    </w:p>
    <w:p w:rsidR="00497197" w:rsidRPr="00497197" w:rsidRDefault="00497197" w:rsidP="00497197">
      <w:pPr>
        <w:pStyle w:val="normal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97197" w:rsidRPr="00497197" w:rsidRDefault="00497197" w:rsidP="00497197">
      <w:pPr>
        <w:pStyle w:val="normal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Señor</w:t>
      </w:r>
      <w:r w:rsidRPr="00497197">
        <w:rPr>
          <w:rFonts w:ascii="Times New Roman" w:eastAsia="Times New Roman" w:hAnsi="Times New Roman" w:cs="Times New Roman"/>
          <w:sz w:val="24"/>
          <w:szCs w:val="24"/>
        </w:rPr>
        <w:t xml:space="preserve"> Presidente:</w:t>
      </w:r>
    </w:p>
    <w:p w:rsidR="00497197" w:rsidRPr="00497197" w:rsidRDefault="00497197" w:rsidP="00497197">
      <w:pPr>
        <w:pStyle w:val="normal0"/>
        <w:keepLines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97197" w:rsidRPr="00497197" w:rsidRDefault="00497197" w:rsidP="00497197">
      <w:pPr>
        <w:pStyle w:val="normal0"/>
        <w:keepLines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7197">
        <w:rPr>
          <w:rFonts w:ascii="Times New Roman" w:eastAsia="Times New Roman" w:hAnsi="Times New Roman" w:cs="Times New Roman"/>
          <w:sz w:val="24"/>
          <w:szCs w:val="24"/>
        </w:rPr>
        <w:t xml:space="preserve">El presente proyecto tiene como fin reunir datos actualizados sobre la epidemia del VIH en la Ciudad Autónoma de Buenos Aires. </w:t>
      </w:r>
    </w:p>
    <w:p w:rsidR="00497197" w:rsidRPr="00497197" w:rsidRDefault="00497197" w:rsidP="00497197">
      <w:pPr>
        <w:pStyle w:val="normal0"/>
        <w:keepLines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7197">
        <w:rPr>
          <w:rFonts w:ascii="Times New Roman" w:eastAsia="Times New Roman" w:hAnsi="Times New Roman" w:cs="Times New Roman"/>
          <w:sz w:val="24"/>
          <w:szCs w:val="24"/>
        </w:rPr>
        <w:t>Hace más de 40 años que esta problemática afecta a nuestra población no solo en el ámbito medico sino también enfocado en lo social, siendo la estigmatización y la discriminación ejemplo de esto mismo.</w:t>
      </w:r>
    </w:p>
    <w:p w:rsidR="00497197" w:rsidRPr="00497197" w:rsidRDefault="00497197" w:rsidP="00497197">
      <w:pPr>
        <w:pStyle w:val="normal0"/>
        <w:keepLines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7197">
        <w:rPr>
          <w:rFonts w:ascii="Times New Roman" w:eastAsia="Times New Roman" w:hAnsi="Times New Roman" w:cs="Times New Roman"/>
          <w:sz w:val="24"/>
          <w:szCs w:val="24"/>
        </w:rPr>
        <w:t>Es sabido que la forma más efectiva de combatir el VIH y el trasfondo social que conlleva dicho virus son los testeos y las campañas de prevención, las cuales no se vienen realizando con efectividad en el territorio porteño hace mínimo 4 años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97197" w:rsidRPr="00497197" w:rsidRDefault="00497197" w:rsidP="00497197">
      <w:pPr>
        <w:pStyle w:val="normal0"/>
        <w:keepLines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7197">
        <w:rPr>
          <w:rFonts w:ascii="Times New Roman" w:eastAsia="Times New Roman" w:hAnsi="Times New Roman" w:cs="Times New Roman"/>
          <w:sz w:val="24"/>
          <w:szCs w:val="24"/>
        </w:rPr>
        <w:t>Entendemos que la única forma de reducir las estadísticas es un buen acceso a la prevención y una adherencia efectiva al tratamiento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97197" w:rsidRPr="00497197" w:rsidRDefault="00497197" w:rsidP="00497197">
      <w:pPr>
        <w:pStyle w:val="normal0"/>
        <w:keepLines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7197">
        <w:rPr>
          <w:rFonts w:ascii="Times New Roman" w:eastAsia="Times New Roman" w:hAnsi="Times New Roman" w:cs="Times New Roman"/>
          <w:sz w:val="24"/>
          <w:szCs w:val="24"/>
        </w:rPr>
        <w:t>Por lo expuesto anteriormente solicito a mis pares la aprobación de este proyecto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97197" w:rsidRPr="00497197" w:rsidRDefault="00497197" w:rsidP="00497197">
      <w:pPr>
        <w:pStyle w:val="normal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97197" w:rsidRPr="00497197" w:rsidRDefault="00497197" w:rsidP="00497197">
      <w:pPr>
        <w:pStyle w:val="normal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97197" w:rsidRPr="00497197" w:rsidRDefault="00497197" w:rsidP="00497197">
      <w:pPr>
        <w:pStyle w:val="normal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97197" w:rsidRPr="00497197" w:rsidRDefault="00497197" w:rsidP="00497197">
      <w:pPr>
        <w:pStyle w:val="normal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97197" w:rsidRPr="00497197" w:rsidRDefault="00497197" w:rsidP="00497197">
      <w:pPr>
        <w:pStyle w:val="normal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97197" w:rsidRPr="00497197" w:rsidRDefault="00497197" w:rsidP="00497197">
      <w:pPr>
        <w:pStyle w:val="normal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97197" w:rsidRPr="00497197" w:rsidRDefault="00497197" w:rsidP="00497197">
      <w:pPr>
        <w:pStyle w:val="normal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97197" w:rsidRPr="00497197" w:rsidRDefault="00497197" w:rsidP="00497197">
      <w:pPr>
        <w:pStyle w:val="normal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97197" w:rsidRPr="00497197" w:rsidRDefault="00497197" w:rsidP="00497197">
      <w:pPr>
        <w:pStyle w:val="normal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97197" w:rsidRPr="00497197" w:rsidRDefault="00497197" w:rsidP="00497197">
      <w:pPr>
        <w:pStyle w:val="normal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97197" w:rsidRPr="00497197" w:rsidRDefault="00497197" w:rsidP="00497197">
      <w:pPr>
        <w:pStyle w:val="normal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97197" w:rsidRPr="00497197" w:rsidRDefault="00497197" w:rsidP="00497197">
      <w:pPr>
        <w:pStyle w:val="normal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F6352" w:rsidRPr="00497197" w:rsidRDefault="00AF6352" w:rsidP="00497197">
      <w:pPr>
        <w:spacing w:line="360" w:lineRule="auto"/>
        <w:rPr>
          <w:szCs w:val="24"/>
          <w:lang w:val="es-AR"/>
        </w:rPr>
      </w:pPr>
    </w:p>
    <w:sectPr w:rsidR="00AF6352" w:rsidRPr="00497197" w:rsidSect="005A3AA1">
      <w:headerReference w:type="default" r:id="rId8"/>
      <w:footerReference w:type="default" r:id="rId9"/>
      <w:pgSz w:w="12242" w:h="20163" w:code="5"/>
      <w:pgMar w:top="2268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4DCF" w:rsidRDefault="001D4DCF">
      <w:r>
        <w:separator/>
      </w:r>
    </w:p>
  </w:endnote>
  <w:endnote w:type="continuationSeparator" w:id="0">
    <w:p w:rsidR="001D4DCF" w:rsidRDefault="001D4D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497197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497197" w:rsidRDefault="00601A75">
    <w:pPr>
      <w:pStyle w:val="Piedepgina"/>
      <w:rPr>
        <w:color w:val="333333"/>
        <w:sz w:val="20"/>
      </w:rPr>
    </w:pPr>
    <w:r w:rsidRPr="00497197">
      <w:rPr>
        <w:color w:val="333333"/>
        <w:sz w:val="20"/>
      </w:rPr>
      <w:t xml:space="preserve">Último cambio: </w:t>
    </w:r>
    <w:fldSimple w:instr=" SAVEDATE  \* MERGEFORMAT ">
      <w:r w:rsidR="00497197">
        <w:rPr>
          <w:noProof/>
          <w:color w:val="333333"/>
          <w:sz w:val="20"/>
        </w:rPr>
        <w:t>00/00/0000 0:00:00</w:t>
      </w:r>
    </w:fldSimple>
    <w:r w:rsidRPr="00497197">
      <w:rPr>
        <w:color w:val="333333"/>
        <w:sz w:val="20"/>
      </w:rPr>
      <w:t xml:space="preserve">  -  Cantidad de caracteres: </w:t>
    </w:r>
    <w:fldSimple w:instr=" NUMCHARS  \* MERGEFORMAT ">
      <w:r w:rsidR="00497197">
        <w:rPr>
          <w:noProof/>
          <w:color w:val="333333"/>
          <w:sz w:val="20"/>
        </w:rPr>
        <w:t>1818</w:t>
      </w:r>
    </w:fldSimple>
    <w:r w:rsidRPr="00497197">
      <w:rPr>
        <w:color w:val="333333"/>
        <w:sz w:val="20"/>
      </w:rPr>
      <w:t xml:space="preserve"> - Cantidad de palabras: </w:t>
    </w:r>
    <w:fldSimple w:instr=" NUMWORDS  \* MERGEFORMAT ">
      <w:r w:rsidR="00497197">
        <w:rPr>
          <w:noProof/>
          <w:color w:val="333333"/>
          <w:sz w:val="20"/>
        </w:rPr>
        <w:t>348</w:t>
      </w:r>
    </w:fldSimple>
  </w:p>
  <w:p w:rsidR="00601A75" w:rsidRPr="00497197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497197">
      <w:rPr>
        <w:color w:val="333333"/>
        <w:sz w:val="20"/>
      </w:rPr>
      <w:tab/>
      <w:t>Pág.</w:t>
    </w:r>
    <w:r w:rsidRPr="00497197">
      <w:rPr>
        <w:color w:val="333333"/>
      </w:rPr>
      <w:t xml:space="preserve"> </w:t>
    </w:r>
    <w:r w:rsidRPr="00497197">
      <w:rPr>
        <w:rStyle w:val="Nmerodepgina"/>
        <w:color w:val="333333"/>
      </w:rPr>
      <w:fldChar w:fldCharType="begin"/>
    </w:r>
    <w:r w:rsidRPr="00497197">
      <w:rPr>
        <w:rStyle w:val="Nmerodepgina"/>
        <w:color w:val="333333"/>
      </w:rPr>
      <w:instrText xml:space="preserve"> PAGE </w:instrText>
    </w:r>
    <w:r w:rsidRPr="00497197">
      <w:rPr>
        <w:rStyle w:val="Nmerodepgina"/>
        <w:color w:val="333333"/>
      </w:rPr>
      <w:fldChar w:fldCharType="separate"/>
    </w:r>
    <w:r w:rsidR="00497197">
      <w:rPr>
        <w:rStyle w:val="Nmerodepgina"/>
        <w:noProof/>
        <w:color w:val="333333"/>
      </w:rPr>
      <w:t>2</w:t>
    </w:r>
    <w:r w:rsidRPr="00497197">
      <w:rPr>
        <w:rStyle w:val="Nmerodepgina"/>
        <w:color w:val="333333"/>
      </w:rPr>
      <w:fldChar w:fldCharType="end"/>
    </w:r>
    <w:r w:rsidRPr="00497197">
      <w:rPr>
        <w:rStyle w:val="Nmerodepgina"/>
        <w:color w:val="333333"/>
      </w:rPr>
      <w:t>/</w:t>
    </w:r>
    <w:fldSimple w:instr=" NUMPAGES  \* MERGEFORMAT ">
      <w:r w:rsidR="00497197">
        <w:rPr>
          <w:rStyle w:val="Nmerodepgina"/>
          <w:noProof/>
          <w:color w:val="333333"/>
        </w:rPr>
        <w:t>2</w:t>
      </w:r>
    </w:fldSimple>
    <w:r w:rsidRPr="00497197">
      <w:rPr>
        <w:rStyle w:val="Nmerodepgina"/>
        <w:color w:val="333333"/>
      </w:rPr>
      <w:t xml:space="preserve"> </w:t>
    </w:r>
  </w:p>
  <w:p w:rsidR="00601A75" w:rsidRPr="00497197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4DCF" w:rsidRDefault="001D4DCF">
      <w:r>
        <w:separator/>
      </w:r>
    </w:p>
  </w:footnote>
  <w:footnote w:type="continuationSeparator" w:id="0">
    <w:p w:rsidR="001D4DCF" w:rsidRDefault="001D4DC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497197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3F3A7E"/>
    <w:multiLevelType w:val="multilevel"/>
    <w:tmpl w:val="D6CC0274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1D4DCF"/>
    <w:rsid w:val="00001988"/>
    <w:rsid w:val="000031F8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0CF3"/>
    <w:rsid w:val="001B770D"/>
    <w:rsid w:val="001C18CC"/>
    <w:rsid w:val="001D480C"/>
    <w:rsid w:val="001D4DCF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97197"/>
    <w:rsid w:val="004B7714"/>
    <w:rsid w:val="004D2D62"/>
    <w:rsid w:val="004D30D5"/>
    <w:rsid w:val="004D438B"/>
    <w:rsid w:val="004E235F"/>
    <w:rsid w:val="0051012E"/>
    <w:rsid w:val="005142E6"/>
    <w:rsid w:val="00522C71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4D27"/>
    <w:rsid w:val="005B0FAF"/>
    <w:rsid w:val="005B14CE"/>
    <w:rsid w:val="005B6538"/>
    <w:rsid w:val="005C37AB"/>
    <w:rsid w:val="005F35E2"/>
    <w:rsid w:val="00601A75"/>
    <w:rsid w:val="00606D7C"/>
    <w:rsid w:val="00616F70"/>
    <w:rsid w:val="00622DE5"/>
    <w:rsid w:val="00636BE0"/>
    <w:rsid w:val="0064363E"/>
    <w:rsid w:val="0065711B"/>
    <w:rsid w:val="006811D6"/>
    <w:rsid w:val="00690392"/>
    <w:rsid w:val="00697F98"/>
    <w:rsid w:val="006A6925"/>
    <w:rsid w:val="006C326A"/>
    <w:rsid w:val="006C40E9"/>
    <w:rsid w:val="006D3303"/>
    <w:rsid w:val="006D5CB7"/>
    <w:rsid w:val="006E3675"/>
    <w:rsid w:val="0070513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D3069"/>
    <w:rsid w:val="00CE163F"/>
    <w:rsid w:val="00D21279"/>
    <w:rsid w:val="00D23C57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54AA"/>
    <w:rsid w:val="00E07D33"/>
    <w:rsid w:val="00E12909"/>
    <w:rsid w:val="00E12DDE"/>
    <w:rsid w:val="00E143B6"/>
    <w:rsid w:val="00E30CFF"/>
    <w:rsid w:val="00E55186"/>
    <w:rsid w:val="00E615F1"/>
    <w:rsid w:val="00E63146"/>
    <w:rsid w:val="00E64A1D"/>
    <w:rsid w:val="00E74920"/>
    <w:rsid w:val="00E81EE5"/>
    <w:rsid w:val="00E91F21"/>
    <w:rsid w:val="00EB6956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customStyle="1" w:styleId="redaccin">
    <w:name w:val="redacción"/>
    <w:basedOn w:val="Normal"/>
    <w:next w:val="Normal"/>
    <w:pPr>
      <w:ind w:left="3686"/>
    </w:pPr>
  </w:style>
  <w:style w:type="paragraph" w:styleId="Encabezado">
    <w:name w:val="header"/>
    <w:basedOn w:val="Normal"/>
    <w:link w:val="EncabezadoCar"/>
    <w:uiPriority w:val="99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customStyle="1" w:styleId="normal0">
    <w:name w:val="normal"/>
    <w:rsid w:val="00497197"/>
    <w:pPr>
      <w:spacing w:line="276" w:lineRule="auto"/>
    </w:pPr>
    <w:rPr>
      <w:rFonts w:ascii="Arial" w:eastAsia="Arial" w:hAnsi="Arial" w:cs="Arial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isamuelle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2657DA-F1ED-419D-9C71-C62A63495C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4</TotalTime>
  <Pages>2</Pages>
  <Words>350</Words>
  <Characters>1827</Characters>
  <Application>Microsoft Office Word</Application>
  <DocSecurity>0</DocSecurity>
  <Lines>67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2157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nisamuelle</dc:creator>
  <cp:lastModifiedBy>nisamuelle</cp:lastModifiedBy>
  <cp:revision>1</cp:revision>
  <cp:lastPrinted>1601-01-01T00:00:00Z</cp:lastPrinted>
  <dcterms:created xsi:type="dcterms:W3CDTF">2022-05-17T17:41:00Z</dcterms:created>
  <dcterms:modified xsi:type="dcterms:W3CDTF">2022-05-17T17:45:00Z</dcterms:modified>
</cp:coreProperties>
</file>