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E7F" w:rsidRDefault="00BF5E7F" w:rsidP="00565FC5">
      <w:pPr>
        <w:jc w:val="center"/>
        <w:rPr>
          <w:b/>
          <w:lang w:val="es-AR"/>
        </w:rPr>
      </w:pPr>
      <w:r w:rsidRPr="00565FC5">
        <w:rPr>
          <w:b/>
          <w:lang w:val="es-AR"/>
        </w:rPr>
        <w:t>DESPACHO</w:t>
      </w:r>
      <w:r w:rsidR="00FC31CE">
        <w:rPr>
          <w:b/>
          <w:lang w:val="es-AR"/>
        </w:rPr>
        <w:t xml:space="preserve"> 0125-22</w:t>
      </w:r>
    </w:p>
    <w:p w:rsidR="00FC31CE" w:rsidRPr="00565FC5" w:rsidRDefault="00FC31CE" w:rsidP="00565FC5">
      <w:pPr>
        <w:jc w:val="center"/>
        <w:rPr>
          <w:b/>
          <w:lang w:val="es-AR"/>
        </w:rPr>
      </w:pPr>
    </w:p>
    <w:p w:rsidR="00BF5E7F" w:rsidRPr="00565FC5" w:rsidRDefault="00BF5E7F" w:rsidP="00565FC5">
      <w:pPr>
        <w:jc w:val="left"/>
        <w:rPr>
          <w:lang w:val="es-AR"/>
        </w:rPr>
      </w:pPr>
    </w:p>
    <w:p w:rsidR="00BF5E7F" w:rsidRPr="00565FC5" w:rsidRDefault="00BF5E7F" w:rsidP="00565FC5">
      <w:pPr>
        <w:jc w:val="left"/>
        <w:rPr>
          <w:lang w:val="es-AR"/>
        </w:rPr>
      </w:pPr>
    </w:p>
    <w:p w:rsidR="00BF5E7F" w:rsidRPr="00565FC5" w:rsidRDefault="00BF5E7F" w:rsidP="00565FC5">
      <w:pPr>
        <w:rPr>
          <w:lang w:val="es-AR"/>
        </w:rPr>
      </w:pPr>
      <w:r w:rsidRPr="00565FC5">
        <w:rPr>
          <w:szCs w:val="22"/>
          <w:lang w:val="es-AR"/>
        </w:rPr>
        <w:t>Legislatura de la Ciudad Autónoma de Buenos Aires</w:t>
      </w:r>
    </w:p>
    <w:p w:rsidR="00BF5E7F" w:rsidRPr="00565FC5" w:rsidRDefault="00BF5E7F" w:rsidP="00565FC5">
      <w:pPr>
        <w:jc w:val="left"/>
        <w:rPr>
          <w:lang w:val="es-AR"/>
        </w:rPr>
      </w:pPr>
    </w:p>
    <w:p w:rsidR="00BF5E7F" w:rsidRPr="00565FC5" w:rsidRDefault="00BF5E7F" w:rsidP="00565FC5">
      <w:pPr>
        <w:rPr>
          <w:szCs w:val="22"/>
          <w:lang w:val="es-AR"/>
        </w:rPr>
      </w:pPr>
      <w:r w:rsidRPr="00565FC5">
        <w:rPr>
          <w:szCs w:val="22"/>
          <w:lang w:val="es-AR"/>
        </w:rPr>
        <w:t>Visto:</w:t>
      </w:r>
    </w:p>
    <w:p w:rsidR="00BF5E7F" w:rsidRPr="00565FC5" w:rsidRDefault="00BF5E7F" w:rsidP="00565FC5">
      <w:pPr>
        <w:rPr>
          <w:szCs w:val="24"/>
          <w:lang w:val="es-US"/>
        </w:rPr>
      </w:pPr>
    </w:p>
    <w:p w:rsidR="00080CC6" w:rsidRPr="00565FC5" w:rsidRDefault="00565FC5" w:rsidP="00565FC5">
      <w:pPr>
        <w:rPr>
          <w:lang w:val="es-MX"/>
        </w:rPr>
      </w:pPr>
      <w:r>
        <w:rPr>
          <w:lang w:val="es-MX"/>
        </w:rPr>
        <w:tab/>
      </w:r>
      <w:r>
        <w:rPr>
          <w:lang w:val="es-MX"/>
        </w:rPr>
        <w:tab/>
      </w:r>
      <w:r w:rsidR="00080CC6" w:rsidRPr="00565FC5">
        <w:rPr>
          <w:lang w:val="es-MX"/>
        </w:rPr>
        <w:t>En el proyecto de Declaración Presentado en el Expediente N°971-D-22 por las Diputadas Neira y Thourte por el cual declarase de interés social, Cultural y Educativo la obra de teatro "Despejar la X",Y;</w:t>
      </w:r>
    </w:p>
    <w:p w:rsidR="00080CC6" w:rsidRPr="00565FC5" w:rsidRDefault="00080CC6" w:rsidP="00565FC5">
      <w:pPr>
        <w:rPr>
          <w:lang w:val="es-MX"/>
        </w:rPr>
      </w:pPr>
    </w:p>
    <w:p w:rsidR="00080CC6" w:rsidRPr="00565FC5" w:rsidRDefault="00080CC6" w:rsidP="00565FC5">
      <w:pPr>
        <w:rPr>
          <w:lang w:val="es-MX"/>
        </w:rPr>
      </w:pPr>
      <w:r w:rsidRPr="00565FC5">
        <w:rPr>
          <w:lang w:val="es-MX"/>
        </w:rPr>
        <w:t>Considerando:</w:t>
      </w:r>
    </w:p>
    <w:p w:rsidR="00080CC6" w:rsidRPr="00565FC5" w:rsidRDefault="00080CC6" w:rsidP="00565FC5">
      <w:pPr>
        <w:rPr>
          <w:lang w:val="es-MX"/>
        </w:rPr>
      </w:pPr>
    </w:p>
    <w:p w:rsidR="00080CC6" w:rsidRPr="00565FC5" w:rsidRDefault="00565FC5" w:rsidP="00565FC5">
      <w:r>
        <w:rPr>
          <w:lang w:val="es-MX"/>
        </w:rPr>
        <w:tab/>
      </w:r>
      <w:r w:rsidR="00080CC6" w:rsidRPr="00565FC5">
        <w:rPr>
          <w:lang w:val="es-MX"/>
        </w:rPr>
        <w:tab/>
        <w:t xml:space="preserve">Que la obra </w:t>
      </w:r>
      <w:r w:rsidR="00080CC6" w:rsidRPr="00565FC5">
        <w:t xml:space="preserve">"Despejar la X” se trata de diversos personajes que conforman un grupo de teatro y discuten la puesta en escena de una pieza, por lo que los personajes se hallan inmersos en conflictos y disputas entre ellos desde lo cual se desarrolla la obra que se centra en un proceso de "humanización" que lleva adelante específicamente uno de los personajes, "X". </w:t>
      </w:r>
    </w:p>
    <w:p w:rsidR="00080CC6" w:rsidRPr="00565FC5" w:rsidRDefault="00080CC6" w:rsidP="00565FC5"/>
    <w:p w:rsidR="00080CC6" w:rsidRPr="00565FC5" w:rsidRDefault="00565FC5" w:rsidP="00565FC5">
      <w:r>
        <w:tab/>
      </w:r>
      <w:r w:rsidR="00080CC6" w:rsidRPr="00565FC5">
        <w:tab/>
        <w:t xml:space="preserve">En ese marco, uno de los personajes tiene VIH, causante del Síndrome de Inmunodeficiencia Adquirida; el virus del VIH ataca al sistema inmune del organismo humano, pero existen importantes avances médicos y farmacológicos que permiten un tratamiento eficaz. Sin embargo, y luego de tantos años, las personas con VIH son estigmatizadas en el plano social, fundamentalmente a partir de desinformación y conceptos erróneos instalados a lo largo de los años. </w:t>
      </w:r>
    </w:p>
    <w:p w:rsidR="00080CC6" w:rsidRPr="00565FC5" w:rsidRDefault="00080CC6" w:rsidP="00565FC5"/>
    <w:p w:rsidR="00080CC6" w:rsidRPr="00565FC5" w:rsidRDefault="00565FC5" w:rsidP="00565FC5">
      <w:r>
        <w:tab/>
      </w:r>
      <w:r w:rsidR="00080CC6" w:rsidRPr="00565FC5">
        <w:tab/>
        <w:t xml:space="preserve">En este sentido, es fundamental valorar el trabajo de aquellos grupos -sean artísticos, médicos, etc.- en pos de dignificar a todas las personas con esta enfermedad. En el caso de "Despejar la X", por fuera de la excelencia artística a destacar, el proyecto se plantea como objetivos promover la adopción, por parte de los y las adolescentes, de comportamientos de no discriminación hacia personas que viven con VIH a través de la herramienta del teatro en el marco de la ESI dentro y fuera de la escuela, fomentar la revisión de los propios esquemas discriminatorios con una perspectiva de inclusión, equidad y respeto por los DDHH y fomentar la participación de jóvenes como agentes multiplicadores de promoción en salud a través de la difusión de contenidos entre pares, en el medio familiar y comunitario. </w:t>
      </w:r>
    </w:p>
    <w:p w:rsidR="00080CC6" w:rsidRPr="00565FC5" w:rsidRDefault="00080CC6" w:rsidP="00565FC5"/>
    <w:p w:rsidR="00080CC6" w:rsidRPr="00565FC5" w:rsidRDefault="00565FC5" w:rsidP="00565FC5">
      <w:r>
        <w:tab/>
      </w:r>
      <w:r w:rsidR="00080CC6" w:rsidRPr="00565FC5">
        <w:tab/>
        <w:t>Asimismo, otros ejes de la obra son el fomento de mecanismos de empoderamiento a aquellos adolescentes que viven con el virus, brindar información actualizada sobre diversos aspectos de la patología asumiendo errores de concepto y reorientándolo según últimos datos con aval científico, colaborar a construir vínculos sexo-afectivos con mayor información y libertad, identificar los estigmas aprendidos y el peso con el que operan sobre la sociedad y, por supuesto, lograr despertar un interés por el quehacer teatral en la audiencia, fundamentalmente en los jóvenes.</w:t>
      </w:r>
    </w:p>
    <w:p w:rsidR="00080CC6" w:rsidRPr="00565FC5" w:rsidRDefault="00080CC6" w:rsidP="00565FC5"/>
    <w:p w:rsidR="00080CC6" w:rsidRPr="00565FC5" w:rsidRDefault="00565FC5" w:rsidP="00565FC5">
      <w:r>
        <w:tab/>
      </w:r>
      <w:r w:rsidR="00080CC6" w:rsidRPr="00565FC5">
        <w:tab/>
      </w:r>
      <w:r w:rsidR="00080CC6" w:rsidRPr="00565FC5">
        <w:rPr>
          <w:lang w:val="es-MX"/>
        </w:rPr>
        <w:t>La obra</w:t>
      </w:r>
      <w:r w:rsidR="00080CC6" w:rsidRPr="00565FC5">
        <w:t xml:space="preserve"> se ve ligada desde sus inicios a una investigación muy profunda sobre la temática del VIH y el estigma. El texto dramático que presentan es el resultado de la exploración de diversos materiales. La dramaturga tuvo una entrevista con la Dra. Alejandra Bordato, quien muy amablemente aporto sus conocimientos y conceptos que resultaron sumamente valiosos. A su vez, Patricia María Sánchez se desempeña en atención farmacéutica en una institución dedicada a cuidados integrales de personas con VIH, y está en contacto diario con profesionales especializados en el tema. Cursó la Diplomatura en VIH e ITS desde una perspectiva de salud integral y de DDHH en la Facultad de Ciencias Médicas de la Universidad Nacional del Cuyo (UNCuyo). </w:t>
      </w:r>
    </w:p>
    <w:p w:rsidR="00080CC6" w:rsidRPr="00565FC5" w:rsidRDefault="00080CC6" w:rsidP="00565FC5"/>
    <w:p w:rsidR="00080CC6" w:rsidRPr="00565FC5" w:rsidRDefault="00565FC5" w:rsidP="00565FC5">
      <w:r>
        <w:tab/>
      </w:r>
      <w:r w:rsidR="00080CC6" w:rsidRPr="00565FC5">
        <w:tab/>
        <w:t>La obra se estrenó en el teatro Brilla Cordelia el 7 de diciembre de 2019 realizando cuatro funciones pilotos para profesionales, especialistas, promotores de salud, médicos, psicólogos, trabajadores sociales, personal de sanidad, docentes y quienes viven con el virus o familiares y amigos. Esta instancia tuvo como finalidad un intercambio entre el elenco y los espectadores para comprender si el material reflejaba correctamente la problemática tratada.</w:t>
      </w:r>
    </w:p>
    <w:p w:rsidR="00080CC6" w:rsidRPr="00565FC5" w:rsidRDefault="00080CC6" w:rsidP="00565FC5"/>
    <w:p w:rsidR="00080CC6" w:rsidRPr="00565FC5" w:rsidRDefault="00565FC5" w:rsidP="00565FC5">
      <w:pPr>
        <w:rPr>
          <w:lang w:val="es-MX"/>
        </w:rPr>
      </w:pPr>
      <w:r>
        <w:lastRenderedPageBreak/>
        <w:tab/>
      </w:r>
      <w:r w:rsidR="00080CC6" w:rsidRPr="00565FC5">
        <w:tab/>
        <w:t>A partir del 12 de marzo de 2022 se presenta en Tadrón Teatro (Av. Coronel Niceto Vega 4802, CABA) los días sábados a las 21 hs. Este proyecto, que cuenta con el apoyo de Helios Salud, cuenta con un equipo que está integrado por ocho actores y actrices: Julieta Antequera, LudmilaChecheliPiluso, Romina Di Biase, Sergio Gramajo, Ramiro Soba Ledesma, Diego Timonel, Andrea Vicenzi y Patricia María Sánchez, quien a su vez es dramaturga y directora de la obra. La asistencia de dirección y operación técnica es realizada por Maichu Medina Azarquievich. En producción ejecutiva se desempeña Carla Fontao. El diseño escenográfico, sonoro, de vestuario e iluminación fue desarrollado por Patricia María Sánchez. A la vez, cuenta con la colaboración artística de Mase Barrera en diseño gráfico, Santiago Destéfanis en fotografía y Mauricio Charadia en locución.</w:t>
      </w:r>
    </w:p>
    <w:p w:rsidR="00080CC6" w:rsidRPr="00565FC5" w:rsidRDefault="00080CC6" w:rsidP="00565FC5">
      <w:pPr>
        <w:rPr>
          <w:lang w:val="es-MX"/>
        </w:rPr>
      </w:pPr>
    </w:p>
    <w:p w:rsidR="00080CC6" w:rsidRPr="00565FC5" w:rsidRDefault="00565FC5" w:rsidP="00565FC5">
      <w:pPr>
        <w:rPr>
          <w:lang w:val="es-MX"/>
        </w:rPr>
      </w:pPr>
      <w:r>
        <w:rPr>
          <w:lang w:val="es-MX"/>
        </w:rPr>
        <w:tab/>
      </w:r>
      <w:r w:rsidR="00080CC6" w:rsidRPr="00565FC5">
        <w:rPr>
          <w:lang w:val="es-MX"/>
        </w:rPr>
        <w:tab/>
        <w:t>El compromiso con la difusión de la temática central y con la labor artística de todos los integrantes del equipo refleja el valor del proyecto. En este sentido, consideramos que desde la Legislatura de la Ciudad de Buenos Aires se debe dar cuenta del empeño de los artistas y participantes de la obra, por su aporte tanto en términos culturales como en lo que refiere a la promoción de información y la adopción de conductas más responsables por el conjunto de la sociedad.</w:t>
      </w:r>
    </w:p>
    <w:p w:rsidR="00080CC6" w:rsidRPr="00565FC5" w:rsidRDefault="00080CC6" w:rsidP="00565FC5">
      <w:pPr>
        <w:rPr>
          <w:lang w:val="es-MX"/>
        </w:rPr>
      </w:pPr>
    </w:p>
    <w:p w:rsidR="00080CC6" w:rsidRPr="00565FC5" w:rsidRDefault="00565FC5" w:rsidP="00565FC5">
      <w:pPr>
        <w:rPr>
          <w:lang w:val="es-MX"/>
        </w:rPr>
      </w:pPr>
      <w:r>
        <w:rPr>
          <w:lang w:val="es-MX"/>
        </w:rPr>
        <w:tab/>
      </w:r>
      <w:r w:rsidR="00080CC6" w:rsidRPr="00565FC5">
        <w:rPr>
          <w:lang w:val="es-MX"/>
        </w:rPr>
        <w:tab/>
        <w:t>Por lo expuesto, esta Comisión de Derechos Humanos, Garantías y Antidiscriminación aconseja la aprobación de la siguiente</w:t>
      </w:r>
    </w:p>
    <w:p w:rsidR="00080CC6" w:rsidRPr="00565FC5" w:rsidRDefault="00080CC6" w:rsidP="00565FC5">
      <w:pPr>
        <w:rPr>
          <w:lang w:val="es-MX"/>
        </w:rPr>
      </w:pPr>
    </w:p>
    <w:p w:rsidR="00080CC6" w:rsidRPr="00565FC5" w:rsidRDefault="00080CC6" w:rsidP="00565FC5">
      <w:pPr>
        <w:jc w:val="center"/>
        <w:rPr>
          <w:b/>
          <w:lang w:val="es-MX"/>
        </w:rPr>
      </w:pPr>
      <w:bookmarkStart w:id="0" w:name="DDeclaración"/>
      <w:bookmarkEnd w:id="0"/>
      <w:r w:rsidRPr="00565FC5">
        <w:rPr>
          <w:b/>
          <w:lang w:val="es-MX"/>
        </w:rPr>
        <w:t>DECLARACIÓN</w:t>
      </w:r>
    </w:p>
    <w:p w:rsidR="00080CC6" w:rsidRPr="00565FC5" w:rsidRDefault="00080CC6" w:rsidP="00565FC5">
      <w:pPr>
        <w:rPr>
          <w:lang w:val="es-MX"/>
        </w:rPr>
      </w:pPr>
    </w:p>
    <w:p w:rsidR="00080CC6" w:rsidRPr="00565FC5" w:rsidRDefault="00565FC5" w:rsidP="00565FC5">
      <w:pPr>
        <w:rPr>
          <w:lang w:val="es-MX"/>
        </w:rPr>
      </w:pPr>
      <w:r>
        <w:rPr>
          <w:lang w:val="es-MX"/>
        </w:rPr>
        <w:tab/>
      </w:r>
      <w:r>
        <w:rPr>
          <w:lang w:val="es-MX"/>
        </w:rPr>
        <w:tab/>
      </w:r>
      <w:r w:rsidR="00080CC6" w:rsidRPr="00565FC5">
        <w:rPr>
          <w:lang w:val="es-MX"/>
        </w:rPr>
        <w:t>Declárase de interés social, cultural y educativo de la Ciudad Autónoma de Buenos Aires la obra de teatro "Despejar la X", dirigida y producida por Patricia María Sánchez y presentada en "</w:t>
      </w:r>
      <w:r w:rsidR="00080CC6" w:rsidRPr="00565FC5">
        <w:t>Tadrón" Teatro.</w:t>
      </w:r>
    </w:p>
    <w:p w:rsidR="00080CC6" w:rsidRPr="00565FC5" w:rsidRDefault="00080CC6" w:rsidP="00565FC5">
      <w:pPr>
        <w:rPr>
          <w:b/>
          <w:lang w:val="es-MX"/>
        </w:rPr>
      </w:pPr>
    </w:p>
    <w:p w:rsidR="00BF5E7F" w:rsidRPr="00565FC5" w:rsidRDefault="00BF5E7F" w:rsidP="00565FC5">
      <w:pPr>
        <w:pStyle w:val="Sinespaciado"/>
        <w:jc w:val="both"/>
        <w:rPr>
          <w:rFonts w:ascii="Times New Roman" w:hAnsi="Times New Roman" w:cs="Times New Roman"/>
          <w:sz w:val="24"/>
          <w:szCs w:val="24"/>
        </w:rPr>
      </w:pPr>
    </w:p>
    <w:p w:rsidR="00BF5E7F" w:rsidRPr="00565FC5" w:rsidRDefault="00BF5E7F" w:rsidP="00565FC5">
      <w:pPr>
        <w:pStyle w:val="Sinespaciado"/>
        <w:jc w:val="both"/>
        <w:rPr>
          <w:rFonts w:ascii="Times New Roman" w:hAnsi="Times New Roman" w:cs="Times New Roman"/>
          <w:sz w:val="24"/>
          <w:szCs w:val="24"/>
        </w:rPr>
      </w:pPr>
      <w:r w:rsidRPr="00565FC5">
        <w:rPr>
          <w:rFonts w:ascii="Times New Roman" w:hAnsi="Times New Roman" w:cs="Times New Roman"/>
          <w:sz w:val="24"/>
          <w:szCs w:val="24"/>
        </w:rPr>
        <w:t xml:space="preserve">Sala de la Comisión: 10 de mayo de 2022. </w:t>
      </w:r>
    </w:p>
    <w:p w:rsidR="00BF5E7F" w:rsidRPr="00565FC5" w:rsidRDefault="00BF5E7F" w:rsidP="00565FC5">
      <w:pPr>
        <w:pStyle w:val="Sinespaciado"/>
        <w:jc w:val="both"/>
        <w:rPr>
          <w:rFonts w:ascii="Times New Roman" w:hAnsi="Times New Roman" w:cs="Times New Roman"/>
          <w:sz w:val="24"/>
          <w:szCs w:val="24"/>
        </w:rPr>
      </w:pPr>
      <w:r w:rsidRPr="00565FC5">
        <w:rPr>
          <w:rFonts w:ascii="Times New Roman" w:hAnsi="Times New Roman" w:cs="Times New Roman"/>
          <w:sz w:val="24"/>
          <w:szCs w:val="24"/>
          <w:u w:val="single"/>
        </w:rPr>
        <w:t>MONTENEGRO, Victoria</w:t>
      </w:r>
      <w:r w:rsidRPr="00565FC5">
        <w:rPr>
          <w:rFonts w:ascii="Times New Roman" w:hAnsi="Times New Roman" w:cs="Times New Roman"/>
          <w:sz w:val="24"/>
          <w:szCs w:val="24"/>
        </w:rPr>
        <w:t xml:space="preserve">; BARRETO, Jessica; </w:t>
      </w:r>
      <w:bookmarkStart w:id="1" w:name="_GoBack"/>
      <w:bookmarkEnd w:id="1"/>
      <w:r w:rsidRPr="00565FC5">
        <w:rPr>
          <w:rFonts w:ascii="Times New Roman" w:hAnsi="Times New Roman" w:cs="Times New Roman"/>
          <w:sz w:val="24"/>
          <w:szCs w:val="24"/>
        </w:rPr>
        <w:t>BOU PÉREZ, Ana María; GONZALEZ ESTEVARENA, María Luisa; MOLA, Gustavo; MORRESI, Claudio; ROMANO, Lucía; VILLAFRUELA, Gimena.</w:t>
      </w:r>
    </w:p>
    <w:p w:rsidR="00BF5E7F" w:rsidRPr="00565FC5" w:rsidRDefault="00BF5E7F" w:rsidP="00565FC5">
      <w:pPr>
        <w:pStyle w:val="Sinespaciado"/>
        <w:jc w:val="both"/>
        <w:rPr>
          <w:rFonts w:ascii="Times New Roman" w:hAnsi="Times New Roman" w:cs="Times New Roman"/>
          <w:sz w:val="24"/>
          <w:szCs w:val="24"/>
        </w:rPr>
      </w:pPr>
    </w:p>
    <w:p w:rsidR="00BF5E7F" w:rsidRPr="00565FC5" w:rsidRDefault="00BF5E7F" w:rsidP="00565FC5">
      <w:pPr>
        <w:rPr>
          <w:szCs w:val="24"/>
          <w:lang w:val="es-US"/>
        </w:rPr>
      </w:pPr>
    </w:p>
    <w:p w:rsidR="00BF5E7F" w:rsidRPr="00565FC5" w:rsidRDefault="00BF5E7F" w:rsidP="00565FC5">
      <w:pPr>
        <w:rPr>
          <w:lang w:val="es-US"/>
        </w:rPr>
      </w:pPr>
    </w:p>
    <w:sectPr w:rsidR="00BF5E7F" w:rsidRPr="00565FC5" w:rsidSect="00565FC5">
      <w:headerReference w:type="default" r:id="rId7"/>
      <w:pgSz w:w="12242" w:h="20163" w:code="5"/>
      <w:pgMar w:top="1134" w:right="1701" w:bottom="1417" w:left="1984" w:header="964"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EB9" w:rsidRDefault="00B71EB9">
      <w:r>
        <w:separator/>
      </w:r>
    </w:p>
  </w:endnote>
  <w:endnote w:type="continuationSeparator" w:id="1">
    <w:p w:rsidR="00B71EB9" w:rsidRDefault="00B71E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EB9" w:rsidRDefault="00B71EB9">
      <w:r>
        <w:separator/>
      </w:r>
    </w:p>
  </w:footnote>
  <w:footnote w:type="continuationSeparator" w:id="1">
    <w:p w:rsidR="00B71EB9" w:rsidRDefault="00B71E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601A75" w:rsidP="00BF5E7F">
    <w:pPr>
      <w:pStyle w:val="Encabezado"/>
      <w:ind w:left="-2410" w:firstLine="850"/>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attachedTemplate r:id="rId1"/>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2144B1"/>
    <w:rsid w:val="00001988"/>
    <w:rsid w:val="000031F8"/>
    <w:rsid w:val="00016D7C"/>
    <w:rsid w:val="00026430"/>
    <w:rsid w:val="00030DF5"/>
    <w:rsid w:val="0003615C"/>
    <w:rsid w:val="000376AB"/>
    <w:rsid w:val="00043882"/>
    <w:rsid w:val="0004519C"/>
    <w:rsid w:val="00062864"/>
    <w:rsid w:val="000634C6"/>
    <w:rsid w:val="00067370"/>
    <w:rsid w:val="000713D7"/>
    <w:rsid w:val="00071CFB"/>
    <w:rsid w:val="00077DAC"/>
    <w:rsid w:val="00080837"/>
    <w:rsid w:val="00080CC6"/>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C7734"/>
    <w:rsid w:val="001D480C"/>
    <w:rsid w:val="001E1442"/>
    <w:rsid w:val="001E5394"/>
    <w:rsid w:val="001F2924"/>
    <w:rsid w:val="001F3AFD"/>
    <w:rsid w:val="00205802"/>
    <w:rsid w:val="00205DAD"/>
    <w:rsid w:val="002144B1"/>
    <w:rsid w:val="00223436"/>
    <w:rsid w:val="002327DE"/>
    <w:rsid w:val="00246DF0"/>
    <w:rsid w:val="0026220D"/>
    <w:rsid w:val="00265972"/>
    <w:rsid w:val="00275865"/>
    <w:rsid w:val="00276A7E"/>
    <w:rsid w:val="00295ADD"/>
    <w:rsid w:val="00296815"/>
    <w:rsid w:val="002971A4"/>
    <w:rsid w:val="002B47D0"/>
    <w:rsid w:val="002C768C"/>
    <w:rsid w:val="002D05E9"/>
    <w:rsid w:val="002D533A"/>
    <w:rsid w:val="002D778C"/>
    <w:rsid w:val="002E38C3"/>
    <w:rsid w:val="002F5804"/>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A08F1"/>
    <w:rsid w:val="004B7714"/>
    <w:rsid w:val="004D2D62"/>
    <w:rsid w:val="004D30D5"/>
    <w:rsid w:val="004D438B"/>
    <w:rsid w:val="004E235F"/>
    <w:rsid w:val="0051012E"/>
    <w:rsid w:val="005142E6"/>
    <w:rsid w:val="00522C71"/>
    <w:rsid w:val="00534552"/>
    <w:rsid w:val="00540D49"/>
    <w:rsid w:val="00540E5C"/>
    <w:rsid w:val="00550A79"/>
    <w:rsid w:val="00551DE0"/>
    <w:rsid w:val="00562879"/>
    <w:rsid w:val="00565FC5"/>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2D64"/>
    <w:rsid w:val="00616F70"/>
    <w:rsid w:val="00622DE5"/>
    <w:rsid w:val="00636BE0"/>
    <w:rsid w:val="0064363E"/>
    <w:rsid w:val="0065711B"/>
    <w:rsid w:val="006811D6"/>
    <w:rsid w:val="00690392"/>
    <w:rsid w:val="006905ED"/>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A54A1"/>
    <w:rsid w:val="007A6392"/>
    <w:rsid w:val="007B0FD7"/>
    <w:rsid w:val="007B3715"/>
    <w:rsid w:val="007B6DE7"/>
    <w:rsid w:val="007C0373"/>
    <w:rsid w:val="007C0CF9"/>
    <w:rsid w:val="007D2459"/>
    <w:rsid w:val="007E1A08"/>
    <w:rsid w:val="007E2AB2"/>
    <w:rsid w:val="007E3534"/>
    <w:rsid w:val="007E36D1"/>
    <w:rsid w:val="008019FD"/>
    <w:rsid w:val="008034F8"/>
    <w:rsid w:val="00807AA1"/>
    <w:rsid w:val="00812683"/>
    <w:rsid w:val="00816CD7"/>
    <w:rsid w:val="00820A3A"/>
    <w:rsid w:val="00827228"/>
    <w:rsid w:val="008433E2"/>
    <w:rsid w:val="00846702"/>
    <w:rsid w:val="008553EB"/>
    <w:rsid w:val="0086333F"/>
    <w:rsid w:val="00866568"/>
    <w:rsid w:val="00870A2D"/>
    <w:rsid w:val="008844BF"/>
    <w:rsid w:val="0088546A"/>
    <w:rsid w:val="00890C59"/>
    <w:rsid w:val="00890E2F"/>
    <w:rsid w:val="008938E5"/>
    <w:rsid w:val="008B4536"/>
    <w:rsid w:val="008C4AC3"/>
    <w:rsid w:val="00906685"/>
    <w:rsid w:val="00910E0F"/>
    <w:rsid w:val="0091690E"/>
    <w:rsid w:val="0093284C"/>
    <w:rsid w:val="00947238"/>
    <w:rsid w:val="009624FC"/>
    <w:rsid w:val="0096461D"/>
    <w:rsid w:val="009953AF"/>
    <w:rsid w:val="00996E34"/>
    <w:rsid w:val="009A6E2B"/>
    <w:rsid w:val="009B4FAC"/>
    <w:rsid w:val="009C20D3"/>
    <w:rsid w:val="009D423E"/>
    <w:rsid w:val="009E5835"/>
    <w:rsid w:val="009F4E01"/>
    <w:rsid w:val="00A06A2B"/>
    <w:rsid w:val="00A07090"/>
    <w:rsid w:val="00A11AD7"/>
    <w:rsid w:val="00A1286B"/>
    <w:rsid w:val="00A240CA"/>
    <w:rsid w:val="00A37C1D"/>
    <w:rsid w:val="00A40D86"/>
    <w:rsid w:val="00A43208"/>
    <w:rsid w:val="00A47920"/>
    <w:rsid w:val="00A502EF"/>
    <w:rsid w:val="00A55E61"/>
    <w:rsid w:val="00A64052"/>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320D"/>
    <w:rsid w:val="00B05649"/>
    <w:rsid w:val="00B1723C"/>
    <w:rsid w:val="00B177FE"/>
    <w:rsid w:val="00B264C1"/>
    <w:rsid w:val="00B31B65"/>
    <w:rsid w:val="00B36178"/>
    <w:rsid w:val="00B4532F"/>
    <w:rsid w:val="00B46232"/>
    <w:rsid w:val="00B71EB9"/>
    <w:rsid w:val="00B85EE2"/>
    <w:rsid w:val="00BF2B7B"/>
    <w:rsid w:val="00BF5E7F"/>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44BC9"/>
    <w:rsid w:val="00D518DB"/>
    <w:rsid w:val="00D55ECB"/>
    <w:rsid w:val="00D67721"/>
    <w:rsid w:val="00D758CE"/>
    <w:rsid w:val="00D76A86"/>
    <w:rsid w:val="00D927D4"/>
    <w:rsid w:val="00DD2795"/>
    <w:rsid w:val="00DD4DE2"/>
    <w:rsid w:val="00DD520D"/>
    <w:rsid w:val="00DF0164"/>
    <w:rsid w:val="00DF54AA"/>
    <w:rsid w:val="00E01C3F"/>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37273"/>
    <w:rsid w:val="00F41DF6"/>
    <w:rsid w:val="00F52245"/>
    <w:rsid w:val="00F5569F"/>
    <w:rsid w:val="00F60308"/>
    <w:rsid w:val="00F640D0"/>
    <w:rsid w:val="00F75389"/>
    <w:rsid w:val="00F903E8"/>
    <w:rsid w:val="00FA0C8C"/>
    <w:rsid w:val="00FC31CE"/>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87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62879"/>
    <w:pPr>
      <w:ind w:left="3686"/>
    </w:pPr>
  </w:style>
  <w:style w:type="paragraph" w:styleId="Encabezado">
    <w:name w:val="header"/>
    <w:basedOn w:val="Normal"/>
    <w:link w:val="EncabezadoCar"/>
    <w:uiPriority w:val="99"/>
    <w:rsid w:val="00562879"/>
    <w:pPr>
      <w:tabs>
        <w:tab w:val="center" w:pos="4419"/>
        <w:tab w:val="right" w:pos="8838"/>
      </w:tabs>
    </w:pPr>
  </w:style>
  <w:style w:type="paragraph" w:styleId="Piedepgina">
    <w:name w:val="footer"/>
    <w:basedOn w:val="Normal"/>
    <w:rsid w:val="00562879"/>
    <w:pPr>
      <w:tabs>
        <w:tab w:val="center" w:pos="4419"/>
        <w:tab w:val="right" w:pos="8838"/>
      </w:tabs>
    </w:pPr>
  </w:style>
  <w:style w:type="character" w:styleId="Nmerodepgina">
    <w:name w:val="page number"/>
    <w:basedOn w:val="Fuentedeprrafopredeter"/>
    <w:rsid w:val="00562879"/>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144B1"/>
    <w:rPr>
      <w:rFonts w:ascii="Tahoma" w:hAnsi="Tahoma" w:cs="Tahoma"/>
      <w:sz w:val="16"/>
      <w:szCs w:val="16"/>
    </w:rPr>
  </w:style>
  <w:style w:type="character" w:customStyle="1" w:styleId="TextodegloboCar">
    <w:name w:val="Texto de globo Car"/>
    <w:basedOn w:val="Fuentedeprrafopredeter"/>
    <w:link w:val="Textodeglobo"/>
    <w:uiPriority w:val="99"/>
    <w:semiHidden/>
    <w:rsid w:val="002144B1"/>
    <w:rPr>
      <w:rFonts w:ascii="Tahoma" w:hAnsi="Tahoma" w:cs="Tahoma"/>
      <w:sz w:val="16"/>
      <w:szCs w:val="16"/>
      <w:lang w:val="es-ES_tradnl" w:eastAsia="es-ES"/>
    </w:rPr>
  </w:style>
  <w:style w:type="paragraph" w:styleId="Sinespaciado">
    <w:name w:val="No Spacing"/>
    <w:uiPriority w:val="1"/>
    <w:qFormat/>
    <w:rsid w:val="00BF5E7F"/>
    <w:rPr>
      <w:rFonts w:asciiTheme="minorHAnsi" w:eastAsiaTheme="minorHAnsi" w:hAnsiTheme="minorHAnsi" w:cstheme="minorBidi"/>
      <w:sz w:val="22"/>
      <w:szCs w:val="22"/>
      <w:lang w:val="es-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87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62879"/>
    <w:pPr>
      <w:ind w:left="3686"/>
    </w:pPr>
  </w:style>
  <w:style w:type="paragraph" w:styleId="Encabezado">
    <w:name w:val="header"/>
    <w:basedOn w:val="Normal"/>
    <w:link w:val="EncabezadoCar"/>
    <w:uiPriority w:val="99"/>
    <w:rsid w:val="00562879"/>
    <w:pPr>
      <w:tabs>
        <w:tab w:val="center" w:pos="4419"/>
        <w:tab w:val="right" w:pos="8838"/>
      </w:tabs>
    </w:pPr>
  </w:style>
  <w:style w:type="paragraph" w:styleId="Piedepgina">
    <w:name w:val="footer"/>
    <w:basedOn w:val="Normal"/>
    <w:rsid w:val="00562879"/>
    <w:pPr>
      <w:tabs>
        <w:tab w:val="center" w:pos="4419"/>
        <w:tab w:val="right" w:pos="8838"/>
      </w:tabs>
    </w:pPr>
  </w:style>
  <w:style w:type="character" w:styleId="Nmerodepgina">
    <w:name w:val="page number"/>
    <w:basedOn w:val="Fuentedeprrafopredeter"/>
    <w:rsid w:val="00562879"/>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144B1"/>
    <w:rPr>
      <w:rFonts w:ascii="Tahoma" w:hAnsi="Tahoma" w:cs="Tahoma"/>
      <w:sz w:val="16"/>
      <w:szCs w:val="16"/>
    </w:rPr>
  </w:style>
  <w:style w:type="character" w:customStyle="1" w:styleId="TextodegloboCar">
    <w:name w:val="Texto de globo Car"/>
    <w:basedOn w:val="Fuentedeprrafopredeter"/>
    <w:link w:val="Textodeglobo"/>
    <w:uiPriority w:val="99"/>
    <w:semiHidden/>
    <w:rsid w:val="002144B1"/>
    <w:rPr>
      <w:rFonts w:ascii="Tahoma" w:hAnsi="Tahoma" w:cs="Tahoma"/>
      <w:sz w:val="16"/>
      <w:szCs w:val="16"/>
      <w:lang w:val="es-ES_tradnl" w:eastAsia="es-ES"/>
    </w:rPr>
  </w:style>
  <w:style w:type="paragraph" w:styleId="Sinespaciado">
    <w:name w:val="No Spacing"/>
    <w:uiPriority w:val="1"/>
    <w:qFormat/>
    <w:rsid w:val="00BF5E7F"/>
    <w:rPr>
      <w:rFonts w:asciiTheme="minorHAnsi" w:eastAsiaTheme="minorHAnsi" w:hAnsiTheme="minorHAnsi" w:cstheme="minorBidi"/>
      <w:sz w:val="22"/>
      <w:szCs w:val="22"/>
      <w:lang w:val="es-US" w:eastAsia="en-US"/>
    </w:rPr>
  </w:style>
</w:styles>
</file>

<file path=word/webSettings.xml><?xml version="1.0" encoding="utf-8"?>
<w:webSettings xmlns:r="http://schemas.openxmlformats.org/officeDocument/2006/relationships" xmlns:w="http://schemas.openxmlformats.org/wordprocessingml/2006/main">
  <w:divs>
    <w:div w:id="1756976030">
      <w:bodyDiv w:val="1"/>
      <w:marLeft w:val="0"/>
      <w:marRight w:val="0"/>
      <w:marTop w:val="0"/>
      <w:marBottom w:val="0"/>
      <w:divBdr>
        <w:top w:val="none" w:sz="0" w:space="0" w:color="auto"/>
        <w:left w:val="none" w:sz="0" w:space="0" w:color="auto"/>
        <w:bottom w:val="none" w:sz="0" w:space="0" w:color="auto"/>
        <w:right w:val="none" w:sz="0" w:space="0" w:color="auto"/>
      </w:divBdr>
    </w:div>
    <w:div w:id="213825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AppData\Roaming\Microsoft\Plantillas\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C9ADE7-64D2-4CF4-998F-57CC0A37E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felix.dot</Template>
  <TotalTime>1</TotalTime>
  <Pages>2</Pages>
  <Words>862</Words>
  <Characters>4747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Pablo Schillagi</cp:lastModifiedBy>
  <cp:revision>2</cp:revision>
  <cp:lastPrinted>2022-05-05T12:45:00Z</cp:lastPrinted>
  <dcterms:created xsi:type="dcterms:W3CDTF">2022-05-12T20:35:00Z</dcterms:created>
  <dcterms:modified xsi:type="dcterms:W3CDTF">2022-05-12T20:35:00Z</dcterms:modified>
</cp:coreProperties>
</file>