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9C" w:rsidRPr="00986B9C" w:rsidRDefault="00986B9C" w:rsidP="00986B9C">
      <w:pPr>
        <w:pStyle w:val="Sinespaciado"/>
        <w:jc w:val="center"/>
        <w:rPr>
          <w:b/>
          <w:lang w:val="es-MX"/>
        </w:rPr>
      </w:pPr>
      <w:r w:rsidRPr="00986B9C">
        <w:rPr>
          <w:b/>
          <w:lang w:val="es-MX"/>
        </w:rPr>
        <w:t>DESPACHO</w:t>
      </w:r>
      <w:r w:rsidR="0049019A">
        <w:rPr>
          <w:b/>
          <w:lang w:val="es-MX"/>
        </w:rPr>
        <w:t xml:space="preserve"> 0131-22</w:t>
      </w:r>
    </w:p>
    <w:p w:rsidR="00986B9C" w:rsidRPr="00986B9C" w:rsidRDefault="00986B9C" w:rsidP="00986B9C">
      <w:pPr>
        <w:pStyle w:val="Sinespaciado"/>
        <w:rPr>
          <w:lang w:val="es-MX"/>
        </w:rPr>
      </w:pPr>
    </w:p>
    <w:p w:rsidR="00986B9C" w:rsidRPr="00986B9C" w:rsidRDefault="00986B9C" w:rsidP="00986B9C">
      <w:pPr>
        <w:rPr>
          <w:lang w:val="es-MX"/>
        </w:rPr>
      </w:pPr>
    </w:p>
    <w:p w:rsidR="00986B9C" w:rsidRPr="00986B9C" w:rsidRDefault="00986B9C" w:rsidP="00986B9C">
      <w:pPr>
        <w:rPr>
          <w:lang w:val="es-MX"/>
        </w:rPr>
      </w:pPr>
      <w:r w:rsidRPr="00986B9C">
        <w:rPr>
          <w:lang w:val="es-MX"/>
        </w:rPr>
        <w:t>Legislatura de la Ciudad Autónoma de Buenos Aires</w:t>
      </w:r>
    </w:p>
    <w:p w:rsidR="00986B9C" w:rsidRPr="00986B9C" w:rsidRDefault="00986B9C" w:rsidP="00986B9C">
      <w:pPr>
        <w:rPr>
          <w:lang w:val="es-MX"/>
        </w:rPr>
      </w:pPr>
    </w:p>
    <w:p w:rsidR="00986B9C" w:rsidRPr="00986B9C" w:rsidRDefault="00986B9C" w:rsidP="00986B9C">
      <w:pPr>
        <w:rPr>
          <w:lang w:val="es-MX"/>
        </w:rPr>
      </w:pPr>
      <w:r w:rsidRPr="00986B9C">
        <w:rPr>
          <w:lang w:val="es-MX"/>
        </w:rPr>
        <w:t>Visto:</w:t>
      </w:r>
    </w:p>
    <w:p w:rsidR="00986B9C" w:rsidRPr="00986B9C" w:rsidRDefault="00986B9C" w:rsidP="00986B9C">
      <w:pPr>
        <w:rPr>
          <w:lang w:val="es-MX"/>
        </w:rPr>
      </w:pPr>
    </w:p>
    <w:p w:rsidR="00986B9C" w:rsidRPr="00986B9C" w:rsidRDefault="00986B9C" w:rsidP="00986B9C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 w:rsidRPr="00986B9C">
        <w:rPr>
          <w:lang w:val="es-MX"/>
        </w:rPr>
        <w:t>El expediente N° 78-D-2022, proyecto de Resolución de autoría de la Sra. Diputada Laura Velasco en coautoría con los Sres./as Diputados/as Javier Andrade, Lucía Cámpora, Ofelia Fernández y Cecilia Segura Rattagan en el que solicitan informes referidos a los bolsones de comida entregados a comedores y merenderos en barrios populares de la Ciudad Autónoma de Buenos Aires, y</w:t>
      </w:r>
    </w:p>
    <w:p w:rsidR="00986B9C" w:rsidRPr="00986B9C" w:rsidRDefault="00986B9C" w:rsidP="00986B9C">
      <w:pPr>
        <w:rPr>
          <w:lang w:val="es-MX"/>
        </w:rPr>
      </w:pPr>
    </w:p>
    <w:p w:rsidR="00986B9C" w:rsidRPr="00986B9C" w:rsidRDefault="00986B9C" w:rsidP="00986B9C">
      <w:pPr>
        <w:rPr>
          <w:lang w:val="es-MX"/>
        </w:rPr>
      </w:pPr>
      <w:r w:rsidRPr="00986B9C">
        <w:rPr>
          <w:lang w:val="es-MX"/>
        </w:rPr>
        <w:t>Considerando:</w:t>
      </w:r>
    </w:p>
    <w:p w:rsidR="00986B9C" w:rsidRDefault="00986B9C" w:rsidP="00986B9C">
      <w:pPr>
        <w:rPr>
          <w:lang w:val="es-MX"/>
        </w:rPr>
      </w:pPr>
    </w:p>
    <w:p w:rsidR="00986B9C" w:rsidRPr="00986B9C" w:rsidRDefault="00986B9C" w:rsidP="00986B9C">
      <w:r>
        <w:rPr>
          <w:lang w:val="es-MX"/>
        </w:rPr>
        <w:tab/>
      </w:r>
      <w:r>
        <w:rPr>
          <w:lang w:val="es-MX"/>
        </w:rPr>
        <w:tab/>
      </w:r>
      <w:r w:rsidRPr="00986B9C">
        <w:rPr>
          <w:lang w:val="es-MX"/>
        </w:rPr>
        <w:t xml:space="preserve">Que </w:t>
      </w:r>
      <w:r w:rsidRPr="00986B9C">
        <w:rPr>
          <w:rFonts w:eastAsia="Arial"/>
        </w:rPr>
        <w:t>tenemos conocimiento que la crisis social y económica que la pandemia produjo, ha registrado un aumento en la cantidad de vecinos, vecinas, niños y niñas que asisten a comedores y merenderos de los barrios populares para alimentarse.</w:t>
      </w:r>
    </w:p>
    <w:p w:rsidR="00986B9C" w:rsidRDefault="00986B9C" w:rsidP="00986B9C"/>
    <w:p w:rsidR="00986B9C" w:rsidRPr="00986B9C" w:rsidRDefault="00986B9C" w:rsidP="00986B9C">
      <w:r>
        <w:tab/>
      </w:r>
      <w:r>
        <w:tab/>
      </w:r>
      <w:r w:rsidRPr="00986B9C">
        <w:rPr>
          <w:rFonts w:eastAsia="Arial"/>
        </w:rPr>
        <w:t xml:space="preserve">Que de acuerdo al Registro Nacional de Barrios Populares creado por el </w:t>
      </w:r>
      <w:r w:rsidRPr="00986B9C">
        <w:rPr>
          <w:rFonts w:eastAsia="Arial"/>
          <w:highlight w:val="white"/>
        </w:rPr>
        <w:t>Decreto 358/17 en el marco de la Ley Nacional 27.453, la Ciudad de Buenos Aires cuenta con 57 barrios de este tipo donde habitan 73.600 familias aproximadamente.</w:t>
      </w:r>
    </w:p>
    <w:p w:rsidR="00986B9C" w:rsidRDefault="00986B9C" w:rsidP="00986B9C">
      <w:pPr>
        <w:rPr>
          <w:rFonts w:eastAsia="Arial"/>
          <w:highlight w:val="white"/>
        </w:rPr>
      </w:pPr>
    </w:p>
    <w:p w:rsidR="00986B9C" w:rsidRPr="00986B9C" w:rsidRDefault="00986B9C" w:rsidP="00986B9C">
      <w:r>
        <w:rPr>
          <w:rFonts w:eastAsia="Arial"/>
          <w:highlight w:val="white"/>
        </w:rPr>
        <w:tab/>
      </w:r>
      <w:r>
        <w:rPr>
          <w:rFonts w:eastAsia="Arial"/>
          <w:highlight w:val="white"/>
        </w:rPr>
        <w:tab/>
      </w:r>
      <w:r w:rsidRPr="00986B9C">
        <w:rPr>
          <w:rFonts w:eastAsia="Arial"/>
          <w:highlight w:val="white"/>
        </w:rPr>
        <w:t>Que para miles de personas que viven en los barrios populares, la paralización de la actividad económica, a causa de la pandemia, implica la baja de acceso laboral cesando sus ingresos, es así que este sector sufre las peores consecuencias del freno en la economía nacional.</w:t>
      </w:r>
    </w:p>
    <w:p w:rsidR="00986B9C" w:rsidRDefault="00986B9C" w:rsidP="00986B9C">
      <w:pPr>
        <w:rPr>
          <w:rFonts w:eastAsia="Arial"/>
          <w:highlight w:val="white"/>
        </w:rPr>
      </w:pPr>
    </w:p>
    <w:p w:rsidR="00986B9C" w:rsidRPr="00986B9C" w:rsidRDefault="00986B9C" w:rsidP="00986B9C">
      <w:r>
        <w:rPr>
          <w:rFonts w:eastAsia="Arial"/>
          <w:highlight w:val="white"/>
        </w:rPr>
        <w:tab/>
      </w:r>
      <w:r>
        <w:rPr>
          <w:rFonts w:eastAsia="Arial"/>
          <w:highlight w:val="white"/>
        </w:rPr>
        <w:tab/>
      </w:r>
      <w:r w:rsidRPr="00986B9C">
        <w:rPr>
          <w:rFonts w:eastAsia="Arial"/>
          <w:highlight w:val="white"/>
        </w:rPr>
        <w:t>Que los comedores comunitarios existentes en los barrios populares están llevando a cabo una tarea esencial para enfrentar la crisis económica y la pandemia de COVID-19, garantizando el alimento para miles de familias que vieron interrumpidos sus ingresos y que ya sufrían de las diferentes problemáticas habitacionales, de vivienda, de falta de servicios básicos, desempleo y subempleo, entre otras.</w:t>
      </w:r>
    </w:p>
    <w:p w:rsidR="00986B9C" w:rsidRDefault="00986B9C" w:rsidP="00986B9C">
      <w:pPr>
        <w:rPr>
          <w:rFonts w:eastAsia="Arial"/>
        </w:rPr>
      </w:pPr>
    </w:p>
    <w:p w:rsidR="00986B9C" w:rsidRPr="00986B9C" w:rsidRDefault="00986B9C" w:rsidP="00986B9C">
      <w:r>
        <w:rPr>
          <w:rFonts w:eastAsia="Arial"/>
        </w:rPr>
        <w:tab/>
      </w:r>
      <w:r>
        <w:rPr>
          <w:rFonts w:eastAsia="Arial"/>
        </w:rPr>
        <w:tab/>
      </w:r>
      <w:r w:rsidRPr="00986B9C">
        <w:rPr>
          <w:rFonts w:eastAsia="Arial"/>
        </w:rPr>
        <w:t>Que el derecho a la alimentación adecuada, constituye un derecho humano fundamental que se encuentra consagrado en el artículo 11 y el artículo 2 del Pacto Internacional de Derechos Económicos, Sociales y Culturales, como así también, en el artículo 25 de la Declaración Universal de Derechos Humanos los cuales contemplan que solo cuando una persona no pueda, por razones ajenas a su voluntad, proveer a su propio sustento, tiene el Estado la obligación de proporcionarle alimentación o los medios de adquirirla. Es necesario contar con dicha información para que las personas de mayor vulnerabilidad tengan un acceso completo y nutritivo a la alimentación que reclaman.</w:t>
      </w:r>
    </w:p>
    <w:p w:rsidR="00986B9C" w:rsidRDefault="00986B9C" w:rsidP="00986B9C">
      <w:pPr>
        <w:rPr>
          <w:rFonts w:eastAsia="Arial"/>
        </w:rPr>
      </w:pPr>
    </w:p>
    <w:p w:rsidR="00986B9C" w:rsidRPr="00986B9C" w:rsidRDefault="00986B9C" w:rsidP="00986B9C">
      <w:r>
        <w:rPr>
          <w:rFonts w:eastAsia="Arial"/>
        </w:rPr>
        <w:tab/>
      </w:r>
      <w:r>
        <w:rPr>
          <w:rFonts w:eastAsia="Arial"/>
        </w:rPr>
        <w:tab/>
      </w:r>
      <w:r w:rsidRPr="00986B9C">
        <w:rPr>
          <w:rFonts w:eastAsia="Arial"/>
        </w:rPr>
        <w:t xml:space="preserve">Que teniendo en cuenta lo antes dicho, es que se solicita al Poder Ejecutivo tenga a bien contestar dicho pedido de informes </w:t>
      </w:r>
      <w:r w:rsidRPr="00986B9C">
        <w:t>a fin de analizar la política pública implementada en materia alimentaria.</w:t>
      </w:r>
    </w:p>
    <w:p w:rsidR="00986B9C" w:rsidRDefault="00986B9C" w:rsidP="00986B9C">
      <w:pPr>
        <w:rPr>
          <w:rFonts w:eastAsia="Arial"/>
        </w:rPr>
      </w:pPr>
    </w:p>
    <w:p w:rsidR="00986B9C" w:rsidRPr="00986B9C" w:rsidRDefault="00986B9C" w:rsidP="00986B9C">
      <w:pPr>
        <w:rPr>
          <w:rFonts w:eastAsia="Arial"/>
        </w:rPr>
      </w:pPr>
      <w:r>
        <w:rPr>
          <w:rFonts w:eastAsia="Arial"/>
        </w:rPr>
        <w:tab/>
      </w:r>
      <w:r>
        <w:rPr>
          <w:rFonts w:eastAsia="Arial"/>
        </w:rPr>
        <w:tab/>
      </w:r>
      <w:r w:rsidRPr="00986B9C">
        <w:rPr>
          <w:lang w:val="es-MX"/>
        </w:rPr>
        <w:t>Por lo expuesto, esta Comisión de Políticas de Promoción e Integración Social aconseja la aprobación de la siguiente</w:t>
      </w:r>
    </w:p>
    <w:p w:rsidR="00986B9C" w:rsidRDefault="00986B9C" w:rsidP="00986B9C">
      <w:pPr>
        <w:rPr>
          <w:lang w:val="es-MX"/>
        </w:rPr>
      </w:pPr>
    </w:p>
    <w:p w:rsidR="00986B9C" w:rsidRPr="00986B9C" w:rsidRDefault="00986B9C" w:rsidP="00986B9C">
      <w:pPr>
        <w:rPr>
          <w:lang w:val="es-MX"/>
        </w:rPr>
      </w:pPr>
    </w:p>
    <w:p w:rsidR="00986B9C" w:rsidRPr="00986B9C" w:rsidRDefault="00986B9C" w:rsidP="00986B9C">
      <w:pPr>
        <w:jc w:val="center"/>
        <w:rPr>
          <w:b/>
          <w:lang w:val="es-MX"/>
        </w:rPr>
      </w:pPr>
      <w:bookmarkStart w:id="0" w:name="DResolución"/>
      <w:bookmarkEnd w:id="0"/>
      <w:r w:rsidRPr="00986B9C">
        <w:rPr>
          <w:b/>
          <w:lang w:val="es-MX"/>
        </w:rPr>
        <w:t>RESOLUCIÓN</w:t>
      </w:r>
    </w:p>
    <w:p w:rsidR="00986B9C" w:rsidRPr="00986B9C" w:rsidRDefault="00986B9C" w:rsidP="00986B9C">
      <w:pPr>
        <w:rPr>
          <w:b/>
          <w:lang w:val="es-MX"/>
        </w:rPr>
      </w:pPr>
    </w:p>
    <w:p w:rsidR="00986B9C" w:rsidRDefault="00986B9C" w:rsidP="00986B9C">
      <w:pPr>
        <w:rPr>
          <w:rFonts w:eastAsia="Arial"/>
        </w:rPr>
      </w:pPr>
      <w:r>
        <w:rPr>
          <w:b/>
          <w:lang w:val="es-MX"/>
        </w:rPr>
        <w:tab/>
      </w:r>
      <w:r>
        <w:rPr>
          <w:b/>
          <w:lang w:val="es-MX"/>
        </w:rPr>
        <w:tab/>
      </w:r>
      <w:r w:rsidRPr="00986B9C">
        <w:rPr>
          <w:lang w:val="es-MX"/>
        </w:rPr>
        <w:t xml:space="preserve">Artículo 1°.- </w:t>
      </w:r>
      <w:r w:rsidRPr="00986B9C">
        <w:rPr>
          <w:rFonts w:eastAsia="Arial"/>
        </w:rPr>
        <w:t>El Poder Ejecutivo informará, a través de los organismos correspondientes, dentro de los 30 (treinta) días corridos de recibida la presente acerca de los bolsones de comida entregados a comedores y merenderos en los barrios populares de la Ciudad Autónoma de Buenos Aires.</w:t>
      </w:r>
    </w:p>
    <w:p w:rsidR="00986B9C" w:rsidRPr="00986B9C" w:rsidRDefault="00986B9C" w:rsidP="00986B9C"/>
    <w:p w:rsidR="00986B9C" w:rsidRPr="00986B9C" w:rsidRDefault="00986B9C" w:rsidP="00986B9C">
      <w:r w:rsidRPr="00986B9C">
        <w:rPr>
          <w:rFonts w:eastAsia="Arial"/>
        </w:rPr>
        <w:t>a) Indique qué elementos alimenticios y con qué periodicidad se entregan los bolsones en comedores y merenderos de barrios populares de la Ciudad Autónoma de Buenos Aires;</w:t>
      </w:r>
    </w:p>
    <w:p w:rsidR="00986B9C" w:rsidRPr="00986B9C" w:rsidRDefault="00986B9C" w:rsidP="00986B9C">
      <w:r w:rsidRPr="00986B9C">
        <w:rPr>
          <w:rFonts w:eastAsia="Arial"/>
        </w:rPr>
        <w:t xml:space="preserve">b) </w:t>
      </w:r>
      <w:r w:rsidRPr="00986B9C">
        <w:t>Informe si se planea realizar actualizaciones del presupuesto destinado al subsidio para los comedores y merenderos que se encuentran bajo el Programa de Apoyo a Grupos Comunitarios;</w:t>
      </w:r>
    </w:p>
    <w:p w:rsidR="00986B9C" w:rsidRPr="00986B9C" w:rsidRDefault="00986B9C" w:rsidP="00986B9C">
      <w:r w:rsidRPr="00986B9C">
        <w:rPr>
          <w:rFonts w:eastAsia="Arial"/>
        </w:rPr>
        <w:lastRenderedPageBreak/>
        <w:t xml:space="preserve">c) </w:t>
      </w:r>
      <w:r w:rsidRPr="00986B9C">
        <w:t>Informe sobre la Cantidad de Comedores que se encuentran bajo la modalidad de Asistidos y fecha de Pase al programa de Apoyo a Grupos Comunitarios de los mismos;</w:t>
      </w:r>
    </w:p>
    <w:p w:rsidR="00986B9C" w:rsidRPr="00986B9C" w:rsidRDefault="00986B9C" w:rsidP="00986B9C">
      <w:r w:rsidRPr="00986B9C">
        <w:rPr>
          <w:rFonts w:eastAsia="Arial"/>
        </w:rPr>
        <w:t xml:space="preserve">d) </w:t>
      </w:r>
      <w:r w:rsidRPr="00986B9C">
        <w:t>Informe si el MDHyH tiene estipulado la apertura de nuevas bocas de comedores y merenderos que solicitaron la asistencia al Gobierno de la Ciudad ante la emergencia alimentaria y económica a partir de la pandemia;</w:t>
      </w:r>
    </w:p>
    <w:p w:rsidR="00986B9C" w:rsidRPr="00986B9C" w:rsidRDefault="00986B9C" w:rsidP="00986B9C">
      <w:r w:rsidRPr="00986B9C">
        <w:rPr>
          <w:rFonts w:eastAsia="Arial"/>
        </w:rPr>
        <w:t xml:space="preserve">e) </w:t>
      </w:r>
      <w:r w:rsidRPr="00986B9C">
        <w:t>Informe la cantidad de personas que asisten a cada uno de los comedores y merenderos y cantidad de bolsones que se le entrega distribuido por comuna;  </w:t>
      </w:r>
    </w:p>
    <w:p w:rsidR="00986B9C" w:rsidRPr="00986B9C" w:rsidRDefault="00986B9C" w:rsidP="00986B9C">
      <w:r w:rsidRPr="00986B9C">
        <w:rPr>
          <w:rFonts w:eastAsia="Arial"/>
        </w:rPr>
        <w:t xml:space="preserve">f) </w:t>
      </w:r>
      <w:r w:rsidRPr="00986B9C">
        <w:t>Informe cantidad de comedores que reciben equipamiento y abastecimiento de insumos, indicando además a qué comuna corresponden;</w:t>
      </w:r>
    </w:p>
    <w:p w:rsidR="00986B9C" w:rsidRDefault="00986B9C" w:rsidP="00986B9C">
      <w:pPr>
        <w:rPr>
          <w:rFonts w:eastAsia="Arial"/>
          <w:b/>
        </w:rPr>
      </w:pPr>
    </w:p>
    <w:p w:rsidR="00986B9C" w:rsidRDefault="00986B9C" w:rsidP="00986B9C">
      <w:pPr>
        <w:rPr>
          <w:rFonts w:eastAsia="Arial"/>
        </w:rPr>
      </w:pPr>
      <w:r>
        <w:rPr>
          <w:rFonts w:eastAsia="Arial"/>
        </w:rPr>
        <w:tab/>
      </w:r>
      <w:r>
        <w:rPr>
          <w:rFonts w:eastAsia="Arial"/>
        </w:rPr>
        <w:tab/>
      </w:r>
      <w:r w:rsidRPr="00986B9C">
        <w:rPr>
          <w:rFonts w:eastAsia="Arial"/>
        </w:rPr>
        <w:t>Art</w:t>
      </w:r>
      <w:r>
        <w:rPr>
          <w:rFonts w:eastAsia="Arial"/>
        </w:rPr>
        <w:t>.</w:t>
      </w:r>
      <w:r w:rsidRPr="00986B9C">
        <w:rPr>
          <w:rFonts w:eastAsia="Arial"/>
        </w:rPr>
        <w:t xml:space="preserve"> 2°.-</w:t>
      </w:r>
      <w:r>
        <w:rPr>
          <w:rFonts w:eastAsia="Arial"/>
        </w:rPr>
        <w:t xml:space="preserve"> Comuníquese, etc.</w:t>
      </w:r>
    </w:p>
    <w:p w:rsidR="00986B9C" w:rsidRDefault="00986B9C" w:rsidP="00986B9C">
      <w:pPr>
        <w:rPr>
          <w:rFonts w:eastAsia="Arial"/>
        </w:rPr>
      </w:pPr>
    </w:p>
    <w:p w:rsidR="00986B9C" w:rsidRDefault="00986B9C" w:rsidP="00986B9C">
      <w:pPr>
        <w:rPr>
          <w:rFonts w:eastAsia="Arial"/>
        </w:rPr>
      </w:pPr>
    </w:p>
    <w:p w:rsidR="00986B9C" w:rsidRPr="00391F66" w:rsidRDefault="00986B9C" w:rsidP="00986B9C">
      <w:pPr>
        <w:rPr>
          <w:szCs w:val="24"/>
          <w:lang w:val="es-ES"/>
        </w:rPr>
      </w:pPr>
      <w:r w:rsidRPr="00391F66">
        <w:rPr>
          <w:szCs w:val="24"/>
          <w:lang w:val="es-ES"/>
        </w:rPr>
        <w:t xml:space="preserve">Sala de la comisión: </w:t>
      </w:r>
      <w:r>
        <w:rPr>
          <w:szCs w:val="24"/>
          <w:lang w:val="es-ES"/>
        </w:rPr>
        <w:t xml:space="preserve">17 de </w:t>
      </w:r>
      <w:r w:rsidR="0049019A">
        <w:rPr>
          <w:szCs w:val="24"/>
          <w:lang w:val="es-ES"/>
        </w:rPr>
        <w:t>mayo</w:t>
      </w:r>
      <w:r>
        <w:rPr>
          <w:szCs w:val="24"/>
          <w:lang w:val="es-ES"/>
        </w:rPr>
        <w:t xml:space="preserve"> de 2022</w:t>
      </w:r>
    </w:p>
    <w:p w:rsidR="00986B9C" w:rsidRDefault="00986B9C" w:rsidP="00986B9C">
      <w:pPr>
        <w:rPr>
          <w:rFonts w:eastAsia="Arial"/>
        </w:rPr>
      </w:pPr>
      <w:r w:rsidRPr="00391F66">
        <w:rPr>
          <w:szCs w:val="24"/>
          <w:u w:val="single"/>
          <w:lang w:val="es-ES"/>
        </w:rPr>
        <w:t>VELASCO, Laura</w:t>
      </w:r>
      <w:r>
        <w:rPr>
          <w:szCs w:val="24"/>
          <w:lang w:val="es-ES"/>
        </w:rPr>
        <w:t xml:space="preserve">; MOLA, Gustavo; BOU PEREZ, Ana María; DEL GAISO, Facundo; IAÑEZ, Berenice; ROMANO, Lucia; ROMERO, Claudio; </w:t>
      </w:r>
      <w:bookmarkStart w:id="1" w:name="_GoBack"/>
      <w:bookmarkEnd w:id="1"/>
      <w:r>
        <w:rPr>
          <w:szCs w:val="24"/>
          <w:lang w:val="es-ES"/>
        </w:rPr>
        <w:t>VILLAFRUELA, Gimena.</w:t>
      </w:r>
    </w:p>
    <w:sectPr w:rsidR="00986B9C" w:rsidSect="00986B9C">
      <w:pgSz w:w="12242" w:h="20163" w:code="5"/>
      <w:pgMar w:top="1418" w:right="1418" w:bottom="1418" w:left="1418" w:header="964" w:footer="70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DE8" w:rsidRDefault="008C7DE8" w:rsidP="00986B9C">
      <w:r>
        <w:separator/>
      </w:r>
    </w:p>
  </w:endnote>
  <w:endnote w:type="continuationSeparator" w:id="1">
    <w:p w:rsidR="008C7DE8" w:rsidRDefault="008C7DE8" w:rsidP="00986B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DE8" w:rsidRDefault="008C7DE8" w:rsidP="00986B9C">
      <w:r>
        <w:separator/>
      </w:r>
    </w:p>
  </w:footnote>
  <w:footnote w:type="continuationSeparator" w:id="1">
    <w:p w:rsidR="008C7DE8" w:rsidRDefault="008C7DE8" w:rsidP="00986B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6B9C"/>
    <w:rsid w:val="00427CDD"/>
    <w:rsid w:val="0049019A"/>
    <w:rsid w:val="006A6675"/>
    <w:rsid w:val="008C7DE8"/>
    <w:rsid w:val="00986B9C"/>
    <w:rsid w:val="00CC12D3"/>
    <w:rsid w:val="00D65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B9C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86B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6B9C"/>
    <w:rPr>
      <w:sz w:val="24"/>
      <w:lang w:val="es-ES_tradnl" w:eastAsia="es-ES"/>
    </w:rPr>
  </w:style>
  <w:style w:type="paragraph" w:styleId="Piedepgina">
    <w:name w:val="footer"/>
    <w:basedOn w:val="Normal"/>
    <w:link w:val="PiedepginaCar"/>
    <w:rsid w:val="00986B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986B9C"/>
    <w:rPr>
      <w:sz w:val="24"/>
      <w:lang w:val="es-ES_tradnl" w:eastAsia="es-ES"/>
    </w:rPr>
  </w:style>
  <w:style w:type="character" w:styleId="Nmerodepgina">
    <w:name w:val="page number"/>
    <w:rsid w:val="00986B9C"/>
  </w:style>
  <w:style w:type="paragraph" w:styleId="Sinespaciado">
    <w:name w:val="No Spacing"/>
    <w:uiPriority w:val="1"/>
    <w:qFormat/>
    <w:rsid w:val="00986B9C"/>
    <w:pPr>
      <w:jc w:val="both"/>
    </w:pPr>
    <w:rPr>
      <w:sz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B9C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86B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6B9C"/>
    <w:rPr>
      <w:sz w:val="24"/>
      <w:lang w:val="es-ES_tradnl" w:eastAsia="es-ES"/>
    </w:rPr>
  </w:style>
  <w:style w:type="paragraph" w:styleId="Piedepgina">
    <w:name w:val="footer"/>
    <w:basedOn w:val="Normal"/>
    <w:link w:val="PiedepginaCar"/>
    <w:rsid w:val="00986B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986B9C"/>
    <w:rPr>
      <w:sz w:val="24"/>
      <w:lang w:val="es-ES_tradnl" w:eastAsia="es-ES"/>
    </w:rPr>
  </w:style>
  <w:style w:type="character" w:styleId="Nmerodepgina">
    <w:name w:val="page number"/>
    <w:rsid w:val="00986B9C"/>
  </w:style>
  <w:style w:type="paragraph" w:styleId="Sinespaciado">
    <w:name w:val="No Spacing"/>
    <w:uiPriority w:val="1"/>
    <w:qFormat/>
    <w:rsid w:val="00986B9C"/>
    <w:pPr>
      <w:jc w:val="both"/>
    </w:pPr>
    <w:rPr>
      <w:sz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hillagi\AppData\Roaming\Microsoft\Plantillas\feli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felix.dot</Template>
  <TotalTime>0</TotalTime>
  <Pages>2</Pages>
  <Words>642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Schillagi</dc:creator>
  <cp:lastModifiedBy>Pablo Schillagi</cp:lastModifiedBy>
  <cp:revision>2</cp:revision>
  <dcterms:created xsi:type="dcterms:W3CDTF">2022-05-19T15:44:00Z</dcterms:created>
  <dcterms:modified xsi:type="dcterms:W3CDTF">2022-05-19T15:44:00Z</dcterms:modified>
</cp:coreProperties>
</file>