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0F4" w:rsidRDefault="004A70F4" w:rsidP="004A70F4">
      <w:pPr>
        <w:pStyle w:val="normal0"/>
        <w:spacing w:line="360" w:lineRule="auto"/>
        <w:jc w:val="center"/>
        <w:rPr>
          <w:b/>
        </w:rPr>
      </w:pPr>
      <w:r w:rsidRPr="006361CB">
        <w:rPr>
          <w:b/>
        </w:rPr>
        <w:t>PROYECTO DE LEY</w:t>
      </w:r>
    </w:p>
    <w:p w:rsidR="004A70F4" w:rsidRPr="006361CB" w:rsidRDefault="004A70F4" w:rsidP="004A70F4">
      <w:pPr>
        <w:pStyle w:val="normal0"/>
        <w:spacing w:line="360" w:lineRule="auto"/>
        <w:jc w:val="center"/>
        <w:rPr>
          <w:b/>
        </w:rPr>
      </w:pPr>
    </w:p>
    <w:p w:rsidR="004A70F4" w:rsidRDefault="004A70F4" w:rsidP="004A70F4">
      <w:pPr>
        <w:pStyle w:val="normal0"/>
        <w:spacing w:line="360" w:lineRule="auto"/>
      </w:pPr>
      <w:r w:rsidRPr="006361CB">
        <w:rPr>
          <w:b/>
        </w:rPr>
        <w:t>Artículo 1º:</w:t>
      </w:r>
      <w:r w:rsidRPr="006361CB">
        <w:t xml:space="preserve"> Otorgase a la Asociación Civil de Vecinos Florentino Ameghino, permiso de uso a titulo precario y gratuito por el término de veinte (20) años, del predio sito en Avenida Independencia N° 4246/64, nomenclatura catastral en la Circunscripción 6ta., Sección 36, Manzana 24, Parcelas 6, 7, y 8.</w:t>
      </w:r>
    </w:p>
    <w:p w:rsidR="004A70F4" w:rsidRPr="006361CB" w:rsidRDefault="004A70F4" w:rsidP="004A70F4">
      <w:pPr>
        <w:pStyle w:val="normal0"/>
        <w:spacing w:line="360" w:lineRule="auto"/>
      </w:pPr>
    </w:p>
    <w:p w:rsidR="004A70F4" w:rsidRDefault="004A70F4" w:rsidP="004A70F4">
      <w:pPr>
        <w:pStyle w:val="normal0"/>
        <w:spacing w:line="360" w:lineRule="auto"/>
      </w:pPr>
      <w:r w:rsidRPr="006361CB">
        <w:rPr>
          <w:b/>
        </w:rPr>
        <w:t>Artículo 2º:</w:t>
      </w:r>
      <w:r w:rsidRPr="006361CB">
        <w:t xml:space="preserve"> El predio deberá ser destinado por la entidad beneficiaria a la práctica de actividades deportivas, sociales, culturales, comunitarias y de bien público, ateniéndose en su uso a lo prescripto por la presente y a lo regulado por sus estatutos en relación a su condición de asociación civil, tal cual lo viene realizando desde el año 1985 en ese mismo predio.</w:t>
      </w:r>
    </w:p>
    <w:p w:rsidR="004A70F4" w:rsidRPr="006361CB" w:rsidRDefault="004A70F4" w:rsidP="004A70F4">
      <w:pPr>
        <w:pStyle w:val="normal0"/>
        <w:spacing w:line="360" w:lineRule="auto"/>
      </w:pPr>
    </w:p>
    <w:p w:rsidR="004A70F4" w:rsidRPr="006361CB" w:rsidRDefault="004A70F4" w:rsidP="004A70F4">
      <w:pPr>
        <w:pStyle w:val="normal0"/>
        <w:spacing w:line="360" w:lineRule="auto"/>
      </w:pPr>
      <w:r w:rsidRPr="006361CB">
        <w:rPr>
          <w:b/>
        </w:rPr>
        <w:t>Artículo 3º:</w:t>
      </w:r>
      <w:r w:rsidRPr="006361CB">
        <w:t xml:space="preserve"> La entidad tendrá como cargo, las siguientes prestaciones:</w:t>
      </w:r>
    </w:p>
    <w:p w:rsidR="004A70F4" w:rsidRDefault="004A70F4" w:rsidP="004A70F4">
      <w:pPr>
        <w:pStyle w:val="normal0"/>
        <w:numPr>
          <w:ilvl w:val="0"/>
          <w:numId w:val="6"/>
        </w:numPr>
        <w:spacing w:line="360" w:lineRule="auto"/>
      </w:pPr>
      <w:r w:rsidRPr="006361CB">
        <w:t>Conceder espacios de sus instalaciones para la realización de actividades y eventos deportivos organizados el Gobierno de la Ciudad Autónoma de Buenos Aires, conforme lo permitan las actividades y las instalaciones.</w:t>
      </w:r>
    </w:p>
    <w:p w:rsidR="004A70F4" w:rsidRDefault="004A70F4" w:rsidP="004A70F4">
      <w:pPr>
        <w:pStyle w:val="normal0"/>
        <w:numPr>
          <w:ilvl w:val="0"/>
          <w:numId w:val="6"/>
        </w:numPr>
        <w:spacing w:line="360" w:lineRule="auto"/>
      </w:pPr>
      <w:r w:rsidRPr="006361CB">
        <w:t>La beneficiaria conjuntamente con el Gobierno de la Ciudad Autónoma de Buenos Aires, deberá facilitar el ingreso y el uso del predio para Personas con Discapacidad y Niñas, Niños y Adolescentes de zonas de vulnerabilidad social.</w:t>
      </w:r>
    </w:p>
    <w:p w:rsidR="004A70F4" w:rsidRDefault="004A70F4" w:rsidP="004A70F4">
      <w:pPr>
        <w:pStyle w:val="normal0"/>
        <w:numPr>
          <w:ilvl w:val="0"/>
          <w:numId w:val="6"/>
        </w:numPr>
        <w:spacing w:line="360" w:lineRule="auto"/>
      </w:pPr>
      <w:r w:rsidRPr="006361CB">
        <w:t>La beneficiaria deberá garantizar el acceso al predio, a fines de realizar actividades deportivas, sociales, culturales, comunitarias y de bien público, a las instituciones educativas y/o escuelas que el Gobierno de la Ciudad Autónoma de Buenos Aires determine.</w:t>
      </w:r>
    </w:p>
    <w:p w:rsidR="004A70F4" w:rsidRPr="006361CB" w:rsidRDefault="004A70F4" w:rsidP="004A70F4">
      <w:pPr>
        <w:pStyle w:val="normal0"/>
        <w:numPr>
          <w:ilvl w:val="0"/>
          <w:numId w:val="6"/>
        </w:numPr>
        <w:spacing w:line="360" w:lineRule="auto"/>
      </w:pPr>
      <w:r w:rsidRPr="006361CB">
        <w:t xml:space="preserve">La beneficiaria asegurará el ingreso irrestricto al predio </w:t>
      </w:r>
      <w:r>
        <w:t>todos los días de 08:00hs a 23:00hs</w:t>
      </w:r>
    </w:p>
    <w:p w:rsidR="004A70F4" w:rsidRPr="006361CB" w:rsidRDefault="004A70F4" w:rsidP="004A70F4">
      <w:pPr>
        <w:pStyle w:val="normal0"/>
        <w:spacing w:line="360" w:lineRule="auto"/>
      </w:pPr>
    </w:p>
    <w:p w:rsidR="004A70F4" w:rsidRPr="006361CB" w:rsidRDefault="004A70F4" w:rsidP="004A70F4">
      <w:pPr>
        <w:pStyle w:val="normal0"/>
        <w:spacing w:line="360" w:lineRule="auto"/>
      </w:pPr>
      <w:r w:rsidRPr="006361CB">
        <w:rPr>
          <w:b/>
        </w:rPr>
        <w:t>Artículo 4º:</w:t>
      </w:r>
      <w:r w:rsidRPr="006361CB">
        <w:t xml:space="preserve"> La entidad beneficiaria no podrá bajo ningún concepto modificar el destino asignado al inmueble, ni ceder, y/o transferir total o parcialmente el presente permiso, siendo en tal caso causal suficiente para declarar la caducidad del permiso otorgado por la presente ley, correspondiendo la inmediata restitución del inmueble. </w:t>
      </w:r>
    </w:p>
    <w:p w:rsidR="004A70F4" w:rsidRPr="006361CB" w:rsidRDefault="004A70F4" w:rsidP="004A70F4">
      <w:pPr>
        <w:pStyle w:val="normal0"/>
        <w:spacing w:line="360" w:lineRule="auto"/>
      </w:pPr>
    </w:p>
    <w:p w:rsidR="004A70F4" w:rsidRPr="006361CB" w:rsidRDefault="004A70F4" w:rsidP="004A70F4">
      <w:pPr>
        <w:pStyle w:val="normal0"/>
        <w:spacing w:line="360" w:lineRule="auto"/>
      </w:pPr>
      <w:r w:rsidRPr="006361CB">
        <w:rPr>
          <w:b/>
        </w:rPr>
        <w:t>Artículo 5º:</w:t>
      </w:r>
      <w:r w:rsidRPr="006361CB">
        <w:t xml:space="preserve"> Toda mejora o construcción que realice la entidad beneficiaria en el predio debe cumplir con las normas establecidas en el Código de Edificación vigente, y deberá contar con la habilitación correspondiente, quedando incorporada al dominio de la Ciudad Autónoma de Buenos Aires a la extinción del permiso, por cualquier causa que esta se produzca, sin derecho a indemnización de ninguna naturaleza a favor del beneficiario.</w:t>
      </w:r>
    </w:p>
    <w:p w:rsidR="004A70F4" w:rsidRPr="006361CB" w:rsidRDefault="004A70F4" w:rsidP="004A70F4">
      <w:pPr>
        <w:pStyle w:val="normal0"/>
        <w:spacing w:line="360" w:lineRule="auto"/>
      </w:pPr>
    </w:p>
    <w:p w:rsidR="004A70F4" w:rsidRPr="006361CB" w:rsidRDefault="004A70F4" w:rsidP="004A70F4">
      <w:pPr>
        <w:pStyle w:val="normal0"/>
        <w:spacing w:line="360" w:lineRule="auto"/>
      </w:pPr>
      <w:r w:rsidRPr="006361CB">
        <w:rPr>
          <w:b/>
        </w:rPr>
        <w:lastRenderedPageBreak/>
        <w:t>Artículo 6º:</w:t>
      </w:r>
      <w:r w:rsidRPr="006361CB">
        <w:t xml:space="preserve"> En caso de razones de interés general, el Poder Ejecutivo de la Ciudad Autónoma de Buenos Aires podrá, unilateralmente, revocar el presente permiso, sin que ello genere pago de indemnización alguna. En dicho caso, la restitución del predio a la Ciudad igualmente incluirá todas las construcciones y mejoras que se hubieran realizado, y se deberá notificar a la permisionaria con un plazo de antelación mínimo de ciento ochenta (180) días corridos.</w:t>
      </w:r>
    </w:p>
    <w:p w:rsidR="004A70F4" w:rsidRPr="006361CB" w:rsidRDefault="004A70F4" w:rsidP="004A70F4">
      <w:pPr>
        <w:pStyle w:val="normal0"/>
        <w:spacing w:line="360" w:lineRule="auto"/>
      </w:pPr>
    </w:p>
    <w:p w:rsidR="004A70F4" w:rsidRPr="006361CB" w:rsidRDefault="004A70F4" w:rsidP="004A70F4">
      <w:pPr>
        <w:pStyle w:val="normal0"/>
        <w:spacing w:line="360" w:lineRule="auto"/>
      </w:pPr>
      <w:r w:rsidRPr="006361CB">
        <w:rPr>
          <w:b/>
        </w:rPr>
        <w:t>Artículo 7º:</w:t>
      </w:r>
      <w:r w:rsidRPr="006361CB">
        <w:t xml:space="preserve"> La entidad beneficiaria se obliga a mantener el inmueble en perfecto estado de conservación e higiene, realizando todas aquellas tareas que fueran necesarias a tal fin.</w:t>
      </w:r>
    </w:p>
    <w:p w:rsidR="004A70F4" w:rsidRPr="006361CB" w:rsidRDefault="004A70F4" w:rsidP="004A70F4">
      <w:pPr>
        <w:pStyle w:val="normal0"/>
        <w:spacing w:line="360" w:lineRule="auto"/>
      </w:pPr>
    </w:p>
    <w:p w:rsidR="004A70F4" w:rsidRPr="006361CB" w:rsidRDefault="004A70F4" w:rsidP="004A70F4">
      <w:pPr>
        <w:pStyle w:val="normal0"/>
        <w:spacing w:line="360" w:lineRule="auto"/>
      </w:pPr>
      <w:r w:rsidRPr="006361CB">
        <w:rPr>
          <w:b/>
        </w:rPr>
        <w:t>Artículo 8º:</w:t>
      </w:r>
      <w:r w:rsidRPr="006361CB">
        <w:t xml:space="preserve"> Queda a cargo de la entidad beneficiaria el pago de tasas, impuestos y las tarifas de los servicios públicos que corresponden al uso del inmueble. Asimismo, deberá contratar por su cuenta y cargo, seguro laborales, de incendio, de hurto y robo y de responsabilidad civil por daños a terceros y sus pertenencias, los que endosara a favor del Gobierno de la Ciudad Autónoma de Buenos Aires, debiendo mantener dicha cobertura durante la vigencia del presente permiso. Estos seguros deberán ser reajustados en la forma y a entera satisfacción de la Autoridad de Aplicación.</w:t>
      </w:r>
    </w:p>
    <w:p w:rsidR="004A70F4" w:rsidRPr="006361CB" w:rsidRDefault="004A70F4" w:rsidP="004A70F4">
      <w:pPr>
        <w:pStyle w:val="normal0"/>
        <w:spacing w:line="360" w:lineRule="auto"/>
      </w:pPr>
    </w:p>
    <w:p w:rsidR="004A70F4" w:rsidRPr="006361CB" w:rsidRDefault="004A70F4" w:rsidP="004A70F4">
      <w:pPr>
        <w:pStyle w:val="normal0"/>
        <w:spacing w:line="360" w:lineRule="auto"/>
      </w:pPr>
      <w:r w:rsidRPr="006361CB">
        <w:rPr>
          <w:b/>
        </w:rPr>
        <w:t>Artículo 9º:</w:t>
      </w:r>
      <w:r w:rsidRPr="006361CB">
        <w:t xml:space="preserve"> Publíquese y cúmplase con lo dispuesto por los artículos 89 y 90 de la Constitución de la Ciudad Autónoma de Buenos Aires.</w:t>
      </w:r>
    </w:p>
    <w:p w:rsidR="004A70F4" w:rsidRPr="006361CB" w:rsidRDefault="004A70F4" w:rsidP="004A70F4">
      <w:pPr>
        <w:pStyle w:val="normal0"/>
        <w:spacing w:line="360" w:lineRule="auto"/>
      </w:pPr>
    </w:p>
    <w:p w:rsidR="004A70F4" w:rsidRPr="006361CB" w:rsidRDefault="004A70F4" w:rsidP="004A70F4">
      <w:pPr>
        <w:pStyle w:val="normal0"/>
        <w:spacing w:line="360" w:lineRule="auto"/>
      </w:pPr>
    </w:p>
    <w:p w:rsidR="004A70F4" w:rsidRPr="006361CB" w:rsidRDefault="004A70F4" w:rsidP="004A70F4">
      <w:pPr>
        <w:pStyle w:val="normal0"/>
        <w:spacing w:line="360" w:lineRule="auto"/>
      </w:pPr>
    </w:p>
    <w:p w:rsidR="004A70F4" w:rsidRPr="006361CB" w:rsidRDefault="004A70F4" w:rsidP="004A70F4">
      <w:pPr>
        <w:pStyle w:val="normal0"/>
        <w:spacing w:line="360" w:lineRule="auto"/>
      </w:pPr>
    </w:p>
    <w:p w:rsidR="004A70F4" w:rsidRPr="006361CB" w:rsidRDefault="004A70F4" w:rsidP="004A70F4">
      <w:pPr>
        <w:pStyle w:val="normal0"/>
        <w:spacing w:line="360" w:lineRule="auto"/>
      </w:pPr>
    </w:p>
    <w:p w:rsidR="004A70F4" w:rsidRPr="006361CB" w:rsidRDefault="004A70F4" w:rsidP="004A70F4">
      <w:pPr>
        <w:pStyle w:val="normal0"/>
        <w:spacing w:line="360" w:lineRule="auto"/>
      </w:pPr>
    </w:p>
    <w:p w:rsidR="004A70F4" w:rsidRPr="006361CB" w:rsidRDefault="004A70F4" w:rsidP="004A70F4">
      <w:pPr>
        <w:pStyle w:val="normal0"/>
        <w:spacing w:line="360" w:lineRule="auto"/>
      </w:pPr>
    </w:p>
    <w:p w:rsidR="004A70F4" w:rsidRPr="006361CB" w:rsidRDefault="004A70F4" w:rsidP="004A70F4">
      <w:pPr>
        <w:pStyle w:val="normal0"/>
        <w:spacing w:line="360" w:lineRule="auto"/>
      </w:pPr>
    </w:p>
    <w:p w:rsidR="004A70F4" w:rsidRPr="006361CB" w:rsidRDefault="004A70F4" w:rsidP="004A70F4">
      <w:pPr>
        <w:pStyle w:val="normal0"/>
        <w:spacing w:line="360" w:lineRule="auto"/>
      </w:pPr>
    </w:p>
    <w:p w:rsidR="004A70F4" w:rsidRPr="006361CB" w:rsidRDefault="004A70F4" w:rsidP="004A70F4">
      <w:pPr>
        <w:pStyle w:val="normal0"/>
        <w:spacing w:line="360" w:lineRule="auto"/>
      </w:pPr>
    </w:p>
    <w:p w:rsidR="004A70F4" w:rsidRPr="006361CB" w:rsidRDefault="004A70F4" w:rsidP="004A70F4">
      <w:pPr>
        <w:pStyle w:val="normal0"/>
        <w:spacing w:line="360" w:lineRule="auto"/>
      </w:pPr>
    </w:p>
    <w:p w:rsidR="004A70F4" w:rsidRPr="006361CB" w:rsidRDefault="004A70F4" w:rsidP="004A70F4">
      <w:pPr>
        <w:pStyle w:val="normal0"/>
        <w:spacing w:line="360" w:lineRule="auto"/>
        <w:rPr>
          <w:b/>
        </w:rPr>
      </w:pPr>
    </w:p>
    <w:p w:rsidR="004A70F4" w:rsidRPr="006361CB" w:rsidRDefault="004A70F4" w:rsidP="004A70F4">
      <w:pPr>
        <w:pStyle w:val="normal0"/>
        <w:spacing w:line="360" w:lineRule="auto"/>
        <w:rPr>
          <w:b/>
        </w:rPr>
      </w:pPr>
    </w:p>
    <w:p w:rsidR="004A70F4" w:rsidRPr="006361CB" w:rsidRDefault="004A70F4" w:rsidP="004A70F4">
      <w:pPr>
        <w:pStyle w:val="normal0"/>
        <w:spacing w:line="360" w:lineRule="auto"/>
        <w:rPr>
          <w:b/>
        </w:rPr>
      </w:pPr>
    </w:p>
    <w:p w:rsidR="004A70F4" w:rsidRDefault="004A70F4" w:rsidP="004A70F4">
      <w:pPr>
        <w:pStyle w:val="normal0"/>
        <w:spacing w:line="360" w:lineRule="auto"/>
        <w:rPr>
          <w:b/>
        </w:rPr>
      </w:pPr>
    </w:p>
    <w:p w:rsidR="004A70F4" w:rsidRDefault="004A70F4" w:rsidP="004A70F4">
      <w:pPr>
        <w:pStyle w:val="normal0"/>
        <w:spacing w:line="360" w:lineRule="auto"/>
        <w:rPr>
          <w:b/>
        </w:rPr>
      </w:pPr>
    </w:p>
    <w:p w:rsidR="004A70F4" w:rsidRDefault="004A70F4" w:rsidP="004A70F4">
      <w:pPr>
        <w:pStyle w:val="normal0"/>
        <w:spacing w:line="360" w:lineRule="auto"/>
        <w:rPr>
          <w:b/>
        </w:rPr>
      </w:pPr>
    </w:p>
    <w:p w:rsidR="004A70F4" w:rsidRDefault="004A70F4" w:rsidP="004A70F4">
      <w:pPr>
        <w:pStyle w:val="normal0"/>
        <w:spacing w:line="360" w:lineRule="auto"/>
        <w:rPr>
          <w:b/>
        </w:rPr>
      </w:pPr>
    </w:p>
    <w:p w:rsidR="004A70F4" w:rsidRPr="006361CB" w:rsidRDefault="004A70F4" w:rsidP="004A70F4">
      <w:pPr>
        <w:pStyle w:val="normal0"/>
        <w:spacing w:line="360" w:lineRule="auto"/>
        <w:jc w:val="center"/>
        <w:rPr>
          <w:b/>
        </w:rPr>
      </w:pPr>
      <w:r w:rsidRPr="006361CB">
        <w:rPr>
          <w:b/>
        </w:rPr>
        <w:lastRenderedPageBreak/>
        <w:t>FUNDAMENTO</w:t>
      </w:r>
      <w:r>
        <w:rPr>
          <w:b/>
        </w:rPr>
        <w:t>S</w:t>
      </w:r>
    </w:p>
    <w:p w:rsidR="004A70F4" w:rsidRDefault="004A70F4" w:rsidP="004A70F4">
      <w:pPr>
        <w:pStyle w:val="normal0"/>
        <w:spacing w:line="360" w:lineRule="auto"/>
      </w:pPr>
    </w:p>
    <w:p w:rsidR="004A70F4" w:rsidRPr="006361CB" w:rsidRDefault="004A70F4" w:rsidP="004A70F4">
      <w:pPr>
        <w:pStyle w:val="normal0"/>
        <w:spacing w:line="360" w:lineRule="auto"/>
      </w:pPr>
      <w:r w:rsidRPr="006361CB">
        <w:t>Señor Presidente:</w:t>
      </w:r>
    </w:p>
    <w:p w:rsidR="004A70F4" w:rsidRPr="006361CB" w:rsidRDefault="004A70F4" w:rsidP="004A70F4">
      <w:pPr>
        <w:pStyle w:val="normal0"/>
        <w:spacing w:line="360" w:lineRule="auto"/>
        <w:ind w:firstLine="708"/>
      </w:pPr>
      <w:r w:rsidRPr="006361CB">
        <w:t>Desde el lejano 1895 se encontraba ubicada en Independencia 4250 la escuela primaria  Florentino Ameghino, que fue luego demolida en 1981 por orden del entonces Intendente de facto Municipal. El lugar se convirtió en un baldío con su consecuente desequilibrio ambiental, hasta que se iniciaron contactos con el Concejo Vecinal Zona VI, llevando la inquietud de las familias del barrio  para la construcción de una plaza. La idea fue apoyada y finalmente, en diciembre de 1985, la flamante Asociación Civil de Vecinos Florentino Ameghino, recibió el predio. Se adjuntan imágenes de ese comienzo de las obras de construcción como así también, se transcribe texto de la primera edición del Boletín publicado por la Asociación de Vecinos cuenta otra parte de la historia, en una nota titulada "</w:t>
      </w:r>
      <w:r w:rsidRPr="006361CB">
        <w:rPr>
          <w:i/>
        </w:rPr>
        <w:t>Cómo Nació esta iniciativa</w:t>
      </w:r>
      <w:r w:rsidRPr="006361CB">
        <w:t>":</w:t>
      </w:r>
    </w:p>
    <w:p w:rsidR="004A70F4" w:rsidRPr="006361CB" w:rsidRDefault="004A70F4" w:rsidP="004A70F4">
      <w:pPr>
        <w:pStyle w:val="normal0"/>
        <w:spacing w:line="360" w:lineRule="auto"/>
        <w:ind w:firstLine="708"/>
      </w:pPr>
      <w:r w:rsidRPr="006361CB">
        <w:rPr>
          <w:i/>
        </w:rPr>
        <w:t>"En octubre de 1984 un picado de pibes del barrio de los que tradicionalmente se armaban en las calle, echó a mover la rueda de esta pequeña pero interesante historia. Un pelotazo mal dirigido mandó la pelota al patio de un vecino que, ya cansado de los chicos, no la quiso devolver. Del alboroto que se armó- en el que participaron varios vecinos del barrio- surgió claramente que los pibes no tenían en varias manzanas un espacio verde donde jugar. A partir de allí, un grupo de vecinos comenzó a trabajar con un petitorio reclamando una plaza para el barrio. Al poco tiempo, se habían juntado 700 firmas y aparecía una incipiente comisión que, con el tiempo, conformó la Asociación de Vecinos Florentino Ameghino.</w:t>
      </w:r>
      <w:r w:rsidRPr="006361CB">
        <w:t>..".</w:t>
      </w:r>
    </w:p>
    <w:p w:rsidR="004A70F4" w:rsidRPr="006361CB" w:rsidRDefault="004A70F4" w:rsidP="004A70F4">
      <w:pPr>
        <w:pStyle w:val="normal0"/>
        <w:pBdr>
          <w:top w:val="nil"/>
          <w:left w:val="nil"/>
          <w:bottom w:val="nil"/>
          <w:right w:val="nil"/>
          <w:between w:val="nil"/>
        </w:pBdr>
        <w:spacing w:before="48" w:line="360" w:lineRule="auto"/>
        <w:ind w:firstLine="708"/>
        <w:rPr>
          <w:color w:val="000000"/>
        </w:rPr>
      </w:pPr>
      <w:r w:rsidRPr="006361CB">
        <w:t xml:space="preserve">En el barrio de Boedo no existían plazas, la necesidad era más que evidente, debido a ello </w:t>
      </w:r>
      <w:r w:rsidRPr="006361CB">
        <w:rPr>
          <w:color w:val="000000"/>
        </w:rPr>
        <w:t xml:space="preserve">por expediente N° 91.874/94, se tramitó la Ordenanza N° 47486, mediante la cual se otorgó a </w:t>
      </w:r>
      <w:r>
        <w:rPr>
          <w:color w:val="000000"/>
        </w:rPr>
        <w:t>AVeFA</w:t>
      </w:r>
      <w:r w:rsidRPr="006361CB">
        <w:rPr>
          <w:color w:val="000000"/>
        </w:rPr>
        <w:t>, permiso de uso precario y gratuito por el término de veinte años, con opción a renovación, del predio de Avenida Independencia N° 4246/64, nomenclatura catastral en la Circunscripción 6ta., Sección 36, Manzana 24, Parcelas 6, 7, y 8.</w:t>
      </w:r>
    </w:p>
    <w:p w:rsidR="004A70F4" w:rsidRPr="006361CB" w:rsidRDefault="004A70F4" w:rsidP="004A70F4">
      <w:pPr>
        <w:pStyle w:val="normal0"/>
        <w:pBdr>
          <w:top w:val="nil"/>
          <w:left w:val="nil"/>
          <w:bottom w:val="nil"/>
          <w:right w:val="nil"/>
          <w:between w:val="nil"/>
        </w:pBdr>
        <w:spacing w:before="5" w:line="360" w:lineRule="auto"/>
        <w:ind w:firstLine="708"/>
        <w:rPr>
          <w:i/>
          <w:color w:val="000000"/>
        </w:rPr>
      </w:pPr>
      <w:r w:rsidRPr="006361CB">
        <w:rPr>
          <w:color w:val="000000"/>
        </w:rPr>
        <w:t xml:space="preserve">Según el artículo 2 de la mencionada ordenanza, la Asociación Civil destinaría dicho predio a </w:t>
      </w:r>
      <w:r w:rsidRPr="006361CB">
        <w:rPr>
          <w:b/>
          <w:color w:val="000000"/>
        </w:rPr>
        <w:t>"</w:t>
      </w:r>
      <w:r w:rsidRPr="006361CB">
        <w:rPr>
          <w:i/>
          <w:color w:val="000000"/>
        </w:rPr>
        <w:t>...la continuidad del desarrollo de las actividades que actualmente realiza de índole social, cultural, deportivo, recreativo, a favor de la comunidad."</w:t>
      </w:r>
    </w:p>
    <w:p w:rsidR="004A70F4" w:rsidRPr="006361CB" w:rsidRDefault="004A70F4" w:rsidP="004A70F4">
      <w:pPr>
        <w:pStyle w:val="normal0"/>
        <w:pBdr>
          <w:top w:val="nil"/>
          <w:left w:val="nil"/>
          <w:bottom w:val="nil"/>
          <w:right w:val="nil"/>
          <w:between w:val="nil"/>
        </w:pBdr>
        <w:spacing w:before="130" w:line="360" w:lineRule="auto"/>
        <w:ind w:firstLine="708"/>
        <w:rPr>
          <w:color w:val="000000"/>
        </w:rPr>
      </w:pPr>
      <w:r w:rsidRPr="006361CB">
        <w:rPr>
          <w:color w:val="000000"/>
        </w:rPr>
        <w:t>Cabe destacar que dicha ordenanza había sido vetada por el Departamento Ejecutivo, y que fue luego insistida en todos sus términos mediante Ordenanza N° 48.623.</w:t>
      </w:r>
    </w:p>
    <w:p w:rsidR="004A70F4" w:rsidRPr="006361CB" w:rsidRDefault="004A70F4" w:rsidP="004A70F4">
      <w:pPr>
        <w:pStyle w:val="normal0"/>
        <w:pBdr>
          <w:top w:val="nil"/>
          <w:left w:val="nil"/>
          <w:bottom w:val="nil"/>
          <w:right w:val="nil"/>
          <w:between w:val="nil"/>
        </w:pBdr>
        <w:spacing w:before="168" w:line="360" w:lineRule="auto"/>
        <w:ind w:firstLine="708"/>
        <w:rPr>
          <w:color w:val="000000"/>
        </w:rPr>
      </w:pPr>
      <w:r w:rsidRPr="006361CB">
        <w:rPr>
          <w:color w:val="000000"/>
        </w:rPr>
        <w:t xml:space="preserve">En definitiva, el entonces Honorable Concejo Deliberante sancionó el 10 de noviembre de 1994 la </w:t>
      </w:r>
      <w:r w:rsidRPr="006361CB">
        <w:rPr>
          <w:b/>
          <w:color w:val="000000"/>
        </w:rPr>
        <w:t xml:space="preserve">Ordenanza N° 48.623, </w:t>
      </w:r>
      <w:r w:rsidRPr="006361CB">
        <w:rPr>
          <w:color w:val="000000"/>
        </w:rPr>
        <w:t xml:space="preserve">la cual fue promulgada por </w:t>
      </w:r>
      <w:r w:rsidRPr="006361CB">
        <w:rPr>
          <w:b/>
          <w:color w:val="000000"/>
        </w:rPr>
        <w:t>Decreto N° 2293/94.</w:t>
      </w:r>
    </w:p>
    <w:p w:rsidR="004A70F4" w:rsidRPr="006361CB" w:rsidRDefault="004A70F4" w:rsidP="004A70F4">
      <w:pPr>
        <w:pStyle w:val="normal0"/>
        <w:pBdr>
          <w:top w:val="nil"/>
          <w:left w:val="nil"/>
          <w:bottom w:val="nil"/>
          <w:right w:val="nil"/>
          <w:between w:val="nil"/>
        </w:pBdr>
        <w:spacing w:before="43" w:line="360" w:lineRule="auto"/>
      </w:pPr>
    </w:p>
    <w:p w:rsidR="004A70F4" w:rsidRPr="006361CB" w:rsidRDefault="004A70F4" w:rsidP="004A70F4">
      <w:pPr>
        <w:pStyle w:val="normal0"/>
        <w:spacing w:line="360" w:lineRule="auto"/>
      </w:pPr>
      <w:r w:rsidRPr="006361CB">
        <w:lastRenderedPageBreak/>
        <w:t>La asociación propone estatutariamente cumplir con los siguientes fines:</w:t>
      </w:r>
    </w:p>
    <w:p w:rsidR="004A70F4" w:rsidRPr="006361CB" w:rsidRDefault="004A70F4" w:rsidP="004A70F4">
      <w:pPr>
        <w:pStyle w:val="normal0"/>
        <w:spacing w:line="360" w:lineRule="auto"/>
      </w:pPr>
      <w:r w:rsidRPr="006361CB">
        <w:t>a) Promover al mejoramiento del medio ambiente y calidad de vida en su radio de acción, tanto en lo edilicio como en lo social y cultural, sin fines de lucro;</w:t>
      </w:r>
    </w:p>
    <w:p w:rsidR="004A70F4" w:rsidRPr="006361CB" w:rsidRDefault="004A70F4" w:rsidP="004A70F4">
      <w:pPr>
        <w:pStyle w:val="normal0"/>
        <w:spacing w:line="360" w:lineRule="auto"/>
      </w:pPr>
      <w:r w:rsidRPr="006361CB">
        <w:t>b) Contribuir de nexo entre los vecinos y la autoridad legal;</w:t>
      </w:r>
    </w:p>
    <w:p w:rsidR="004A70F4" w:rsidRPr="006361CB" w:rsidRDefault="004A70F4" w:rsidP="004A70F4">
      <w:pPr>
        <w:pStyle w:val="normal0"/>
        <w:spacing w:line="360" w:lineRule="auto"/>
      </w:pPr>
      <w:r w:rsidRPr="006361CB">
        <w:t>c) Proponer iniciativas sobres trabajos u obras que juzguen necesario se realicen dentro del radio de acción;</w:t>
      </w:r>
    </w:p>
    <w:p w:rsidR="004A70F4" w:rsidRPr="006361CB" w:rsidRDefault="004A70F4" w:rsidP="004A70F4">
      <w:pPr>
        <w:pStyle w:val="normal0"/>
        <w:spacing w:line="360" w:lineRule="auto"/>
      </w:pPr>
      <w:r w:rsidRPr="006361CB">
        <w:t>d) Realizar actos y conferencias de divulgación científica, cultural y artística;</w:t>
      </w:r>
    </w:p>
    <w:p w:rsidR="004A70F4" w:rsidRPr="006361CB" w:rsidRDefault="004A70F4" w:rsidP="004A70F4">
      <w:pPr>
        <w:pStyle w:val="normal0"/>
        <w:spacing w:line="360" w:lineRule="auto"/>
      </w:pPr>
      <w:r w:rsidRPr="006361CB">
        <w:t>e) Promover la práctica de los deportes y el desarrollo de la educación física;</w:t>
      </w:r>
    </w:p>
    <w:p w:rsidR="004A70F4" w:rsidRPr="006361CB" w:rsidRDefault="004A70F4" w:rsidP="004A70F4">
      <w:pPr>
        <w:pStyle w:val="normal0"/>
        <w:spacing w:line="360" w:lineRule="auto"/>
      </w:pPr>
      <w:r w:rsidRPr="006361CB">
        <w:t>f) Crear y atender bibliotecas públicas al servicio de la Comunidad;</w:t>
      </w:r>
    </w:p>
    <w:p w:rsidR="004A70F4" w:rsidRPr="006361CB" w:rsidRDefault="004A70F4" w:rsidP="004A70F4">
      <w:pPr>
        <w:pStyle w:val="normal0"/>
        <w:spacing w:line="360" w:lineRule="auto"/>
      </w:pPr>
      <w:r w:rsidRPr="006361CB">
        <w:t>g) Colaborar con los organismos públicos y/o privados en los actos y campañas que los mismos realicen en beneficio de la Comunidad;</w:t>
      </w:r>
    </w:p>
    <w:p w:rsidR="004A70F4" w:rsidRPr="006361CB" w:rsidRDefault="004A70F4" w:rsidP="004A70F4">
      <w:pPr>
        <w:pStyle w:val="normal0"/>
        <w:spacing w:line="360" w:lineRule="auto"/>
      </w:pPr>
      <w:r w:rsidRPr="006361CB">
        <w:t>h) Velar por las normas y principios democráticos, prescindiendo de tendencias</w:t>
      </w:r>
      <w:r w:rsidRPr="006361CB">
        <w:br/>
        <w:t>políticas, religiosas, raciales o de nacionalidad".</w:t>
      </w:r>
    </w:p>
    <w:p w:rsidR="004A70F4" w:rsidRPr="006361CB" w:rsidRDefault="004A70F4" w:rsidP="004A70F4">
      <w:pPr>
        <w:pStyle w:val="normal0"/>
        <w:pBdr>
          <w:top w:val="nil"/>
          <w:left w:val="nil"/>
          <w:bottom w:val="nil"/>
          <w:right w:val="nil"/>
          <w:between w:val="nil"/>
        </w:pBdr>
        <w:spacing w:before="48" w:line="360" w:lineRule="auto"/>
        <w:ind w:firstLine="708"/>
        <w:rPr>
          <w:rFonts w:eastAsia="Calibri"/>
          <w:color w:val="000000"/>
        </w:rPr>
      </w:pPr>
      <w:r w:rsidRPr="006361CB">
        <w:rPr>
          <w:color w:val="000000"/>
        </w:rPr>
        <w:t xml:space="preserve">Bajo estos principios, </w:t>
      </w:r>
      <w:r>
        <w:rPr>
          <w:color w:val="000000"/>
        </w:rPr>
        <w:t>AVEFA</w:t>
      </w:r>
      <w:r w:rsidRPr="006361CB">
        <w:rPr>
          <w:color w:val="000000"/>
        </w:rPr>
        <w:t xml:space="preserve"> fue constituida el 28 de septiembre de 1985</w:t>
      </w:r>
      <w:r>
        <w:rPr>
          <w:rStyle w:val="Refdenotaalpie"/>
          <w:color w:val="000000"/>
        </w:rPr>
        <w:footnoteReference w:id="1"/>
      </w:r>
      <w:r w:rsidRPr="006361CB">
        <w:rPr>
          <w:color w:val="000000"/>
        </w:rPr>
        <w:t xml:space="preserve">, y el 8 de marzo de 1989, obtuvo la autorización de la Inspección General de Justicia N° 65, para funcionar con carácter de persona jurídica, personería jurídica Nº 9931, CUIT N° 30-71084539-1. </w:t>
      </w:r>
    </w:p>
    <w:p w:rsidR="004A70F4" w:rsidRPr="006361CB" w:rsidRDefault="004A70F4" w:rsidP="004A70F4">
      <w:pPr>
        <w:pStyle w:val="normal0"/>
        <w:spacing w:line="360" w:lineRule="auto"/>
        <w:ind w:firstLine="708"/>
      </w:pPr>
      <w:r w:rsidRPr="006361CB">
        <w:t xml:space="preserve">Y en enero de 1986, comenzaron las obras a cargo de </w:t>
      </w:r>
      <w:r>
        <w:t>AVEFA</w:t>
      </w:r>
      <w:r w:rsidRPr="006361CB">
        <w:t xml:space="preserve">, procediendo al desmalezamiento, limpieza y nivelación del terreno con el aporte de profesionales, maquinarias y vehículos, todo ello, producto de la solidaridad del vecindario. Se elaboraron planos y maquetas que fueron convirtiéndose en realidad gracias a distintos aportes individuales, bonos contribución, y organización de eventos culturales y recreativos que contó con la participación de gran número de familias del barrio.  vecinos. Así, poco a poco, con trabajo, solidaridad y esfuerzo se fue logrando el </w:t>
      </w:r>
      <w:r>
        <w:t>AVEFA</w:t>
      </w:r>
      <w:r w:rsidRPr="006361CB">
        <w:t xml:space="preserve"> que hoy conocemos, con su plaza al frente que ocupa el 50% de la superficie del predio , una de las mejores canchas de fútbol 5 de la ciudad, escenario de sucesivos triunfos deportivos. </w:t>
      </w:r>
    </w:p>
    <w:p w:rsidR="004A70F4" w:rsidRPr="006361CB" w:rsidRDefault="004A70F4" w:rsidP="004A70F4">
      <w:pPr>
        <w:pStyle w:val="normal0"/>
        <w:spacing w:before="43" w:line="360" w:lineRule="auto"/>
        <w:ind w:firstLine="708"/>
      </w:pPr>
      <w:r w:rsidRPr="006361CB">
        <w:t xml:space="preserve">Durante estos más de 35 años la Asociación  ha sostenido e incorporado múltiples actividades que promueven el derecho al deporte, la cultura, la educación, la salud, el medio ambiente y  la recreación favoreciendo una mejor calidad de vida a la población . </w:t>
      </w:r>
    </w:p>
    <w:p w:rsidR="004A70F4" w:rsidRPr="006361CB" w:rsidRDefault="004A70F4" w:rsidP="004A70F4">
      <w:pPr>
        <w:pStyle w:val="normal0"/>
        <w:spacing w:before="43" w:line="360" w:lineRule="auto"/>
        <w:ind w:firstLine="708"/>
      </w:pPr>
      <w:r w:rsidRPr="006361CB">
        <w:t xml:space="preserve">En consonancia con la importancia de las actividades llevadas a cabo por ésta asociación  en el año 2018 las mismas fueron </w:t>
      </w:r>
      <w:r w:rsidRPr="006361CB">
        <w:rPr>
          <w:b/>
        </w:rPr>
        <w:t xml:space="preserve">declaradas de Interés social de la Ciudad  Autónoma de Buenos Aires por la Legislatura porteña </w:t>
      </w:r>
      <w:r w:rsidRPr="006361CB">
        <w:t>(declaración 408-2018)</w:t>
      </w:r>
    </w:p>
    <w:p w:rsidR="004A70F4" w:rsidRPr="006361CB" w:rsidRDefault="004A70F4" w:rsidP="004A70F4">
      <w:pPr>
        <w:pStyle w:val="normal0"/>
        <w:spacing w:before="43" w:line="360" w:lineRule="auto"/>
      </w:pPr>
      <w:r w:rsidRPr="006361CB">
        <w:t xml:space="preserve">Cabe destacar que </w:t>
      </w:r>
      <w:r>
        <w:t>AVeFA</w:t>
      </w:r>
      <w:r w:rsidRPr="006361CB">
        <w:t xml:space="preserve"> se encuentra inscripta en: </w:t>
      </w:r>
    </w:p>
    <w:p w:rsidR="004A70F4" w:rsidRPr="006361CB" w:rsidRDefault="004A70F4" w:rsidP="004A70F4">
      <w:pPr>
        <w:pStyle w:val="normal0"/>
        <w:spacing w:before="43" w:line="360" w:lineRule="auto"/>
        <w:ind w:firstLine="708"/>
      </w:pPr>
      <w:r w:rsidRPr="006361CB">
        <w:lastRenderedPageBreak/>
        <w:t xml:space="preserve">El </w:t>
      </w:r>
      <w:r w:rsidRPr="006361CB">
        <w:rPr>
          <w:b/>
        </w:rPr>
        <w:t xml:space="preserve">Registro Único de Instituciones Deportivas (RUID) </w:t>
      </w:r>
      <w:r w:rsidRPr="006361CB">
        <w:t>de la Ciudad Autónoma de Buenos Aires con el Número de Registro 58.</w:t>
      </w:r>
    </w:p>
    <w:p w:rsidR="004A70F4" w:rsidRPr="006361CB" w:rsidRDefault="004A70F4" w:rsidP="004A70F4">
      <w:pPr>
        <w:pStyle w:val="normal0"/>
        <w:spacing w:before="43" w:line="360" w:lineRule="auto"/>
        <w:ind w:firstLine="708"/>
        <w:rPr>
          <w:rFonts w:eastAsia="Arial"/>
          <w:color w:val="888888"/>
        </w:rPr>
      </w:pPr>
      <w:r w:rsidRPr="006361CB">
        <w:t xml:space="preserve">El </w:t>
      </w:r>
      <w:r w:rsidRPr="006361CB">
        <w:rPr>
          <w:b/>
        </w:rPr>
        <w:t>Registro de Organizaciones No Gubernamentales. Consejo de Derechos de Niños, Niñas y Adolescentes.</w:t>
      </w:r>
      <w:r w:rsidRPr="006361CB">
        <w:t xml:space="preserve"> Legajo 1263</w:t>
      </w:r>
    </w:p>
    <w:p w:rsidR="004A70F4" w:rsidRPr="006361CB" w:rsidRDefault="004A70F4" w:rsidP="004A70F4">
      <w:pPr>
        <w:pStyle w:val="normal0"/>
        <w:spacing w:before="43" w:line="360" w:lineRule="auto"/>
        <w:ind w:firstLine="708"/>
      </w:pPr>
      <w:r w:rsidRPr="006361CB">
        <w:t xml:space="preserve">El </w:t>
      </w:r>
      <w:r w:rsidRPr="006361CB">
        <w:rPr>
          <w:b/>
        </w:rPr>
        <w:t>Registro de Organizaciones de la Sociedad Civil. (CIOBA)</w:t>
      </w:r>
      <w:r w:rsidRPr="006361CB">
        <w:t xml:space="preserve"> del Ministerio de Desarrollo Humano y Hábitat del Gobierno de la Ciudad Autónoma de Buenos Aires, con el Número 1336</w:t>
      </w:r>
    </w:p>
    <w:p w:rsidR="004A70F4" w:rsidRPr="006361CB" w:rsidRDefault="004A70F4" w:rsidP="004A70F4">
      <w:pPr>
        <w:pStyle w:val="normal0"/>
        <w:spacing w:line="360" w:lineRule="auto"/>
        <w:ind w:firstLine="708"/>
      </w:pPr>
      <w:r w:rsidRPr="006361CB">
        <w:t xml:space="preserve">El </w:t>
      </w:r>
      <w:r w:rsidRPr="006361CB">
        <w:rPr>
          <w:b/>
        </w:rPr>
        <w:t xml:space="preserve">Registro de Clubes Argentinos </w:t>
      </w:r>
      <w:r w:rsidRPr="006361CB">
        <w:t xml:space="preserve">de la Secretaría de Deportes del Ministerio de Turismo y Deportes de la Nación con el Número de Registro 2281 </w:t>
      </w:r>
    </w:p>
    <w:p w:rsidR="004A70F4" w:rsidRPr="006361CB" w:rsidRDefault="004A70F4" w:rsidP="004A70F4">
      <w:pPr>
        <w:pStyle w:val="normal0"/>
        <w:pBdr>
          <w:top w:val="nil"/>
          <w:left w:val="nil"/>
          <w:bottom w:val="nil"/>
          <w:right w:val="nil"/>
          <w:between w:val="nil"/>
        </w:pBdr>
        <w:spacing w:before="48" w:line="360" w:lineRule="auto"/>
      </w:pPr>
      <w:r w:rsidRPr="006361CB">
        <w:t xml:space="preserve">Durante los últimos 10 años </w:t>
      </w:r>
      <w:r>
        <w:t>AVeFA</w:t>
      </w:r>
      <w:r w:rsidRPr="006361CB">
        <w:t xml:space="preserve"> ha presentado proyectos de mejora institucional y comunitaria, logrando la aprobación de  24 subsidios que han sido ejecutados y rendidos. </w:t>
      </w:r>
    </w:p>
    <w:p w:rsidR="004A70F4" w:rsidRPr="006361CB" w:rsidRDefault="004A70F4" w:rsidP="004A70F4">
      <w:pPr>
        <w:pStyle w:val="normal0"/>
        <w:pBdr>
          <w:top w:val="nil"/>
          <w:left w:val="nil"/>
          <w:bottom w:val="nil"/>
          <w:right w:val="nil"/>
          <w:between w:val="nil"/>
        </w:pBdr>
        <w:spacing w:before="48" w:line="360" w:lineRule="auto"/>
      </w:pPr>
    </w:p>
    <w:p w:rsidR="004A70F4" w:rsidRPr="006361CB" w:rsidRDefault="004A70F4" w:rsidP="004A70F4">
      <w:pPr>
        <w:pStyle w:val="normal0"/>
        <w:pBdr>
          <w:top w:val="nil"/>
          <w:left w:val="nil"/>
          <w:bottom w:val="nil"/>
          <w:right w:val="nil"/>
          <w:between w:val="nil"/>
        </w:pBdr>
        <w:spacing w:before="48" w:line="360" w:lineRule="auto"/>
      </w:pPr>
      <w:r w:rsidRPr="006361CB">
        <w:t>En</w:t>
      </w:r>
      <w:r w:rsidRPr="006361CB">
        <w:rPr>
          <w:color w:val="000000"/>
        </w:rPr>
        <w:t xml:space="preserve"> la actualidad, </w:t>
      </w:r>
      <w:r>
        <w:rPr>
          <w:color w:val="000000"/>
        </w:rPr>
        <w:t>AVEFA</w:t>
      </w:r>
      <w:r w:rsidRPr="006361CB">
        <w:rPr>
          <w:color w:val="000000"/>
        </w:rPr>
        <w:t xml:space="preserve"> ofrece a la comunidad barrial</w:t>
      </w:r>
      <w:r w:rsidRPr="006361CB">
        <w:t xml:space="preserve">: </w:t>
      </w:r>
    </w:p>
    <w:p w:rsidR="004A70F4" w:rsidRPr="006361CB" w:rsidRDefault="004A70F4" w:rsidP="004A70F4">
      <w:pPr>
        <w:pStyle w:val="normal0"/>
        <w:pBdr>
          <w:top w:val="nil"/>
          <w:left w:val="nil"/>
          <w:bottom w:val="nil"/>
          <w:right w:val="nil"/>
          <w:between w:val="nil"/>
        </w:pBdr>
        <w:spacing w:before="48" w:line="360" w:lineRule="auto"/>
      </w:pPr>
      <w:r w:rsidRPr="006361CB">
        <w:rPr>
          <w:b/>
        </w:rPr>
        <w:t>Actividades Deportivas:</w:t>
      </w:r>
      <w:r w:rsidRPr="006361CB">
        <w:t xml:space="preserve"> </w:t>
      </w:r>
    </w:p>
    <w:p w:rsidR="004A70F4" w:rsidRPr="006361CB" w:rsidRDefault="004A70F4" w:rsidP="004A70F4">
      <w:pPr>
        <w:pStyle w:val="normal0"/>
        <w:numPr>
          <w:ilvl w:val="0"/>
          <w:numId w:val="3"/>
        </w:numPr>
        <w:pBdr>
          <w:top w:val="nil"/>
          <w:left w:val="nil"/>
          <w:bottom w:val="nil"/>
          <w:right w:val="nil"/>
          <w:between w:val="nil"/>
        </w:pBdr>
        <w:spacing w:before="48" w:line="360" w:lineRule="auto"/>
      </w:pPr>
      <w:r w:rsidRPr="006361CB">
        <w:rPr>
          <w:b/>
        </w:rPr>
        <w:t>E</w:t>
      </w:r>
      <w:r w:rsidRPr="006361CB">
        <w:rPr>
          <w:b/>
          <w:color w:val="000000"/>
        </w:rPr>
        <w:t xml:space="preserve">scuela recreativa de fútbol </w:t>
      </w:r>
      <w:r w:rsidRPr="006361CB">
        <w:rPr>
          <w:b/>
        </w:rPr>
        <w:t>infantil mixto</w:t>
      </w:r>
      <w:r w:rsidRPr="006361CB">
        <w:t xml:space="preserve"> desde hace más de 20 años. </w:t>
      </w:r>
    </w:p>
    <w:p w:rsidR="004A70F4" w:rsidRPr="006361CB" w:rsidRDefault="004A70F4" w:rsidP="004A70F4">
      <w:pPr>
        <w:pStyle w:val="normal0"/>
        <w:numPr>
          <w:ilvl w:val="0"/>
          <w:numId w:val="3"/>
        </w:numPr>
        <w:pBdr>
          <w:top w:val="nil"/>
          <w:left w:val="nil"/>
          <w:bottom w:val="nil"/>
          <w:right w:val="nil"/>
          <w:between w:val="nil"/>
        </w:pBdr>
        <w:spacing w:line="360" w:lineRule="auto"/>
      </w:pPr>
      <w:r w:rsidRPr="006361CB">
        <w:t xml:space="preserve">Entrenamiento  y participación en Torneos de </w:t>
      </w:r>
      <w:r w:rsidRPr="006361CB">
        <w:rPr>
          <w:b/>
        </w:rPr>
        <w:t>Fútbol Infanti</w:t>
      </w:r>
      <w:r w:rsidRPr="006361CB">
        <w:t xml:space="preserve">l integrando la </w:t>
      </w:r>
      <w:r w:rsidRPr="006361CB">
        <w:rPr>
          <w:b/>
        </w:rPr>
        <w:t>Liga</w:t>
      </w:r>
      <w:r w:rsidRPr="006361CB">
        <w:t xml:space="preserve"> </w:t>
      </w:r>
      <w:r w:rsidRPr="006361CB">
        <w:rPr>
          <w:b/>
          <w:color w:val="000000"/>
        </w:rPr>
        <w:t>FEFI</w:t>
      </w:r>
      <w:r w:rsidRPr="006361CB">
        <w:rPr>
          <w:b/>
          <w:i/>
          <w:color w:val="000000"/>
        </w:rPr>
        <w:t>-</w:t>
      </w:r>
      <w:r w:rsidRPr="006361CB">
        <w:t xml:space="preserve">Categorías: </w:t>
      </w:r>
      <w:r w:rsidRPr="006361CB">
        <w:rPr>
          <w:color w:val="000000"/>
        </w:rPr>
        <w:t>2009 a 2015 Matu</w:t>
      </w:r>
      <w:r w:rsidRPr="006361CB">
        <w:t>tino y Vespertino</w:t>
      </w:r>
      <w:r w:rsidRPr="006361CB">
        <w:rPr>
          <w:b/>
          <w:i/>
        </w:rPr>
        <w:t xml:space="preserve"> </w:t>
      </w:r>
    </w:p>
    <w:p w:rsidR="004A70F4" w:rsidRPr="006361CB" w:rsidRDefault="004A70F4" w:rsidP="004A70F4">
      <w:pPr>
        <w:pStyle w:val="normal0"/>
        <w:numPr>
          <w:ilvl w:val="0"/>
          <w:numId w:val="3"/>
        </w:numPr>
        <w:pBdr>
          <w:top w:val="nil"/>
          <w:left w:val="nil"/>
          <w:bottom w:val="nil"/>
          <w:right w:val="nil"/>
          <w:between w:val="nil"/>
        </w:pBdr>
        <w:spacing w:line="360" w:lineRule="auto"/>
      </w:pPr>
      <w:r w:rsidRPr="006361CB">
        <w:t>Entrenamientos y participación en Torneos de</w:t>
      </w:r>
      <w:r w:rsidRPr="006361CB">
        <w:rPr>
          <w:b/>
          <w:i/>
        </w:rPr>
        <w:t xml:space="preserve"> </w:t>
      </w:r>
      <w:r w:rsidRPr="006361CB">
        <w:rPr>
          <w:b/>
        </w:rPr>
        <w:t>Futsal Masculino</w:t>
      </w:r>
      <w:r w:rsidRPr="006361CB">
        <w:rPr>
          <w:b/>
          <w:i/>
        </w:rPr>
        <w:t xml:space="preserve"> </w:t>
      </w:r>
      <w:r w:rsidRPr="006361CB">
        <w:rPr>
          <w:i/>
        </w:rPr>
        <w:t>integrando la</w:t>
      </w:r>
      <w:r w:rsidRPr="006361CB">
        <w:rPr>
          <w:b/>
          <w:i/>
        </w:rPr>
        <w:t xml:space="preserve"> </w:t>
      </w:r>
      <w:r w:rsidRPr="006361CB">
        <w:rPr>
          <w:b/>
        </w:rPr>
        <w:t>Liga BAFI.</w:t>
      </w:r>
      <w:r w:rsidRPr="006361CB">
        <w:rPr>
          <w:b/>
          <w:i/>
        </w:rPr>
        <w:t xml:space="preserve"> C</w:t>
      </w:r>
      <w:r w:rsidRPr="006361CB">
        <w:t xml:space="preserve">ategorías: 2012, 2013, 2014 y de Séptima a Primera </w:t>
      </w:r>
    </w:p>
    <w:p w:rsidR="004A70F4" w:rsidRPr="006361CB" w:rsidRDefault="004A70F4" w:rsidP="004A70F4">
      <w:pPr>
        <w:pStyle w:val="normal0"/>
        <w:numPr>
          <w:ilvl w:val="0"/>
          <w:numId w:val="3"/>
        </w:numPr>
        <w:pBdr>
          <w:top w:val="nil"/>
          <w:left w:val="nil"/>
          <w:bottom w:val="nil"/>
          <w:right w:val="nil"/>
          <w:between w:val="nil"/>
        </w:pBdr>
        <w:spacing w:line="360" w:lineRule="auto"/>
      </w:pPr>
      <w:r w:rsidRPr="006361CB">
        <w:t xml:space="preserve">Entrenamientos y participación en Torneos de </w:t>
      </w:r>
      <w:r w:rsidRPr="006361CB">
        <w:rPr>
          <w:b/>
        </w:rPr>
        <w:t>Futsal Femenino</w:t>
      </w:r>
      <w:r w:rsidRPr="006361CB">
        <w:t xml:space="preserve"> integrando la </w:t>
      </w:r>
      <w:r w:rsidRPr="006361CB">
        <w:rPr>
          <w:b/>
        </w:rPr>
        <w:t xml:space="preserve">Liga Primera Liga. </w:t>
      </w:r>
      <w:r w:rsidRPr="006361CB">
        <w:t xml:space="preserve">Categorías: Única, Reserva y Primera. </w:t>
      </w:r>
    </w:p>
    <w:p w:rsidR="004A70F4" w:rsidRPr="006361CB" w:rsidRDefault="004A70F4" w:rsidP="004A70F4">
      <w:pPr>
        <w:pStyle w:val="normal0"/>
        <w:numPr>
          <w:ilvl w:val="0"/>
          <w:numId w:val="3"/>
        </w:numPr>
        <w:pBdr>
          <w:top w:val="nil"/>
          <w:left w:val="nil"/>
          <w:bottom w:val="nil"/>
          <w:right w:val="nil"/>
          <w:between w:val="nil"/>
        </w:pBdr>
        <w:spacing w:line="360" w:lineRule="auto"/>
        <w:rPr>
          <w:b/>
        </w:rPr>
      </w:pPr>
      <w:r w:rsidRPr="006361CB">
        <w:t>Clases de</w:t>
      </w:r>
      <w:r w:rsidRPr="006361CB">
        <w:rPr>
          <w:b/>
        </w:rPr>
        <w:t xml:space="preserve"> Patín Artístico </w:t>
      </w:r>
      <w:r w:rsidRPr="006361CB">
        <w:t>mixto desde los 4 años recreativo y con participación en</w:t>
      </w:r>
      <w:r w:rsidRPr="006361CB">
        <w:rPr>
          <w:b/>
        </w:rPr>
        <w:t xml:space="preserve"> Torneo Interclubes. </w:t>
      </w:r>
    </w:p>
    <w:p w:rsidR="004A70F4" w:rsidRPr="006361CB" w:rsidRDefault="004A70F4" w:rsidP="004A70F4">
      <w:pPr>
        <w:pStyle w:val="normal0"/>
        <w:numPr>
          <w:ilvl w:val="0"/>
          <w:numId w:val="3"/>
        </w:numPr>
        <w:pBdr>
          <w:top w:val="nil"/>
          <w:left w:val="nil"/>
          <w:bottom w:val="nil"/>
          <w:right w:val="nil"/>
          <w:between w:val="nil"/>
        </w:pBdr>
        <w:spacing w:line="360" w:lineRule="auto"/>
        <w:rPr>
          <w:b/>
        </w:rPr>
      </w:pPr>
      <w:r w:rsidRPr="006361CB">
        <w:rPr>
          <w:b/>
        </w:rPr>
        <w:t>Clases de Taek</w:t>
      </w:r>
      <w:r>
        <w:rPr>
          <w:b/>
        </w:rPr>
        <w:t>-</w:t>
      </w:r>
      <w:r w:rsidRPr="006361CB">
        <w:rPr>
          <w:b/>
        </w:rPr>
        <w:t xml:space="preserve">won-do mixto </w:t>
      </w:r>
      <w:r w:rsidRPr="006361CB">
        <w:t xml:space="preserve">de 4 a 14 años </w:t>
      </w:r>
    </w:p>
    <w:p w:rsidR="004A70F4" w:rsidRPr="006361CB" w:rsidRDefault="004A70F4" w:rsidP="004A70F4">
      <w:pPr>
        <w:pStyle w:val="normal0"/>
        <w:numPr>
          <w:ilvl w:val="0"/>
          <w:numId w:val="3"/>
        </w:numPr>
        <w:pBdr>
          <w:top w:val="nil"/>
          <w:left w:val="nil"/>
          <w:bottom w:val="nil"/>
          <w:right w:val="nil"/>
          <w:between w:val="nil"/>
        </w:pBdr>
        <w:spacing w:line="360" w:lineRule="auto"/>
        <w:rPr>
          <w:b/>
        </w:rPr>
      </w:pPr>
      <w:r w:rsidRPr="006361CB">
        <w:rPr>
          <w:b/>
        </w:rPr>
        <w:t xml:space="preserve">Clases de Yoga </w:t>
      </w:r>
      <w:r w:rsidRPr="006361CB">
        <w:t>para personas mayores</w:t>
      </w:r>
    </w:p>
    <w:p w:rsidR="004A70F4" w:rsidRPr="006361CB" w:rsidRDefault="004A70F4" w:rsidP="004A70F4">
      <w:pPr>
        <w:pStyle w:val="normal0"/>
        <w:numPr>
          <w:ilvl w:val="0"/>
          <w:numId w:val="3"/>
        </w:numPr>
        <w:pBdr>
          <w:top w:val="nil"/>
          <w:left w:val="nil"/>
          <w:bottom w:val="nil"/>
          <w:right w:val="nil"/>
          <w:between w:val="nil"/>
        </w:pBdr>
        <w:spacing w:line="360" w:lineRule="auto"/>
        <w:rPr>
          <w:b/>
        </w:rPr>
      </w:pPr>
      <w:r w:rsidRPr="006361CB">
        <w:rPr>
          <w:b/>
        </w:rPr>
        <w:t xml:space="preserve">Entrenamiento de arqueras/os </w:t>
      </w:r>
    </w:p>
    <w:p w:rsidR="004A70F4" w:rsidRPr="006361CB" w:rsidRDefault="004A70F4" w:rsidP="004A70F4">
      <w:pPr>
        <w:pStyle w:val="normal0"/>
        <w:numPr>
          <w:ilvl w:val="0"/>
          <w:numId w:val="3"/>
        </w:numPr>
        <w:pBdr>
          <w:top w:val="nil"/>
          <w:left w:val="nil"/>
          <w:bottom w:val="nil"/>
          <w:right w:val="nil"/>
          <w:between w:val="nil"/>
        </w:pBdr>
        <w:spacing w:line="360" w:lineRule="auto"/>
        <w:rPr>
          <w:b/>
        </w:rPr>
      </w:pPr>
      <w:r w:rsidRPr="006361CB">
        <w:rPr>
          <w:b/>
        </w:rPr>
        <w:t>Tenis sonoro para personas con disminución visual o ciegas</w:t>
      </w:r>
    </w:p>
    <w:p w:rsidR="004A70F4" w:rsidRPr="006361CB" w:rsidRDefault="004A70F4" w:rsidP="004A70F4">
      <w:pPr>
        <w:pStyle w:val="normal0"/>
        <w:pBdr>
          <w:top w:val="nil"/>
          <w:left w:val="nil"/>
          <w:bottom w:val="nil"/>
          <w:right w:val="nil"/>
          <w:between w:val="nil"/>
        </w:pBdr>
        <w:spacing w:before="48" w:line="360" w:lineRule="auto"/>
        <w:rPr>
          <w:b/>
        </w:rPr>
      </w:pPr>
      <w:r w:rsidRPr="006361CB">
        <w:rPr>
          <w:b/>
        </w:rPr>
        <w:t xml:space="preserve">Espacios Educativos: </w:t>
      </w:r>
    </w:p>
    <w:p w:rsidR="004A70F4" w:rsidRPr="006361CB" w:rsidRDefault="004A70F4" w:rsidP="004A70F4">
      <w:pPr>
        <w:pStyle w:val="normal0"/>
        <w:pBdr>
          <w:top w:val="nil"/>
          <w:left w:val="nil"/>
          <w:bottom w:val="nil"/>
          <w:right w:val="nil"/>
          <w:between w:val="nil"/>
        </w:pBdr>
        <w:spacing w:before="48" w:line="360" w:lineRule="auto"/>
      </w:pPr>
      <w:r>
        <w:rPr>
          <w:color w:val="000000"/>
        </w:rPr>
        <w:t>AVeFA</w:t>
      </w:r>
      <w:r w:rsidRPr="006361CB">
        <w:rPr>
          <w:color w:val="000000"/>
        </w:rPr>
        <w:t xml:space="preserve"> también </w:t>
      </w:r>
      <w:r w:rsidRPr="006361CB">
        <w:t xml:space="preserve">promueve y realiza </w:t>
      </w:r>
      <w:r w:rsidRPr="006361CB">
        <w:rPr>
          <w:color w:val="000000"/>
        </w:rPr>
        <w:t xml:space="preserve"> actividades educativas para todos los niveles: Primario, Secundario y Universitario. </w:t>
      </w:r>
    </w:p>
    <w:p w:rsidR="004A70F4" w:rsidRPr="006361CB" w:rsidRDefault="004A70F4" w:rsidP="004A70F4">
      <w:pPr>
        <w:pStyle w:val="normal0"/>
        <w:numPr>
          <w:ilvl w:val="0"/>
          <w:numId w:val="4"/>
        </w:numPr>
        <w:pBdr>
          <w:top w:val="nil"/>
          <w:left w:val="nil"/>
          <w:bottom w:val="nil"/>
          <w:right w:val="nil"/>
          <w:between w:val="nil"/>
        </w:pBdr>
        <w:spacing w:before="48" w:line="360" w:lineRule="auto"/>
      </w:pPr>
      <w:r w:rsidRPr="006361CB">
        <w:t xml:space="preserve">Convenio con la UNA ( Universidad Nacional de las Artes) Funcionamiento de </w:t>
      </w:r>
      <w:r w:rsidRPr="006361CB">
        <w:rPr>
          <w:b/>
        </w:rPr>
        <w:t xml:space="preserve">Nodo de Conectividad y apoyo escolar gratuito para nivel primario y secundario </w:t>
      </w:r>
      <w:r w:rsidRPr="006361CB">
        <w:t xml:space="preserve">( Lunes, miércoles, jueves y viernes de 15:30 a 18:30hs) </w:t>
      </w:r>
    </w:p>
    <w:p w:rsidR="004A70F4" w:rsidRPr="006361CB" w:rsidRDefault="004A70F4" w:rsidP="004A70F4">
      <w:pPr>
        <w:pStyle w:val="normal0"/>
        <w:numPr>
          <w:ilvl w:val="0"/>
          <w:numId w:val="4"/>
        </w:numPr>
        <w:pBdr>
          <w:top w:val="nil"/>
          <w:left w:val="nil"/>
          <w:bottom w:val="nil"/>
          <w:right w:val="nil"/>
          <w:between w:val="nil"/>
        </w:pBdr>
        <w:spacing w:line="360" w:lineRule="auto"/>
      </w:pPr>
      <w:r w:rsidRPr="006361CB">
        <w:t xml:space="preserve">Proyectos pedagógicos en articulación con el </w:t>
      </w:r>
      <w:r w:rsidRPr="006361CB">
        <w:rPr>
          <w:b/>
        </w:rPr>
        <w:t>Programa Escuelas Verdes</w:t>
      </w:r>
      <w:r w:rsidRPr="006361CB">
        <w:t xml:space="preserve"> del Ministerio de Educación del GCABA con escuelas públicas de nivel Inicial y Primario en el espacio de la Huerta Comunitaria(  Escuela  Nº 4 D.E. 6; JIC Nº 4 D.E.6, JII Nº 8 D.E. 5; JIN A D.E. 8; Escuela para Niños, niñas, y jóvenes con Discapacidad Visual Nº 35 D.E. 8, entre otras) </w:t>
      </w:r>
    </w:p>
    <w:p w:rsidR="004A70F4" w:rsidRPr="006361CB" w:rsidRDefault="004A70F4" w:rsidP="004A70F4">
      <w:pPr>
        <w:pStyle w:val="normal0"/>
        <w:numPr>
          <w:ilvl w:val="0"/>
          <w:numId w:val="4"/>
        </w:numPr>
        <w:pBdr>
          <w:top w:val="nil"/>
          <w:left w:val="nil"/>
          <w:bottom w:val="nil"/>
          <w:right w:val="nil"/>
          <w:between w:val="nil"/>
        </w:pBdr>
        <w:spacing w:line="360" w:lineRule="auto"/>
      </w:pPr>
      <w:r w:rsidRPr="006361CB">
        <w:rPr>
          <w:b/>
        </w:rPr>
        <w:lastRenderedPageBreak/>
        <w:t>Escuela de Comercio Nº 16 DE 7.</w:t>
      </w:r>
      <w:r w:rsidRPr="006361CB">
        <w:t xml:space="preserve"> Cesión del espacio de la cancha para la realización de clases de Educación Física  desde el año 2013 de lunes a viernes en el horario de  8 a 17hs. </w:t>
      </w:r>
    </w:p>
    <w:p w:rsidR="004A70F4" w:rsidRPr="006361CB" w:rsidRDefault="004A70F4" w:rsidP="004A70F4">
      <w:pPr>
        <w:pStyle w:val="normal0"/>
        <w:numPr>
          <w:ilvl w:val="0"/>
          <w:numId w:val="4"/>
        </w:numPr>
        <w:pBdr>
          <w:top w:val="nil"/>
          <w:left w:val="nil"/>
          <w:bottom w:val="nil"/>
          <w:right w:val="nil"/>
          <w:between w:val="nil"/>
        </w:pBdr>
        <w:spacing w:line="360" w:lineRule="auto"/>
      </w:pPr>
      <w:r w:rsidRPr="006361CB">
        <w:rPr>
          <w:color w:val="000000"/>
        </w:rPr>
        <w:t xml:space="preserve">Centro de </w:t>
      </w:r>
      <w:r w:rsidRPr="006361CB">
        <w:t>Práctica</w:t>
      </w:r>
      <w:r w:rsidRPr="006361CB">
        <w:rPr>
          <w:color w:val="000000"/>
        </w:rPr>
        <w:t xml:space="preserve"> Pre Profesional de la </w:t>
      </w:r>
      <w:r w:rsidRPr="006361CB">
        <w:rPr>
          <w:b/>
          <w:color w:val="000000"/>
        </w:rPr>
        <w:t>Carrera de Trabajo Social de la Universidad de Buenos Aires,</w:t>
      </w:r>
      <w:r w:rsidRPr="006361CB">
        <w:rPr>
          <w:color w:val="000000"/>
        </w:rPr>
        <w:t xml:space="preserve"> </w:t>
      </w:r>
      <w:r w:rsidRPr="006361CB">
        <w:t xml:space="preserve">desde el año 2010, </w:t>
      </w:r>
      <w:r w:rsidRPr="006361CB">
        <w:rPr>
          <w:color w:val="000000"/>
        </w:rPr>
        <w:t xml:space="preserve">más de </w:t>
      </w:r>
      <w:r w:rsidRPr="006361CB">
        <w:t>30</w:t>
      </w:r>
      <w:r w:rsidRPr="006361CB">
        <w:rPr>
          <w:color w:val="000000"/>
        </w:rPr>
        <w:t xml:space="preserve"> estudiantes han realizado sus prácticas en la Asociación desde aquel entonces.</w:t>
      </w:r>
    </w:p>
    <w:p w:rsidR="004A70F4" w:rsidRPr="006361CB" w:rsidRDefault="004A70F4" w:rsidP="004A70F4">
      <w:pPr>
        <w:pStyle w:val="normal0"/>
        <w:pBdr>
          <w:top w:val="nil"/>
          <w:left w:val="nil"/>
          <w:bottom w:val="nil"/>
          <w:right w:val="nil"/>
          <w:between w:val="nil"/>
        </w:pBdr>
        <w:spacing w:before="48" w:line="360" w:lineRule="auto"/>
        <w:rPr>
          <w:b/>
        </w:rPr>
      </w:pPr>
      <w:r w:rsidRPr="006361CB">
        <w:rPr>
          <w:b/>
        </w:rPr>
        <w:t xml:space="preserve">Espacios Verdes: </w:t>
      </w:r>
    </w:p>
    <w:p w:rsidR="004A70F4" w:rsidRPr="006361CB" w:rsidRDefault="004A70F4" w:rsidP="004A70F4">
      <w:pPr>
        <w:pStyle w:val="normal0"/>
        <w:numPr>
          <w:ilvl w:val="0"/>
          <w:numId w:val="2"/>
        </w:numPr>
        <w:pBdr>
          <w:top w:val="nil"/>
          <w:left w:val="nil"/>
          <w:bottom w:val="nil"/>
          <w:right w:val="nil"/>
          <w:between w:val="nil"/>
        </w:pBdr>
        <w:spacing w:before="48" w:line="360" w:lineRule="auto"/>
      </w:pPr>
      <w:r w:rsidRPr="006361CB">
        <w:rPr>
          <w:b/>
        </w:rPr>
        <w:t xml:space="preserve">Plaza abierta a la comunidad los 365 días del año </w:t>
      </w:r>
      <w:r w:rsidRPr="006361CB">
        <w:t xml:space="preserve">con Calesita, patio de juegos, bancos y diversidad de árboles, muchos de los cuales están desde que funcionaba la escuela Florentino Ameghino en el predio y es decisión institucional mantenerlos para conservar la historia e identidad del espacio. </w:t>
      </w:r>
    </w:p>
    <w:p w:rsidR="004A70F4" w:rsidRPr="006361CB" w:rsidRDefault="004A70F4" w:rsidP="004A70F4">
      <w:pPr>
        <w:pStyle w:val="normal0"/>
        <w:numPr>
          <w:ilvl w:val="0"/>
          <w:numId w:val="2"/>
        </w:numPr>
        <w:pBdr>
          <w:top w:val="nil"/>
          <w:left w:val="nil"/>
          <w:bottom w:val="nil"/>
          <w:right w:val="nil"/>
          <w:between w:val="nil"/>
        </w:pBdr>
        <w:spacing w:line="360" w:lineRule="auto"/>
      </w:pPr>
      <w:r w:rsidRPr="006361CB">
        <w:rPr>
          <w:b/>
          <w:color w:val="000000"/>
        </w:rPr>
        <w:t xml:space="preserve">Proyecto de Huerta Comunitaria </w:t>
      </w:r>
      <w:r w:rsidRPr="006361CB">
        <w:rPr>
          <w:b/>
        </w:rPr>
        <w:t>orgánica</w:t>
      </w:r>
      <w:r w:rsidRPr="006361CB">
        <w:rPr>
          <w:b/>
          <w:color w:val="000000"/>
        </w:rPr>
        <w:t xml:space="preserve"> bar</w:t>
      </w:r>
      <w:r w:rsidRPr="006361CB">
        <w:rPr>
          <w:b/>
        </w:rPr>
        <w:t>rial</w:t>
      </w:r>
      <w:r w:rsidRPr="006361CB">
        <w:rPr>
          <w:color w:val="000000"/>
        </w:rPr>
        <w:t>, des</w:t>
      </w:r>
      <w:r w:rsidRPr="006361CB">
        <w:t xml:space="preserve">de hace más de 8 años </w:t>
      </w:r>
      <w:r w:rsidRPr="006361CB">
        <w:rPr>
          <w:color w:val="000000"/>
        </w:rPr>
        <w:t>en el que participa</w:t>
      </w:r>
      <w:r w:rsidRPr="006361CB">
        <w:t>n activamente personas</w:t>
      </w:r>
      <w:r w:rsidRPr="006361CB">
        <w:rPr>
          <w:color w:val="000000"/>
        </w:rPr>
        <w:t xml:space="preserve"> del barrio</w:t>
      </w:r>
      <w:r w:rsidRPr="006361CB">
        <w:t xml:space="preserve"> y asociadas/os promoviendo su cuidado y realizando actividades de capacitación abiertas a la comunidad. </w:t>
      </w:r>
    </w:p>
    <w:p w:rsidR="004A70F4" w:rsidRPr="006361CB" w:rsidRDefault="004A70F4" w:rsidP="004A70F4">
      <w:pPr>
        <w:pStyle w:val="normal0"/>
        <w:numPr>
          <w:ilvl w:val="0"/>
          <w:numId w:val="2"/>
        </w:numPr>
        <w:pBdr>
          <w:top w:val="nil"/>
          <w:left w:val="nil"/>
          <w:bottom w:val="nil"/>
          <w:right w:val="nil"/>
          <w:between w:val="nil"/>
        </w:pBdr>
        <w:spacing w:line="360" w:lineRule="auto"/>
      </w:pPr>
      <w:r w:rsidRPr="006361CB">
        <w:t xml:space="preserve">Participación desde su fundación en la </w:t>
      </w:r>
      <w:r w:rsidRPr="006361CB">
        <w:rPr>
          <w:b/>
          <w:color w:val="000000"/>
        </w:rPr>
        <w:t>Comisión de Espacios Verdes del Consejo Consultivo de la Comuna 5.</w:t>
      </w:r>
      <w:r w:rsidRPr="006361CB">
        <w:rPr>
          <w:color w:val="000000"/>
        </w:rPr>
        <w:t xml:space="preserve"> </w:t>
      </w:r>
    </w:p>
    <w:p w:rsidR="004A70F4" w:rsidRPr="006361CB" w:rsidRDefault="004A70F4" w:rsidP="004A70F4">
      <w:pPr>
        <w:pStyle w:val="normal0"/>
        <w:pBdr>
          <w:top w:val="nil"/>
          <w:left w:val="nil"/>
          <w:bottom w:val="nil"/>
          <w:right w:val="nil"/>
          <w:between w:val="nil"/>
        </w:pBdr>
        <w:spacing w:before="48" w:line="360" w:lineRule="auto"/>
        <w:rPr>
          <w:color w:val="000000"/>
        </w:rPr>
      </w:pPr>
      <w:r w:rsidRPr="006361CB">
        <w:rPr>
          <w:b/>
        </w:rPr>
        <w:t xml:space="preserve">Actividades Culturales: </w:t>
      </w:r>
    </w:p>
    <w:p w:rsidR="004A70F4" w:rsidRPr="006361CB" w:rsidRDefault="004A70F4" w:rsidP="004A70F4">
      <w:pPr>
        <w:pStyle w:val="normal0"/>
        <w:numPr>
          <w:ilvl w:val="0"/>
          <w:numId w:val="5"/>
        </w:numPr>
        <w:pBdr>
          <w:top w:val="nil"/>
          <w:left w:val="nil"/>
          <w:bottom w:val="nil"/>
          <w:right w:val="nil"/>
          <w:between w:val="nil"/>
        </w:pBdr>
        <w:spacing w:before="48" w:line="360" w:lineRule="auto"/>
      </w:pPr>
      <w:r w:rsidRPr="006361CB">
        <w:rPr>
          <w:b/>
        </w:rPr>
        <w:t xml:space="preserve">Integrante de la </w:t>
      </w:r>
      <w:r w:rsidRPr="006361CB">
        <w:rPr>
          <w:b/>
          <w:color w:val="000000"/>
        </w:rPr>
        <w:t>Red de Cultura de Boedo,</w:t>
      </w:r>
      <w:r w:rsidRPr="006361CB">
        <w:rPr>
          <w:color w:val="000000"/>
        </w:rPr>
        <w:t xml:space="preserve"> y desde hace</w:t>
      </w:r>
      <w:r w:rsidRPr="006361CB">
        <w:t xml:space="preserve"> más de 10 </w:t>
      </w:r>
      <w:r w:rsidRPr="006361CB">
        <w:rPr>
          <w:color w:val="000000"/>
        </w:rPr>
        <w:t xml:space="preserve">años participa de </w:t>
      </w:r>
      <w:r w:rsidRPr="006361CB">
        <w:t>L</w:t>
      </w:r>
      <w:r w:rsidRPr="006361CB">
        <w:rPr>
          <w:color w:val="000000"/>
        </w:rPr>
        <w:t xml:space="preserve">a Semana de Boedo ofreciendo a la población diversas actividades recreativas y culturales gratuitas como ser: Calesita Gratis, Baile de Primavera, Clase abierta de Huerta, etc. </w:t>
      </w:r>
    </w:p>
    <w:p w:rsidR="004A70F4" w:rsidRPr="006361CB" w:rsidRDefault="004A70F4" w:rsidP="004A70F4">
      <w:pPr>
        <w:pStyle w:val="normal0"/>
        <w:numPr>
          <w:ilvl w:val="0"/>
          <w:numId w:val="5"/>
        </w:numPr>
        <w:pBdr>
          <w:top w:val="nil"/>
          <w:left w:val="nil"/>
          <w:bottom w:val="nil"/>
          <w:right w:val="nil"/>
          <w:between w:val="nil"/>
        </w:pBdr>
        <w:spacing w:line="360" w:lineRule="auto"/>
      </w:pPr>
      <w:r w:rsidRPr="006361CB">
        <w:rPr>
          <w:b/>
        </w:rPr>
        <w:t xml:space="preserve">Clases de Tango </w:t>
      </w:r>
      <w:r w:rsidRPr="006361CB">
        <w:t xml:space="preserve">para principiantes avanzados, los días viernes a las 19:30hs </w:t>
      </w:r>
    </w:p>
    <w:p w:rsidR="004A70F4" w:rsidRPr="006361CB" w:rsidRDefault="004A70F4" w:rsidP="004A70F4">
      <w:pPr>
        <w:pStyle w:val="normal0"/>
        <w:numPr>
          <w:ilvl w:val="0"/>
          <w:numId w:val="5"/>
        </w:numPr>
        <w:pBdr>
          <w:top w:val="nil"/>
          <w:left w:val="nil"/>
          <w:bottom w:val="nil"/>
          <w:right w:val="nil"/>
          <w:between w:val="nil"/>
        </w:pBdr>
        <w:spacing w:line="360" w:lineRule="auto"/>
      </w:pPr>
      <w:r w:rsidRPr="006361CB">
        <w:rPr>
          <w:b/>
        </w:rPr>
        <w:t>Festival de Tango de Boedo</w:t>
      </w:r>
      <w:r w:rsidRPr="006361CB">
        <w:t>: Promoción y participación con actividades abiertas</w:t>
      </w:r>
    </w:p>
    <w:p w:rsidR="004A70F4" w:rsidRPr="006361CB" w:rsidRDefault="004A70F4" w:rsidP="004A70F4">
      <w:pPr>
        <w:pStyle w:val="normal0"/>
        <w:numPr>
          <w:ilvl w:val="0"/>
          <w:numId w:val="5"/>
        </w:numPr>
        <w:pBdr>
          <w:top w:val="nil"/>
          <w:left w:val="nil"/>
          <w:bottom w:val="nil"/>
          <w:right w:val="nil"/>
          <w:between w:val="nil"/>
        </w:pBdr>
        <w:spacing w:line="360" w:lineRule="auto"/>
      </w:pPr>
      <w:r w:rsidRPr="006361CB">
        <w:t xml:space="preserve">Organización </w:t>
      </w:r>
      <w:r w:rsidRPr="006361CB">
        <w:rPr>
          <w:color w:val="000000"/>
        </w:rPr>
        <w:t xml:space="preserve"> y </w:t>
      </w:r>
      <w:r w:rsidRPr="006361CB">
        <w:t>realización de</w:t>
      </w:r>
      <w:r w:rsidRPr="006361CB">
        <w:rPr>
          <w:color w:val="000000"/>
        </w:rPr>
        <w:t xml:space="preserve"> </w:t>
      </w:r>
      <w:r w:rsidRPr="006361CB">
        <w:rPr>
          <w:b/>
          <w:color w:val="000000"/>
        </w:rPr>
        <w:t>actividades abiertas y gratuitas como ser la  celebraciones de fechas patrias, el baile carnaval, el festejo del día del niño,</w:t>
      </w:r>
      <w:r w:rsidRPr="006361CB">
        <w:rPr>
          <w:color w:val="000000"/>
        </w:rPr>
        <w:t xml:space="preserve"> etc.</w:t>
      </w:r>
    </w:p>
    <w:p w:rsidR="004A70F4" w:rsidRPr="006361CB" w:rsidRDefault="004A70F4" w:rsidP="004A70F4">
      <w:pPr>
        <w:pStyle w:val="normal0"/>
        <w:numPr>
          <w:ilvl w:val="0"/>
          <w:numId w:val="5"/>
        </w:numPr>
        <w:pBdr>
          <w:top w:val="nil"/>
          <w:left w:val="nil"/>
          <w:bottom w:val="nil"/>
          <w:right w:val="nil"/>
          <w:between w:val="nil"/>
        </w:pBdr>
        <w:spacing w:line="360" w:lineRule="auto"/>
      </w:pPr>
      <w:r w:rsidRPr="006361CB">
        <w:t xml:space="preserve">Proyectos de </w:t>
      </w:r>
      <w:r w:rsidRPr="006361CB">
        <w:rPr>
          <w:b/>
        </w:rPr>
        <w:t>Murales Colectivos</w:t>
      </w:r>
      <w:r w:rsidRPr="006361CB">
        <w:t xml:space="preserve">  que recuperan la historia e identidad de la asociación con ejecución abierta y participativa </w:t>
      </w:r>
    </w:p>
    <w:p w:rsidR="004A70F4" w:rsidRPr="006361CB" w:rsidRDefault="004A70F4" w:rsidP="004A70F4">
      <w:pPr>
        <w:pStyle w:val="normal0"/>
        <w:pBdr>
          <w:top w:val="nil"/>
          <w:left w:val="nil"/>
          <w:bottom w:val="nil"/>
          <w:right w:val="nil"/>
          <w:between w:val="nil"/>
        </w:pBdr>
        <w:spacing w:before="48" w:line="360" w:lineRule="auto"/>
        <w:rPr>
          <w:b/>
        </w:rPr>
      </w:pPr>
      <w:r w:rsidRPr="006361CB">
        <w:rPr>
          <w:b/>
        </w:rPr>
        <w:t xml:space="preserve">Otros Espacios de Interés social: </w:t>
      </w:r>
    </w:p>
    <w:p w:rsidR="004A70F4" w:rsidRPr="006361CB" w:rsidRDefault="004A70F4" w:rsidP="004A70F4">
      <w:pPr>
        <w:pStyle w:val="normal0"/>
        <w:numPr>
          <w:ilvl w:val="0"/>
          <w:numId w:val="1"/>
        </w:numPr>
        <w:pBdr>
          <w:top w:val="nil"/>
          <w:left w:val="nil"/>
          <w:bottom w:val="nil"/>
          <w:right w:val="nil"/>
          <w:between w:val="nil"/>
        </w:pBdr>
        <w:spacing w:before="48" w:line="360" w:lineRule="auto"/>
      </w:pPr>
      <w:r w:rsidRPr="006361CB">
        <w:rPr>
          <w:b/>
        </w:rPr>
        <w:t xml:space="preserve">Biblioteca barrial </w:t>
      </w:r>
    </w:p>
    <w:p w:rsidR="004A70F4" w:rsidRPr="006361CB" w:rsidRDefault="004A70F4" w:rsidP="004A70F4">
      <w:pPr>
        <w:pStyle w:val="normal0"/>
        <w:numPr>
          <w:ilvl w:val="0"/>
          <w:numId w:val="1"/>
        </w:numPr>
        <w:pBdr>
          <w:top w:val="nil"/>
          <w:left w:val="nil"/>
          <w:bottom w:val="nil"/>
          <w:right w:val="nil"/>
          <w:between w:val="nil"/>
        </w:pBdr>
        <w:spacing w:line="360" w:lineRule="auto"/>
      </w:pPr>
      <w:r w:rsidRPr="006361CB">
        <w:rPr>
          <w:b/>
        </w:rPr>
        <w:t xml:space="preserve">Comisión de Géneros de </w:t>
      </w:r>
      <w:r>
        <w:rPr>
          <w:b/>
        </w:rPr>
        <w:t>AVeFA</w:t>
      </w:r>
      <w:r w:rsidRPr="006361CB">
        <w:rPr>
          <w:b/>
        </w:rPr>
        <w:t>.</w:t>
      </w:r>
      <w:r w:rsidRPr="006361CB">
        <w:t xml:space="preserve"> Realización de Protocolo Institucional. Organización de Actividades de sensibilización y capacitaciones.</w:t>
      </w:r>
      <w:r w:rsidRPr="006361CB">
        <w:rPr>
          <w:b/>
        </w:rPr>
        <w:t xml:space="preserve"> </w:t>
      </w:r>
    </w:p>
    <w:p w:rsidR="004A70F4" w:rsidRPr="006361CB" w:rsidRDefault="004A70F4" w:rsidP="004A70F4">
      <w:pPr>
        <w:pStyle w:val="normal0"/>
        <w:numPr>
          <w:ilvl w:val="0"/>
          <w:numId w:val="1"/>
        </w:numPr>
        <w:pBdr>
          <w:top w:val="nil"/>
          <w:left w:val="nil"/>
          <w:bottom w:val="nil"/>
          <w:right w:val="nil"/>
          <w:between w:val="nil"/>
        </w:pBdr>
        <w:spacing w:line="360" w:lineRule="auto"/>
      </w:pPr>
      <w:r w:rsidRPr="006361CB">
        <w:rPr>
          <w:b/>
        </w:rPr>
        <w:t>Centro de Acceso a la Justicia</w:t>
      </w:r>
      <w:r w:rsidRPr="006361CB">
        <w:t xml:space="preserve"> ( Dispositivo descentralizado del CAJ Sede Once) Funciona los días lunes de cada mes de 9 a 14hs </w:t>
      </w:r>
    </w:p>
    <w:p w:rsidR="004A70F4" w:rsidRPr="006361CB" w:rsidRDefault="004A70F4" w:rsidP="004A70F4">
      <w:pPr>
        <w:pStyle w:val="normal0"/>
        <w:numPr>
          <w:ilvl w:val="0"/>
          <w:numId w:val="1"/>
        </w:numPr>
        <w:pBdr>
          <w:top w:val="nil"/>
          <w:left w:val="nil"/>
          <w:bottom w:val="nil"/>
          <w:right w:val="nil"/>
          <w:between w:val="nil"/>
        </w:pBdr>
        <w:spacing w:line="360" w:lineRule="auto"/>
      </w:pPr>
      <w:r w:rsidRPr="006361CB">
        <w:rPr>
          <w:b/>
        </w:rPr>
        <w:t xml:space="preserve">Atención Espontánea de Trámites de PAMI y ANSES </w:t>
      </w:r>
      <w:r w:rsidRPr="006361CB">
        <w:t xml:space="preserve">( Dispositivos descentralizados) Funcionan los terceros lunes de cada mes de 9 a 14hs </w:t>
      </w:r>
    </w:p>
    <w:p w:rsidR="004A70F4" w:rsidRPr="006361CB" w:rsidRDefault="004A70F4" w:rsidP="004A70F4">
      <w:pPr>
        <w:pStyle w:val="normal0"/>
        <w:pBdr>
          <w:top w:val="nil"/>
          <w:left w:val="nil"/>
          <w:bottom w:val="nil"/>
          <w:right w:val="nil"/>
          <w:between w:val="nil"/>
        </w:pBdr>
        <w:spacing w:before="48" w:line="360" w:lineRule="auto"/>
      </w:pPr>
    </w:p>
    <w:p w:rsidR="004A70F4" w:rsidRPr="006361CB" w:rsidRDefault="004A70F4" w:rsidP="004A70F4">
      <w:pPr>
        <w:pStyle w:val="normal0"/>
        <w:pBdr>
          <w:top w:val="nil"/>
          <w:left w:val="nil"/>
          <w:bottom w:val="nil"/>
          <w:right w:val="nil"/>
          <w:between w:val="nil"/>
        </w:pBdr>
        <w:spacing w:before="48" w:line="360" w:lineRule="auto"/>
        <w:ind w:firstLine="360"/>
      </w:pPr>
      <w:r w:rsidRPr="006361CB">
        <w:lastRenderedPageBreak/>
        <w:t xml:space="preserve">Actualmente son más de 500 personas las que cotidianamente habitan </w:t>
      </w:r>
      <w:r>
        <w:t>AVeFA</w:t>
      </w:r>
      <w:r w:rsidRPr="006361CB">
        <w:t xml:space="preserve"> participando de la diversidad de actividades y espacios que ofrece a la comunidad. </w:t>
      </w:r>
    </w:p>
    <w:p w:rsidR="004A70F4" w:rsidRPr="006361CB" w:rsidRDefault="004A70F4" w:rsidP="004A70F4">
      <w:pPr>
        <w:pStyle w:val="normal0"/>
        <w:pBdr>
          <w:top w:val="nil"/>
          <w:left w:val="nil"/>
          <w:bottom w:val="nil"/>
          <w:right w:val="nil"/>
          <w:between w:val="nil"/>
        </w:pBdr>
        <w:spacing w:before="58" w:line="360" w:lineRule="auto"/>
        <w:ind w:firstLine="360"/>
      </w:pPr>
      <w:r w:rsidRPr="006361CB">
        <w:rPr>
          <w:color w:val="000000"/>
        </w:rPr>
        <w:t xml:space="preserve">Por último, como venimos diciendo, uno de los grandes emprendimientos de </w:t>
      </w:r>
      <w:r>
        <w:rPr>
          <w:color w:val="000000"/>
        </w:rPr>
        <w:t>AVEFA</w:t>
      </w:r>
      <w:r w:rsidRPr="006361CB">
        <w:rPr>
          <w:color w:val="000000"/>
        </w:rPr>
        <w:t xml:space="preserve"> es la llamada </w:t>
      </w:r>
      <w:r w:rsidRPr="006361CB">
        <w:rPr>
          <w:i/>
          <w:color w:val="000000"/>
        </w:rPr>
        <w:t xml:space="preserve">"Placita de los Vecinos", </w:t>
      </w:r>
      <w:r w:rsidRPr="006361CB">
        <w:rPr>
          <w:color w:val="000000"/>
        </w:rPr>
        <w:t xml:space="preserve">que se encuentra en la parte delantera del predio. Es de uso libre, tal como otros espacios verdes de la Ciudad. </w:t>
      </w:r>
      <w:r w:rsidRPr="006361CB">
        <w:t xml:space="preserve">Las personas asociadas </w:t>
      </w:r>
      <w:r w:rsidRPr="006361CB">
        <w:rPr>
          <w:color w:val="000000"/>
        </w:rPr>
        <w:t xml:space="preserve"> se encargan cada mañana y cada noche de abrir y cerrar sus puertas, y se </w:t>
      </w:r>
      <w:r w:rsidRPr="006361CB">
        <w:t>mantienen</w:t>
      </w:r>
      <w:r w:rsidRPr="006361CB">
        <w:rPr>
          <w:color w:val="000000"/>
        </w:rPr>
        <w:t xml:space="preserve"> </w:t>
      </w:r>
      <w:r w:rsidRPr="006361CB">
        <w:t>abiertas</w:t>
      </w:r>
      <w:r w:rsidRPr="006361CB">
        <w:rPr>
          <w:color w:val="000000"/>
        </w:rPr>
        <w:t xml:space="preserve"> todos los días del año.</w:t>
      </w:r>
    </w:p>
    <w:p w:rsidR="004A70F4" w:rsidRPr="006361CB" w:rsidRDefault="004A70F4" w:rsidP="004A70F4">
      <w:pPr>
        <w:pStyle w:val="normal0"/>
        <w:pBdr>
          <w:top w:val="nil"/>
          <w:left w:val="nil"/>
          <w:bottom w:val="nil"/>
          <w:right w:val="nil"/>
          <w:between w:val="nil"/>
        </w:pBdr>
        <w:spacing w:before="58" w:line="360" w:lineRule="auto"/>
        <w:ind w:firstLine="360"/>
      </w:pPr>
      <w:r>
        <w:t>AVEFA</w:t>
      </w:r>
      <w:r w:rsidRPr="006361CB">
        <w:t xml:space="preserve"> es </w:t>
      </w:r>
      <w:r w:rsidRPr="006361CB">
        <w:rPr>
          <w:color w:val="000000"/>
        </w:rPr>
        <w:t>en uno de los pocos espacios verdes del barrio</w:t>
      </w:r>
      <w:r w:rsidRPr="006361CB">
        <w:t xml:space="preserve"> de Boedo y de la Comuna 5 </w:t>
      </w:r>
      <w:r w:rsidRPr="006361CB">
        <w:rPr>
          <w:color w:val="000000"/>
        </w:rPr>
        <w:t xml:space="preserve"> con gran variedad de árboles que permanecen vivos en lo que otrora fuera un baldío, constituyen también la razón de ser de la organización, que abre el predio para todo uso público, a fin de consolidar lazos sociales, de manera participativa y permanente</w:t>
      </w:r>
      <w:r w:rsidRPr="006361CB">
        <w:t xml:space="preserve">. </w:t>
      </w:r>
    </w:p>
    <w:p w:rsidR="004A70F4" w:rsidRPr="006361CB" w:rsidRDefault="004A70F4" w:rsidP="004A70F4">
      <w:pPr>
        <w:pStyle w:val="normal0"/>
        <w:pBdr>
          <w:top w:val="nil"/>
          <w:left w:val="nil"/>
          <w:bottom w:val="nil"/>
          <w:right w:val="nil"/>
          <w:between w:val="nil"/>
        </w:pBdr>
        <w:spacing w:before="58" w:line="360" w:lineRule="auto"/>
        <w:ind w:firstLine="360"/>
      </w:pPr>
      <w:r>
        <w:t>AVEFA</w:t>
      </w:r>
      <w:r w:rsidRPr="006361CB">
        <w:t xml:space="preserve"> es parte de la historia de vida de cientos de familia que de generación a generación continúa</w:t>
      </w:r>
      <w:r>
        <w:t>n cotidianamente habitando sus esp</w:t>
      </w:r>
      <w:r w:rsidRPr="006361CB">
        <w:t>acios y disfrutando de la diversidad  de actividades en cada uno de sus espacios.</w:t>
      </w:r>
    </w:p>
    <w:p w:rsidR="004A70F4" w:rsidRPr="006361CB" w:rsidRDefault="004A70F4" w:rsidP="004A70F4">
      <w:pPr>
        <w:pStyle w:val="normal0"/>
        <w:pBdr>
          <w:top w:val="nil"/>
          <w:left w:val="nil"/>
          <w:bottom w:val="nil"/>
          <w:right w:val="nil"/>
          <w:between w:val="nil"/>
        </w:pBdr>
        <w:spacing w:before="58" w:line="360" w:lineRule="auto"/>
      </w:pPr>
      <w:r w:rsidRPr="006361CB">
        <w:tab/>
        <w:t>Es por todo lo mencionado que solicitamos la aprobación del presente proyecto.</w:t>
      </w:r>
    </w:p>
    <w:p w:rsidR="004A70F4" w:rsidRDefault="004A70F4" w:rsidP="004A70F4">
      <w:pPr>
        <w:pStyle w:val="normal0"/>
        <w:pBdr>
          <w:top w:val="nil"/>
          <w:left w:val="nil"/>
          <w:bottom w:val="nil"/>
          <w:right w:val="nil"/>
          <w:between w:val="nil"/>
        </w:pBdr>
        <w:spacing w:before="58" w:line="360" w:lineRule="auto"/>
        <w:rPr>
          <w:u w:val="single"/>
        </w:rPr>
      </w:pPr>
    </w:p>
    <w:p w:rsidR="004A70F4" w:rsidRDefault="004A70F4" w:rsidP="004A70F4">
      <w:pPr>
        <w:pStyle w:val="normal0"/>
        <w:pBdr>
          <w:top w:val="nil"/>
          <w:left w:val="nil"/>
          <w:bottom w:val="nil"/>
          <w:right w:val="nil"/>
          <w:between w:val="nil"/>
        </w:pBdr>
        <w:spacing w:before="58" w:line="360" w:lineRule="auto"/>
        <w:rPr>
          <w:u w:val="single"/>
        </w:rPr>
      </w:pPr>
    </w:p>
    <w:p w:rsidR="004A70F4" w:rsidRDefault="004A70F4" w:rsidP="004A70F4">
      <w:pPr>
        <w:pStyle w:val="normal0"/>
        <w:pBdr>
          <w:top w:val="nil"/>
          <w:left w:val="nil"/>
          <w:bottom w:val="nil"/>
          <w:right w:val="nil"/>
          <w:between w:val="nil"/>
        </w:pBdr>
        <w:spacing w:before="58" w:line="360" w:lineRule="auto"/>
        <w:rPr>
          <w:u w:val="single"/>
        </w:rPr>
      </w:pPr>
    </w:p>
    <w:p w:rsidR="004A70F4" w:rsidRDefault="004A70F4" w:rsidP="004A70F4">
      <w:pPr>
        <w:pStyle w:val="normal0"/>
        <w:pBdr>
          <w:top w:val="nil"/>
          <w:left w:val="nil"/>
          <w:bottom w:val="nil"/>
          <w:right w:val="nil"/>
          <w:between w:val="nil"/>
        </w:pBdr>
        <w:spacing w:before="58" w:line="360" w:lineRule="auto"/>
        <w:rPr>
          <w:u w:val="single"/>
        </w:rPr>
      </w:pPr>
    </w:p>
    <w:p w:rsidR="004A70F4" w:rsidRDefault="004A70F4" w:rsidP="004A70F4">
      <w:pPr>
        <w:pStyle w:val="normal0"/>
        <w:pBdr>
          <w:top w:val="nil"/>
          <w:left w:val="nil"/>
          <w:bottom w:val="nil"/>
          <w:right w:val="nil"/>
          <w:between w:val="nil"/>
        </w:pBdr>
        <w:spacing w:before="58" w:line="360" w:lineRule="auto"/>
        <w:rPr>
          <w:u w:val="single"/>
        </w:rPr>
      </w:pPr>
    </w:p>
    <w:p w:rsidR="004A70F4" w:rsidRDefault="004A70F4" w:rsidP="004A70F4">
      <w:pPr>
        <w:pStyle w:val="normal0"/>
        <w:pBdr>
          <w:top w:val="nil"/>
          <w:left w:val="nil"/>
          <w:bottom w:val="nil"/>
          <w:right w:val="nil"/>
          <w:between w:val="nil"/>
        </w:pBdr>
        <w:spacing w:before="58" w:line="360" w:lineRule="auto"/>
        <w:rPr>
          <w:u w:val="single"/>
        </w:rPr>
      </w:pPr>
    </w:p>
    <w:p w:rsidR="004A70F4" w:rsidRDefault="004A70F4" w:rsidP="004A70F4">
      <w:pPr>
        <w:pStyle w:val="normal0"/>
        <w:pBdr>
          <w:top w:val="nil"/>
          <w:left w:val="nil"/>
          <w:bottom w:val="nil"/>
          <w:right w:val="nil"/>
          <w:between w:val="nil"/>
        </w:pBdr>
        <w:spacing w:before="58" w:line="360" w:lineRule="auto"/>
        <w:rPr>
          <w:u w:val="single"/>
        </w:rPr>
      </w:pPr>
    </w:p>
    <w:p w:rsidR="004A70F4" w:rsidRDefault="004A70F4" w:rsidP="004A70F4">
      <w:pPr>
        <w:pStyle w:val="normal0"/>
        <w:pBdr>
          <w:top w:val="nil"/>
          <w:left w:val="nil"/>
          <w:bottom w:val="nil"/>
          <w:right w:val="nil"/>
          <w:between w:val="nil"/>
        </w:pBdr>
        <w:spacing w:before="58" w:line="360" w:lineRule="auto"/>
        <w:rPr>
          <w:u w:val="single"/>
        </w:rPr>
      </w:pPr>
    </w:p>
    <w:p w:rsidR="004A70F4" w:rsidRDefault="004A70F4" w:rsidP="004A70F4">
      <w:pPr>
        <w:pStyle w:val="normal0"/>
        <w:pBdr>
          <w:top w:val="nil"/>
          <w:left w:val="nil"/>
          <w:bottom w:val="nil"/>
          <w:right w:val="nil"/>
          <w:between w:val="nil"/>
        </w:pBdr>
        <w:spacing w:before="58" w:line="360" w:lineRule="auto"/>
        <w:rPr>
          <w:u w:val="single"/>
        </w:rPr>
      </w:pPr>
    </w:p>
    <w:p w:rsidR="004A70F4" w:rsidRDefault="004A70F4" w:rsidP="004A70F4">
      <w:pPr>
        <w:pStyle w:val="normal0"/>
        <w:pBdr>
          <w:top w:val="nil"/>
          <w:left w:val="nil"/>
          <w:bottom w:val="nil"/>
          <w:right w:val="nil"/>
          <w:between w:val="nil"/>
        </w:pBdr>
        <w:spacing w:before="58" w:line="360" w:lineRule="auto"/>
        <w:rPr>
          <w:u w:val="single"/>
        </w:rPr>
      </w:pPr>
    </w:p>
    <w:p w:rsidR="004A70F4" w:rsidRDefault="004A70F4" w:rsidP="004A70F4">
      <w:pPr>
        <w:pStyle w:val="normal0"/>
        <w:pBdr>
          <w:top w:val="nil"/>
          <w:left w:val="nil"/>
          <w:bottom w:val="nil"/>
          <w:right w:val="nil"/>
          <w:between w:val="nil"/>
        </w:pBdr>
        <w:spacing w:before="58" w:line="360" w:lineRule="auto"/>
        <w:rPr>
          <w:u w:val="single"/>
        </w:rPr>
      </w:pPr>
    </w:p>
    <w:p w:rsidR="004A70F4" w:rsidRDefault="004A70F4" w:rsidP="004A70F4">
      <w:pPr>
        <w:pStyle w:val="normal0"/>
        <w:pBdr>
          <w:top w:val="nil"/>
          <w:left w:val="nil"/>
          <w:bottom w:val="nil"/>
          <w:right w:val="nil"/>
          <w:between w:val="nil"/>
        </w:pBdr>
        <w:spacing w:before="58" w:line="360" w:lineRule="auto"/>
        <w:rPr>
          <w:u w:val="single"/>
        </w:rPr>
      </w:pPr>
    </w:p>
    <w:p w:rsidR="004A70F4" w:rsidRDefault="004A70F4" w:rsidP="004A70F4">
      <w:pPr>
        <w:pStyle w:val="normal0"/>
        <w:pBdr>
          <w:top w:val="nil"/>
          <w:left w:val="nil"/>
          <w:bottom w:val="nil"/>
          <w:right w:val="nil"/>
          <w:between w:val="nil"/>
        </w:pBdr>
        <w:spacing w:before="58" w:line="360" w:lineRule="auto"/>
        <w:rPr>
          <w:u w:val="single"/>
        </w:rPr>
      </w:pPr>
    </w:p>
    <w:p w:rsidR="004A70F4" w:rsidRDefault="004A70F4" w:rsidP="004A70F4">
      <w:pPr>
        <w:pStyle w:val="normal0"/>
        <w:pBdr>
          <w:top w:val="nil"/>
          <w:left w:val="nil"/>
          <w:bottom w:val="nil"/>
          <w:right w:val="nil"/>
          <w:between w:val="nil"/>
        </w:pBdr>
        <w:spacing w:before="58" w:line="360" w:lineRule="auto"/>
        <w:rPr>
          <w:u w:val="single"/>
        </w:rPr>
      </w:pPr>
    </w:p>
    <w:p w:rsidR="004A70F4" w:rsidRDefault="004A70F4" w:rsidP="004A70F4">
      <w:pPr>
        <w:pStyle w:val="normal0"/>
        <w:pBdr>
          <w:top w:val="nil"/>
          <w:left w:val="nil"/>
          <w:bottom w:val="nil"/>
          <w:right w:val="nil"/>
          <w:between w:val="nil"/>
        </w:pBdr>
        <w:spacing w:before="58" w:line="360" w:lineRule="auto"/>
        <w:rPr>
          <w:u w:val="single"/>
        </w:rPr>
      </w:pPr>
    </w:p>
    <w:p w:rsidR="004A70F4" w:rsidRDefault="004A70F4" w:rsidP="004A70F4">
      <w:pPr>
        <w:pStyle w:val="normal0"/>
        <w:pBdr>
          <w:top w:val="nil"/>
          <w:left w:val="nil"/>
          <w:bottom w:val="nil"/>
          <w:right w:val="nil"/>
          <w:between w:val="nil"/>
        </w:pBdr>
        <w:spacing w:before="58" w:line="360" w:lineRule="auto"/>
        <w:rPr>
          <w:u w:val="single"/>
        </w:rPr>
      </w:pPr>
    </w:p>
    <w:p w:rsidR="004A70F4" w:rsidRDefault="004A70F4" w:rsidP="004A70F4">
      <w:pPr>
        <w:pStyle w:val="normal0"/>
        <w:pBdr>
          <w:top w:val="nil"/>
          <w:left w:val="nil"/>
          <w:bottom w:val="nil"/>
          <w:right w:val="nil"/>
          <w:between w:val="nil"/>
        </w:pBdr>
        <w:spacing w:before="58" w:line="360" w:lineRule="auto"/>
        <w:rPr>
          <w:u w:val="single"/>
        </w:rPr>
      </w:pPr>
    </w:p>
    <w:p w:rsidR="004A70F4" w:rsidRDefault="004A70F4" w:rsidP="004A70F4">
      <w:pPr>
        <w:pStyle w:val="normal0"/>
        <w:pBdr>
          <w:top w:val="nil"/>
          <w:left w:val="nil"/>
          <w:bottom w:val="nil"/>
          <w:right w:val="nil"/>
          <w:between w:val="nil"/>
        </w:pBdr>
        <w:spacing w:before="58" w:line="360" w:lineRule="auto"/>
        <w:rPr>
          <w:u w:val="single"/>
        </w:rPr>
      </w:pPr>
    </w:p>
    <w:p w:rsidR="004A70F4" w:rsidRDefault="004A70F4" w:rsidP="004A70F4">
      <w:pPr>
        <w:pStyle w:val="normal0"/>
        <w:pBdr>
          <w:top w:val="nil"/>
          <w:left w:val="nil"/>
          <w:bottom w:val="nil"/>
          <w:right w:val="nil"/>
          <w:between w:val="nil"/>
        </w:pBdr>
        <w:spacing w:before="58" w:line="360" w:lineRule="auto"/>
        <w:rPr>
          <w:u w:val="single"/>
        </w:rPr>
      </w:pPr>
    </w:p>
    <w:p w:rsidR="004A70F4" w:rsidRDefault="004A70F4" w:rsidP="004A70F4">
      <w:pPr>
        <w:pStyle w:val="normal0"/>
        <w:pBdr>
          <w:top w:val="nil"/>
          <w:left w:val="nil"/>
          <w:bottom w:val="nil"/>
          <w:right w:val="nil"/>
          <w:between w:val="nil"/>
        </w:pBdr>
        <w:spacing w:before="58" w:line="360" w:lineRule="auto"/>
        <w:rPr>
          <w:u w:val="single"/>
        </w:rPr>
      </w:pPr>
    </w:p>
    <w:p w:rsidR="004A70F4" w:rsidRPr="006361CB" w:rsidRDefault="004A70F4" w:rsidP="004A70F4">
      <w:pPr>
        <w:pStyle w:val="normal0"/>
        <w:pBdr>
          <w:top w:val="nil"/>
          <w:left w:val="nil"/>
          <w:bottom w:val="nil"/>
          <w:right w:val="nil"/>
          <w:between w:val="nil"/>
        </w:pBdr>
        <w:spacing w:before="58" w:line="360" w:lineRule="auto"/>
        <w:jc w:val="left"/>
        <w:rPr>
          <w:b/>
          <w:noProof/>
          <w:lang w:val="es-AR"/>
        </w:rPr>
      </w:pPr>
      <w:r w:rsidRPr="006361CB">
        <w:rPr>
          <w:b/>
          <w:noProof/>
          <w:lang w:val="es-AR"/>
        </w:rPr>
        <w:lastRenderedPageBreak/>
        <w:t xml:space="preserve">ANEXO I </w:t>
      </w:r>
    </w:p>
    <w:p w:rsidR="004A70F4" w:rsidRDefault="004A70F4" w:rsidP="004A70F4">
      <w:pPr>
        <w:pStyle w:val="normal0"/>
        <w:pBdr>
          <w:top w:val="nil"/>
          <w:left w:val="nil"/>
          <w:bottom w:val="nil"/>
          <w:right w:val="nil"/>
          <w:between w:val="nil"/>
        </w:pBdr>
        <w:spacing w:before="58" w:line="360" w:lineRule="auto"/>
        <w:jc w:val="left"/>
        <w:rPr>
          <w:noProof/>
          <w:lang w:val="es-AR"/>
        </w:rPr>
      </w:pPr>
      <w:r>
        <w:rPr>
          <w:noProof/>
          <w:lang w:val="es-AR"/>
        </w:rPr>
        <w:t>IMÁGENES DEL COMIENZO DE LAS OBRAS EN EL PREDIO</w:t>
      </w:r>
    </w:p>
    <w:p w:rsidR="004A70F4" w:rsidRDefault="004A70F4" w:rsidP="004A70F4">
      <w:pPr>
        <w:pStyle w:val="normal0"/>
        <w:pBdr>
          <w:top w:val="nil"/>
          <w:left w:val="nil"/>
          <w:bottom w:val="nil"/>
          <w:right w:val="nil"/>
          <w:between w:val="nil"/>
        </w:pBdr>
        <w:spacing w:before="58" w:line="360" w:lineRule="auto"/>
        <w:jc w:val="left"/>
        <w:rPr>
          <w:noProof/>
          <w:lang w:val="es-AR"/>
        </w:rPr>
      </w:pPr>
      <w:r>
        <w:rPr>
          <w:noProof/>
          <w:lang w:val="es-AR"/>
        </w:rPr>
        <w:drawing>
          <wp:inline distT="0" distB="0" distL="0" distR="0">
            <wp:extent cx="5514975" cy="3981450"/>
            <wp:effectExtent l="19050" t="0" r="9525" b="0"/>
            <wp:docPr id="21" name="image1.jpg" descr="C:\Users\lucasali\Pictures\avefa predio inici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C:\Users\lucasali\Pictures\avefa predio inicio .jpg"/>
                    <pic:cNvPicPr>
                      <a:picLocks noChangeAspect="1" noChangeArrowheads="1"/>
                    </pic:cNvPicPr>
                  </pic:nvPicPr>
                  <pic:blipFill>
                    <a:blip r:embed="rId8" cstate="print"/>
                    <a:srcRect/>
                    <a:stretch>
                      <a:fillRect/>
                    </a:stretch>
                  </pic:blipFill>
                  <pic:spPr bwMode="auto">
                    <a:xfrm>
                      <a:off x="0" y="0"/>
                      <a:ext cx="5514975" cy="3981450"/>
                    </a:xfrm>
                    <a:prstGeom prst="rect">
                      <a:avLst/>
                    </a:prstGeom>
                    <a:noFill/>
                    <a:ln w="9525">
                      <a:noFill/>
                      <a:miter lim="800000"/>
                      <a:headEnd/>
                      <a:tailEnd/>
                    </a:ln>
                  </pic:spPr>
                </pic:pic>
              </a:graphicData>
            </a:graphic>
          </wp:inline>
        </w:drawing>
      </w:r>
    </w:p>
    <w:p w:rsidR="004A70F4" w:rsidRDefault="004A70F4" w:rsidP="004A70F4">
      <w:pPr>
        <w:pStyle w:val="normal0"/>
        <w:pBdr>
          <w:top w:val="nil"/>
          <w:left w:val="nil"/>
          <w:bottom w:val="nil"/>
          <w:right w:val="nil"/>
          <w:between w:val="nil"/>
        </w:pBdr>
        <w:spacing w:before="58" w:line="360" w:lineRule="auto"/>
        <w:jc w:val="left"/>
        <w:rPr>
          <w:noProof/>
          <w:lang w:val="es-AR"/>
        </w:rPr>
      </w:pPr>
    </w:p>
    <w:p w:rsidR="004A70F4" w:rsidRDefault="004A70F4" w:rsidP="004A70F4">
      <w:pPr>
        <w:pStyle w:val="normal0"/>
        <w:pBdr>
          <w:top w:val="nil"/>
          <w:left w:val="nil"/>
          <w:bottom w:val="nil"/>
          <w:right w:val="nil"/>
          <w:between w:val="nil"/>
        </w:pBdr>
        <w:spacing w:before="58" w:line="360" w:lineRule="auto"/>
        <w:jc w:val="left"/>
        <w:rPr>
          <w:noProof/>
          <w:lang w:val="es-AR"/>
        </w:rPr>
      </w:pPr>
      <w:r>
        <w:rPr>
          <w:noProof/>
          <w:lang w:val="es-AR"/>
        </w:rPr>
        <w:drawing>
          <wp:inline distT="0" distB="0" distL="0" distR="0">
            <wp:extent cx="5514975" cy="3981450"/>
            <wp:effectExtent l="19050" t="0" r="9525" b="0"/>
            <wp:docPr id="20" name="image3.jpg" descr="C:\Users\lucasali\Pictures\avefa fotos in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C:\Users\lucasali\Pictures\avefa fotos inicio.jpg"/>
                    <pic:cNvPicPr>
                      <a:picLocks noChangeAspect="1" noChangeArrowheads="1"/>
                    </pic:cNvPicPr>
                  </pic:nvPicPr>
                  <pic:blipFill>
                    <a:blip r:embed="rId9" cstate="print"/>
                    <a:srcRect/>
                    <a:stretch>
                      <a:fillRect/>
                    </a:stretch>
                  </pic:blipFill>
                  <pic:spPr bwMode="auto">
                    <a:xfrm>
                      <a:off x="0" y="0"/>
                      <a:ext cx="5514975" cy="3981450"/>
                    </a:xfrm>
                    <a:prstGeom prst="rect">
                      <a:avLst/>
                    </a:prstGeom>
                    <a:noFill/>
                    <a:ln w="9525">
                      <a:noFill/>
                      <a:miter lim="800000"/>
                      <a:headEnd/>
                      <a:tailEnd/>
                    </a:ln>
                  </pic:spPr>
                </pic:pic>
              </a:graphicData>
            </a:graphic>
          </wp:inline>
        </w:drawing>
      </w:r>
    </w:p>
    <w:p w:rsidR="004A70F4" w:rsidRDefault="004A70F4" w:rsidP="004A70F4">
      <w:pPr>
        <w:pStyle w:val="normal0"/>
        <w:pBdr>
          <w:top w:val="nil"/>
          <w:left w:val="nil"/>
          <w:bottom w:val="nil"/>
          <w:right w:val="nil"/>
          <w:between w:val="nil"/>
        </w:pBdr>
        <w:spacing w:before="58" w:line="360" w:lineRule="auto"/>
        <w:rPr>
          <w:noProof/>
          <w:lang w:val="es-AR"/>
        </w:rPr>
      </w:pPr>
      <w:r>
        <w:rPr>
          <w:noProof/>
          <w:lang w:val="es-AR"/>
        </w:rPr>
        <w:lastRenderedPageBreak/>
        <w:drawing>
          <wp:inline distT="0" distB="0" distL="0" distR="0">
            <wp:extent cx="5429250" cy="3848100"/>
            <wp:effectExtent l="19050" t="0" r="0" b="0"/>
            <wp:docPr id="19" name="image14.jpg" descr="C:\Users\lucasali\Pictures\avefa inic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descr="C:\Users\lucasali\Pictures\avefa inicios.png"/>
                    <pic:cNvPicPr>
                      <a:picLocks noChangeAspect="1" noChangeArrowheads="1"/>
                    </pic:cNvPicPr>
                  </pic:nvPicPr>
                  <pic:blipFill>
                    <a:blip r:embed="rId10" cstate="print"/>
                    <a:srcRect/>
                    <a:stretch>
                      <a:fillRect/>
                    </a:stretch>
                  </pic:blipFill>
                  <pic:spPr bwMode="auto">
                    <a:xfrm>
                      <a:off x="0" y="0"/>
                      <a:ext cx="5429250" cy="3848100"/>
                    </a:xfrm>
                    <a:prstGeom prst="rect">
                      <a:avLst/>
                    </a:prstGeom>
                    <a:noFill/>
                    <a:ln w="9525">
                      <a:noFill/>
                      <a:miter lim="800000"/>
                      <a:headEnd/>
                      <a:tailEnd/>
                    </a:ln>
                  </pic:spPr>
                </pic:pic>
              </a:graphicData>
            </a:graphic>
          </wp:inline>
        </w:drawing>
      </w:r>
    </w:p>
    <w:p w:rsidR="004A70F4" w:rsidRDefault="004A70F4" w:rsidP="004A70F4">
      <w:pPr>
        <w:pStyle w:val="normal0"/>
        <w:pBdr>
          <w:top w:val="nil"/>
          <w:left w:val="nil"/>
          <w:bottom w:val="nil"/>
          <w:right w:val="nil"/>
          <w:between w:val="nil"/>
        </w:pBdr>
        <w:spacing w:before="58" w:line="360" w:lineRule="auto"/>
        <w:rPr>
          <w:noProof/>
          <w:lang w:val="es-AR"/>
        </w:rPr>
      </w:pPr>
    </w:p>
    <w:p w:rsidR="004A70F4" w:rsidRPr="006361CB" w:rsidRDefault="004A70F4" w:rsidP="004A70F4">
      <w:pPr>
        <w:pStyle w:val="normal0"/>
        <w:pBdr>
          <w:top w:val="nil"/>
          <w:left w:val="nil"/>
          <w:bottom w:val="nil"/>
          <w:right w:val="nil"/>
          <w:between w:val="nil"/>
        </w:pBdr>
        <w:spacing w:before="58" w:line="360" w:lineRule="auto"/>
      </w:pPr>
    </w:p>
    <w:p w:rsidR="004A70F4" w:rsidRPr="006361CB" w:rsidRDefault="004A70F4" w:rsidP="004A70F4">
      <w:pPr>
        <w:pStyle w:val="normal0"/>
        <w:spacing w:line="360" w:lineRule="auto"/>
      </w:pPr>
      <w:r>
        <w:rPr>
          <w:noProof/>
          <w:lang w:val="es-AR"/>
        </w:rPr>
        <w:drawing>
          <wp:inline distT="0" distB="0" distL="0" distR="0">
            <wp:extent cx="5429250" cy="3581400"/>
            <wp:effectExtent l="19050" t="0" r="0" b="0"/>
            <wp:docPr id="18" name="image7.jpg" descr="C:\Users\lucasali\Pictures\avefa foto vie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C:\Users\lucasali\Pictures\avefa foto vieja.jpg"/>
                    <pic:cNvPicPr>
                      <a:picLocks noChangeAspect="1" noChangeArrowheads="1"/>
                    </pic:cNvPicPr>
                  </pic:nvPicPr>
                  <pic:blipFill>
                    <a:blip r:embed="rId11" cstate="print"/>
                    <a:srcRect/>
                    <a:stretch>
                      <a:fillRect/>
                    </a:stretch>
                  </pic:blipFill>
                  <pic:spPr bwMode="auto">
                    <a:xfrm>
                      <a:off x="0" y="0"/>
                      <a:ext cx="5429250" cy="3581400"/>
                    </a:xfrm>
                    <a:prstGeom prst="rect">
                      <a:avLst/>
                    </a:prstGeom>
                    <a:noFill/>
                    <a:ln w="9525">
                      <a:noFill/>
                      <a:miter lim="800000"/>
                      <a:headEnd/>
                      <a:tailEnd/>
                    </a:ln>
                  </pic:spPr>
                </pic:pic>
              </a:graphicData>
            </a:graphic>
          </wp:inline>
        </w:drawing>
      </w:r>
    </w:p>
    <w:p w:rsidR="004A70F4" w:rsidRDefault="004A70F4" w:rsidP="004A70F4">
      <w:pPr>
        <w:pStyle w:val="normal0"/>
        <w:spacing w:line="360" w:lineRule="auto"/>
        <w:rPr>
          <w:noProof/>
          <w:lang w:val="es-AR"/>
        </w:rPr>
      </w:pPr>
      <w:r>
        <w:rPr>
          <w:noProof/>
          <w:lang w:val="es-AR"/>
        </w:rPr>
        <w:lastRenderedPageBreak/>
        <w:drawing>
          <wp:inline distT="0" distB="0" distL="0" distR="0">
            <wp:extent cx="5429250" cy="3962400"/>
            <wp:effectExtent l="19050" t="0" r="0" b="0"/>
            <wp:docPr id="17" name="image6.jpg" descr="C:\Users\lucasali\Pictures\Inicio de la cancha de bocha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C:\Users\lucasali\Pictures\Inicio de la cancha de bochas .jpg"/>
                    <pic:cNvPicPr>
                      <a:picLocks noChangeAspect="1" noChangeArrowheads="1"/>
                    </pic:cNvPicPr>
                  </pic:nvPicPr>
                  <pic:blipFill>
                    <a:blip r:embed="rId12" cstate="print"/>
                    <a:srcRect/>
                    <a:stretch>
                      <a:fillRect/>
                    </a:stretch>
                  </pic:blipFill>
                  <pic:spPr bwMode="auto">
                    <a:xfrm>
                      <a:off x="0" y="0"/>
                      <a:ext cx="5429250" cy="3962400"/>
                    </a:xfrm>
                    <a:prstGeom prst="rect">
                      <a:avLst/>
                    </a:prstGeom>
                    <a:noFill/>
                    <a:ln w="9525">
                      <a:noFill/>
                      <a:miter lim="800000"/>
                      <a:headEnd/>
                      <a:tailEnd/>
                    </a:ln>
                  </pic:spPr>
                </pic:pic>
              </a:graphicData>
            </a:graphic>
          </wp:inline>
        </w:drawing>
      </w:r>
    </w:p>
    <w:p w:rsidR="004A70F4" w:rsidRDefault="004A70F4" w:rsidP="004A70F4">
      <w:pPr>
        <w:pStyle w:val="normal0"/>
        <w:spacing w:line="360" w:lineRule="auto"/>
        <w:rPr>
          <w:noProof/>
          <w:lang w:val="es-AR"/>
        </w:rPr>
      </w:pPr>
    </w:p>
    <w:p w:rsidR="004A70F4" w:rsidRPr="006361CB" w:rsidRDefault="004A70F4" w:rsidP="004A70F4">
      <w:pPr>
        <w:pStyle w:val="normal0"/>
        <w:spacing w:line="360" w:lineRule="auto"/>
      </w:pPr>
      <w:r>
        <w:rPr>
          <w:noProof/>
          <w:lang w:val="es-AR"/>
        </w:rPr>
        <w:drawing>
          <wp:inline distT="0" distB="0" distL="0" distR="0">
            <wp:extent cx="5429250" cy="3086100"/>
            <wp:effectExtent l="19050" t="0" r="0" b="0"/>
            <wp:docPr id="16" name="image20.jpg" descr="C:\Users\lucasali\Pictures\avefa nota di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descr="C:\Users\lucasali\Pictures\avefa nota diario.png"/>
                    <pic:cNvPicPr>
                      <a:picLocks noChangeAspect="1" noChangeArrowheads="1"/>
                    </pic:cNvPicPr>
                  </pic:nvPicPr>
                  <pic:blipFill>
                    <a:blip r:embed="rId13" cstate="print"/>
                    <a:srcRect/>
                    <a:stretch>
                      <a:fillRect/>
                    </a:stretch>
                  </pic:blipFill>
                  <pic:spPr bwMode="auto">
                    <a:xfrm>
                      <a:off x="0" y="0"/>
                      <a:ext cx="5429250" cy="3086100"/>
                    </a:xfrm>
                    <a:prstGeom prst="rect">
                      <a:avLst/>
                    </a:prstGeom>
                    <a:noFill/>
                    <a:ln w="9525">
                      <a:noFill/>
                      <a:miter lim="800000"/>
                      <a:headEnd/>
                      <a:tailEnd/>
                    </a:ln>
                  </pic:spPr>
                </pic:pic>
              </a:graphicData>
            </a:graphic>
          </wp:inline>
        </w:drawing>
      </w:r>
    </w:p>
    <w:p w:rsidR="004A70F4" w:rsidRPr="006361CB" w:rsidRDefault="004A70F4" w:rsidP="004A70F4">
      <w:pPr>
        <w:pStyle w:val="normal0"/>
        <w:spacing w:line="360" w:lineRule="auto"/>
      </w:pPr>
    </w:p>
    <w:p w:rsidR="004A70F4" w:rsidRDefault="004A70F4" w:rsidP="004A70F4">
      <w:pPr>
        <w:pStyle w:val="normal0"/>
        <w:spacing w:line="360" w:lineRule="auto"/>
        <w:rPr>
          <w:u w:val="single"/>
        </w:rPr>
      </w:pPr>
    </w:p>
    <w:p w:rsidR="004A70F4" w:rsidRDefault="004A70F4" w:rsidP="004A70F4">
      <w:pPr>
        <w:pStyle w:val="normal0"/>
        <w:spacing w:line="360" w:lineRule="auto"/>
        <w:rPr>
          <w:u w:val="single"/>
        </w:rPr>
      </w:pPr>
    </w:p>
    <w:p w:rsidR="004A70F4" w:rsidRDefault="004A70F4" w:rsidP="004A70F4">
      <w:pPr>
        <w:pStyle w:val="normal0"/>
        <w:spacing w:line="360" w:lineRule="auto"/>
        <w:rPr>
          <w:u w:val="single"/>
        </w:rPr>
      </w:pPr>
    </w:p>
    <w:p w:rsidR="004A70F4" w:rsidRDefault="004A70F4" w:rsidP="004A70F4">
      <w:pPr>
        <w:pStyle w:val="normal0"/>
        <w:spacing w:line="360" w:lineRule="auto"/>
        <w:rPr>
          <w:u w:val="single"/>
        </w:rPr>
      </w:pPr>
    </w:p>
    <w:p w:rsidR="004A70F4" w:rsidRDefault="004A70F4" w:rsidP="004A70F4">
      <w:pPr>
        <w:pStyle w:val="normal0"/>
        <w:spacing w:line="360" w:lineRule="auto"/>
        <w:rPr>
          <w:u w:val="single"/>
        </w:rPr>
      </w:pPr>
    </w:p>
    <w:p w:rsidR="004A70F4" w:rsidRDefault="004A70F4" w:rsidP="004A70F4">
      <w:pPr>
        <w:pStyle w:val="normal0"/>
        <w:spacing w:line="360" w:lineRule="auto"/>
        <w:rPr>
          <w:u w:val="single"/>
        </w:rPr>
      </w:pPr>
    </w:p>
    <w:p w:rsidR="004A70F4" w:rsidRDefault="004A70F4" w:rsidP="004A70F4">
      <w:pPr>
        <w:pStyle w:val="normal0"/>
        <w:spacing w:line="360" w:lineRule="auto"/>
        <w:rPr>
          <w:u w:val="single"/>
        </w:rPr>
      </w:pPr>
    </w:p>
    <w:p w:rsidR="004A70F4" w:rsidRDefault="004A70F4" w:rsidP="004A70F4">
      <w:pPr>
        <w:pStyle w:val="normal0"/>
        <w:spacing w:line="360" w:lineRule="auto"/>
        <w:rPr>
          <w:u w:val="single"/>
        </w:rPr>
      </w:pPr>
    </w:p>
    <w:p w:rsidR="004A70F4" w:rsidRDefault="004A70F4" w:rsidP="004A70F4">
      <w:pPr>
        <w:pStyle w:val="normal0"/>
        <w:spacing w:line="360" w:lineRule="auto"/>
        <w:rPr>
          <w:u w:val="single"/>
        </w:rPr>
      </w:pPr>
    </w:p>
    <w:p w:rsidR="004A70F4" w:rsidRPr="006361CB" w:rsidRDefault="004A70F4" w:rsidP="004A70F4">
      <w:pPr>
        <w:pStyle w:val="normal0"/>
        <w:spacing w:line="360" w:lineRule="auto"/>
        <w:rPr>
          <w:b/>
        </w:rPr>
      </w:pPr>
      <w:r w:rsidRPr="006361CB">
        <w:rPr>
          <w:b/>
        </w:rPr>
        <w:lastRenderedPageBreak/>
        <w:t xml:space="preserve">IMÁGENES DEL PREDIO EN LA ACTUALIDAD Y DE LAS ACTIVIDADES DESARROLLADAS POR </w:t>
      </w:r>
      <w:r>
        <w:rPr>
          <w:b/>
        </w:rPr>
        <w:t>AVEFA</w:t>
      </w:r>
    </w:p>
    <w:p w:rsidR="004A70F4" w:rsidRPr="006361CB" w:rsidRDefault="004A70F4" w:rsidP="004A70F4">
      <w:pPr>
        <w:pStyle w:val="normal0"/>
        <w:spacing w:line="360" w:lineRule="auto"/>
        <w:rPr>
          <w:u w:val="single"/>
        </w:rPr>
      </w:pPr>
      <w:r>
        <w:rPr>
          <w:noProof/>
          <w:u w:val="single"/>
          <w:lang w:val="es-AR"/>
        </w:rPr>
        <w:drawing>
          <wp:inline distT="0" distB="0" distL="0" distR="0">
            <wp:extent cx="5419725" cy="2457450"/>
            <wp:effectExtent l="19050" t="0" r="9525" b="0"/>
            <wp:docPr id="15" name="image15.jpg" descr="C:\Users\lucasali\Pictur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descr="C:\Users\lucasali\Pictures\22.jpg"/>
                    <pic:cNvPicPr>
                      <a:picLocks noChangeAspect="1" noChangeArrowheads="1"/>
                    </pic:cNvPicPr>
                  </pic:nvPicPr>
                  <pic:blipFill>
                    <a:blip r:embed="rId14" cstate="print"/>
                    <a:srcRect/>
                    <a:stretch>
                      <a:fillRect/>
                    </a:stretch>
                  </pic:blipFill>
                  <pic:spPr bwMode="auto">
                    <a:xfrm>
                      <a:off x="0" y="0"/>
                      <a:ext cx="5419725" cy="2457450"/>
                    </a:xfrm>
                    <a:prstGeom prst="rect">
                      <a:avLst/>
                    </a:prstGeom>
                    <a:noFill/>
                    <a:ln w="9525">
                      <a:noFill/>
                      <a:miter lim="800000"/>
                      <a:headEnd/>
                      <a:tailEnd/>
                    </a:ln>
                  </pic:spPr>
                </pic:pic>
              </a:graphicData>
            </a:graphic>
          </wp:inline>
        </w:drawing>
      </w:r>
    </w:p>
    <w:p w:rsidR="004A70F4" w:rsidRPr="006361CB" w:rsidRDefault="004A70F4" w:rsidP="004A70F4">
      <w:pPr>
        <w:pStyle w:val="normal0"/>
        <w:spacing w:line="360" w:lineRule="auto"/>
      </w:pPr>
      <w:r>
        <w:rPr>
          <w:noProof/>
          <w:lang w:val="es-AR"/>
        </w:rPr>
        <w:drawing>
          <wp:inline distT="0" distB="0" distL="0" distR="0">
            <wp:extent cx="4905375" cy="6562725"/>
            <wp:effectExtent l="19050" t="0" r="9525" b="0"/>
            <wp:docPr id="14" name="image10.jpg" descr="C:\Users\lucasali\Pictures\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C:\Users\lucasali\Pictures\016.jpg"/>
                    <pic:cNvPicPr>
                      <a:picLocks noChangeAspect="1" noChangeArrowheads="1"/>
                    </pic:cNvPicPr>
                  </pic:nvPicPr>
                  <pic:blipFill>
                    <a:blip r:embed="rId15" cstate="print"/>
                    <a:srcRect/>
                    <a:stretch>
                      <a:fillRect/>
                    </a:stretch>
                  </pic:blipFill>
                  <pic:spPr bwMode="auto">
                    <a:xfrm>
                      <a:off x="0" y="0"/>
                      <a:ext cx="4905375" cy="6562725"/>
                    </a:xfrm>
                    <a:prstGeom prst="rect">
                      <a:avLst/>
                    </a:prstGeom>
                    <a:noFill/>
                    <a:ln w="9525">
                      <a:noFill/>
                      <a:miter lim="800000"/>
                      <a:headEnd/>
                      <a:tailEnd/>
                    </a:ln>
                  </pic:spPr>
                </pic:pic>
              </a:graphicData>
            </a:graphic>
          </wp:inline>
        </w:drawing>
      </w:r>
    </w:p>
    <w:p w:rsidR="004A70F4" w:rsidRPr="006361CB" w:rsidRDefault="004A70F4" w:rsidP="004A70F4">
      <w:pPr>
        <w:pStyle w:val="normal0"/>
        <w:spacing w:line="360" w:lineRule="auto"/>
      </w:pPr>
    </w:p>
    <w:p w:rsidR="004A70F4" w:rsidRPr="006361CB" w:rsidRDefault="004A70F4" w:rsidP="004A70F4">
      <w:pPr>
        <w:pStyle w:val="normal0"/>
        <w:spacing w:line="360" w:lineRule="auto"/>
      </w:pPr>
      <w:r>
        <w:rPr>
          <w:noProof/>
          <w:lang w:val="es-AR"/>
        </w:rPr>
        <w:lastRenderedPageBreak/>
        <w:drawing>
          <wp:inline distT="0" distB="0" distL="0" distR="0">
            <wp:extent cx="5419725" cy="4067175"/>
            <wp:effectExtent l="19050" t="0" r="9525" b="0"/>
            <wp:docPr id="13" name="image8.jpg" descr="C:\Users\lucasali\Pictures\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C:\Users\lucasali\Pictures\025.jpg"/>
                    <pic:cNvPicPr>
                      <a:picLocks noChangeAspect="1" noChangeArrowheads="1"/>
                    </pic:cNvPicPr>
                  </pic:nvPicPr>
                  <pic:blipFill>
                    <a:blip r:embed="rId16" cstate="print"/>
                    <a:srcRect/>
                    <a:stretch>
                      <a:fillRect/>
                    </a:stretch>
                  </pic:blipFill>
                  <pic:spPr bwMode="auto">
                    <a:xfrm>
                      <a:off x="0" y="0"/>
                      <a:ext cx="5419725" cy="4067175"/>
                    </a:xfrm>
                    <a:prstGeom prst="rect">
                      <a:avLst/>
                    </a:prstGeom>
                    <a:noFill/>
                    <a:ln w="9525">
                      <a:noFill/>
                      <a:miter lim="800000"/>
                      <a:headEnd/>
                      <a:tailEnd/>
                    </a:ln>
                  </pic:spPr>
                </pic:pic>
              </a:graphicData>
            </a:graphic>
          </wp:inline>
        </w:drawing>
      </w:r>
    </w:p>
    <w:p w:rsidR="004A70F4" w:rsidRPr="006361CB" w:rsidRDefault="004A70F4" w:rsidP="004A70F4">
      <w:pPr>
        <w:pStyle w:val="normal0"/>
        <w:spacing w:line="360" w:lineRule="auto"/>
      </w:pPr>
      <w:r>
        <w:rPr>
          <w:noProof/>
          <w:lang w:val="es-AR"/>
        </w:rPr>
        <w:drawing>
          <wp:inline distT="0" distB="0" distL="0" distR="0">
            <wp:extent cx="5419725" cy="4067175"/>
            <wp:effectExtent l="19050" t="0" r="9525" b="0"/>
            <wp:docPr id="12" name="image19.jpg" descr="C:\Users\lucasali\Pictures\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descr="C:\Users\lucasali\Pictures\035.jpg"/>
                    <pic:cNvPicPr>
                      <a:picLocks noChangeAspect="1" noChangeArrowheads="1"/>
                    </pic:cNvPicPr>
                  </pic:nvPicPr>
                  <pic:blipFill>
                    <a:blip r:embed="rId17" cstate="print"/>
                    <a:srcRect/>
                    <a:stretch>
                      <a:fillRect/>
                    </a:stretch>
                  </pic:blipFill>
                  <pic:spPr bwMode="auto">
                    <a:xfrm>
                      <a:off x="0" y="0"/>
                      <a:ext cx="5419725" cy="4067175"/>
                    </a:xfrm>
                    <a:prstGeom prst="rect">
                      <a:avLst/>
                    </a:prstGeom>
                    <a:noFill/>
                    <a:ln w="9525">
                      <a:noFill/>
                      <a:miter lim="800000"/>
                      <a:headEnd/>
                      <a:tailEnd/>
                    </a:ln>
                  </pic:spPr>
                </pic:pic>
              </a:graphicData>
            </a:graphic>
          </wp:inline>
        </w:drawing>
      </w:r>
    </w:p>
    <w:p w:rsidR="004A70F4" w:rsidRPr="006361CB" w:rsidRDefault="004A70F4" w:rsidP="004A70F4">
      <w:pPr>
        <w:pStyle w:val="normal0"/>
        <w:spacing w:line="360" w:lineRule="auto"/>
      </w:pPr>
      <w:r>
        <w:rPr>
          <w:noProof/>
          <w:lang w:val="es-AR"/>
        </w:rPr>
        <w:lastRenderedPageBreak/>
        <w:drawing>
          <wp:inline distT="0" distB="0" distL="0" distR="0">
            <wp:extent cx="5429250" cy="4086225"/>
            <wp:effectExtent l="19050" t="0" r="0" b="0"/>
            <wp:docPr id="11" name="image11.jpg" descr="C:\Users\lucasali\Picture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descr="C:\Users\lucasali\Pictures\44.jpg"/>
                    <pic:cNvPicPr>
                      <a:picLocks noChangeAspect="1" noChangeArrowheads="1"/>
                    </pic:cNvPicPr>
                  </pic:nvPicPr>
                  <pic:blipFill>
                    <a:blip r:embed="rId18" cstate="print"/>
                    <a:srcRect/>
                    <a:stretch>
                      <a:fillRect/>
                    </a:stretch>
                  </pic:blipFill>
                  <pic:spPr bwMode="auto">
                    <a:xfrm>
                      <a:off x="0" y="0"/>
                      <a:ext cx="5429250" cy="4086225"/>
                    </a:xfrm>
                    <a:prstGeom prst="rect">
                      <a:avLst/>
                    </a:prstGeom>
                    <a:noFill/>
                    <a:ln w="9525">
                      <a:noFill/>
                      <a:miter lim="800000"/>
                      <a:headEnd/>
                      <a:tailEnd/>
                    </a:ln>
                  </pic:spPr>
                </pic:pic>
              </a:graphicData>
            </a:graphic>
          </wp:inline>
        </w:drawing>
      </w:r>
    </w:p>
    <w:p w:rsidR="004A70F4" w:rsidRPr="006361CB" w:rsidRDefault="004A70F4" w:rsidP="004A70F4">
      <w:pPr>
        <w:pStyle w:val="normal0"/>
        <w:spacing w:line="360" w:lineRule="auto"/>
      </w:pPr>
      <w:r>
        <w:rPr>
          <w:noProof/>
          <w:lang w:val="es-AR"/>
        </w:rPr>
        <w:drawing>
          <wp:inline distT="0" distB="0" distL="0" distR="0">
            <wp:extent cx="5429250" cy="3619500"/>
            <wp:effectExtent l="19050" t="0" r="0" b="0"/>
            <wp:docPr id="10" name="image5.jpg" descr="C:\Users\lucasali\Pictures\10268677_780047032027415_15175490284588748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C:\Users\lucasali\Pictures\10268677_780047032027415_1517549028458874862_n.jpg"/>
                    <pic:cNvPicPr>
                      <a:picLocks noChangeAspect="1" noChangeArrowheads="1"/>
                    </pic:cNvPicPr>
                  </pic:nvPicPr>
                  <pic:blipFill>
                    <a:blip r:embed="rId19" cstate="print"/>
                    <a:srcRect/>
                    <a:stretch>
                      <a:fillRect/>
                    </a:stretch>
                  </pic:blipFill>
                  <pic:spPr bwMode="auto">
                    <a:xfrm>
                      <a:off x="0" y="0"/>
                      <a:ext cx="5429250" cy="3619500"/>
                    </a:xfrm>
                    <a:prstGeom prst="rect">
                      <a:avLst/>
                    </a:prstGeom>
                    <a:noFill/>
                    <a:ln w="9525">
                      <a:noFill/>
                      <a:miter lim="800000"/>
                      <a:headEnd/>
                      <a:tailEnd/>
                    </a:ln>
                  </pic:spPr>
                </pic:pic>
              </a:graphicData>
            </a:graphic>
          </wp:inline>
        </w:drawing>
      </w:r>
    </w:p>
    <w:p w:rsidR="004A70F4" w:rsidRPr="006361CB" w:rsidRDefault="004A70F4" w:rsidP="004A70F4">
      <w:pPr>
        <w:pStyle w:val="normal0"/>
        <w:spacing w:line="360" w:lineRule="auto"/>
      </w:pPr>
      <w:r>
        <w:rPr>
          <w:noProof/>
          <w:lang w:val="es-AR"/>
        </w:rPr>
        <w:lastRenderedPageBreak/>
        <w:drawing>
          <wp:inline distT="0" distB="0" distL="0" distR="0">
            <wp:extent cx="5429250" cy="3619500"/>
            <wp:effectExtent l="19050" t="0" r="0" b="0"/>
            <wp:docPr id="9" name="image12.jpg" descr="C:\Users\lucasali\Pictures\10346004_780046568694128_63879037126962687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descr="C:\Users\lucasali\Pictures\10346004_780046568694128_6387903712696268781_n.jpg"/>
                    <pic:cNvPicPr>
                      <a:picLocks noChangeAspect="1" noChangeArrowheads="1"/>
                    </pic:cNvPicPr>
                  </pic:nvPicPr>
                  <pic:blipFill>
                    <a:blip r:embed="rId20" cstate="print"/>
                    <a:srcRect/>
                    <a:stretch>
                      <a:fillRect/>
                    </a:stretch>
                  </pic:blipFill>
                  <pic:spPr bwMode="auto">
                    <a:xfrm>
                      <a:off x="0" y="0"/>
                      <a:ext cx="5429250" cy="3619500"/>
                    </a:xfrm>
                    <a:prstGeom prst="rect">
                      <a:avLst/>
                    </a:prstGeom>
                    <a:noFill/>
                    <a:ln w="9525">
                      <a:noFill/>
                      <a:miter lim="800000"/>
                      <a:headEnd/>
                      <a:tailEnd/>
                    </a:ln>
                  </pic:spPr>
                </pic:pic>
              </a:graphicData>
            </a:graphic>
          </wp:inline>
        </w:drawing>
      </w:r>
    </w:p>
    <w:p w:rsidR="004A70F4" w:rsidRPr="006361CB" w:rsidRDefault="004A70F4" w:rsidP="004A70F4">
      <w:pPr>
        <w:pStyle w:val="normal0"/>
        <w:spacing w:line="360" w:lineRule="auto"/>
      </w:pPr>
      <w:r>
        <w:rPr>
          <w:noProof/>
          <w:lang w:val="es-AR"/>
        </w:rPr>
        <w:drawing>
          <wp:inline distT="0" distB="0" distL="0" distR="0">
            <wp:extent cx="5429250" cy="4076700"/>
            <wp:effectExtent l="19050" t="0" r="0" b="0"/>
            <wp:docPr id="8" name="image17.jpg" descr="C:\Users\lucasali\Pictures\12036588_10207894093137178_90990664019173275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descr="C:\Users\lucasali\Pictures\12036588_10207894093137178_9099066401917327545_n.jpg"/>
                    <pic:cNvPicPr>
                      <a:picLocks noChangeAspect="1" noChangeArrowheads="1"/>
                    </pic:cNvPicPr>
                  </pic:nvPicPr>
                  <pic:blipFill>
                    <a:blip r:embed="rId21"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4A70F4" w:rsidRPr="006361CB" w:rsidRDefault="004A70F4" w:rsidP="004A70F4">
      <w:pPr>
        <w:pStyle w:val="normal0"/>
        <w:spacing w:line="360" w:lineRule="auto"/>
      </w:pPr>
      <w:r>
        <w:rPr>
          <w:noProof/>
          <w:lang w:val="es-AR"/>
        </w:rPr>
        <w:lastRenderedPageBreak/>
        <w:drawing>
          <wp:inline distT="0" distB="0" distL="0" distR="0">
            <wp:extent cx="5419725" cy="3571875"/>
            <wp:effectExtent l="19050" t="0" r="9525" b="0"/>
            <wp:docPr id="7" name="image13.jpg" descr="C:\Users\lucasali\Pictures\12132637_10206080536747289_510352363330619912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descr="C:\Users\lucasali\Pictures\12132637_10206080536747289_5103523633306199127_o.jpg"/>
                    <pic:cNvPicPr>
                      <a:picLocks noChangeAspect="1" noChangeArrowheads="1"/>
                    </pic:cNvPicPr>
                  </pic:nvPicPr>
                  <pic:blipFill>
                    <a:blip r:embed="rId22" cstate="print"/>
                    <a:srcRect/>
                    <a:stretch>
                      <a:fillRect/>
                    </a:stretch>
                  </pic:blipFill>
                  <pic:spPr bwMode="auto">
                    <a:xfrm>
                      <a:off x="0" y="0"/>
                      <a:ext cx="5419725" cy="3571875"/>
                    </a:xfrm>
                    <a:prstGeom prst="rect">
                      <a:avLst/>
                    </a:prstGeom>
                    <a:noFill/>
                    <a:ln w="9525">
                      <a:noFill/>
                      <a:miter lim="800000"/>
                      <a:headEnd/>
                      <a:tailEnd/>
                    </a:ln>
                  </pic:spPr>
                </pic:pic>
              </a:graphicData>
            </a:graphic>
          </wp:inline>
        </w:drawing>
      </w:r>
    </w:p>
    <w:p w:rsidR="004A70F4" w:rsidRPr="006361CB" w:rsidRDefault="004A70F4" w:rsidP="004A70F4">
      <w:pPr>
        <w:pStyle w:val="normal0"/>
        <w:spacing w:line="360" w:lineRule="auto"/>
      </w:pPr>
      <w:r>
        <w:rPr>
          <w:noProof/>
          <w:lang w:val="es-AR"/>
        </w:rPr>
        <w:drawing>
          <wp:inline distT="0" distB="0" distL="0" distR="0">
            <wp:extent cx="5429250" cy="3609975"/>
            <wp:effectExtent l="19050" t="0" r="0" b="0"/>
            <wp:docPr id="6" name="image4.jpg" descr="C:\Users\lucasali\Pictures\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C:\Users\lucasali\Pictures\cales.jpg"/>
                    <pic:cNvPicPr>
                      <a:picLocks noChangeAspect="1" noChangeArrowheads="1"/>
                    </pic:cNvPicPr>
                  </pic:nvPicPr>
                  <pic:blipFill>
                    <a:blip r:embed="rId23" cstate="print"/>
                    <a:srcRect/>
                    <a:stretch>
                      <a:fillRect/>
                    </a:stretch>
                  </pic:blipFill>
                  <pic:spPr bwMode="auto">
                    <a:xfrm>
                      <a:off x="0" y="0"/>
                      <a:ext cx="5429250" cy="3609975"/>
                    </a:xfrm>
                    <a:prstGeom prst="rect">
                      <a:avLst/>
                    </a:prstGeom>
                    <a:noFill/>
                    <a:ln w="9525">
                      <a:noFill/>
                      <a:miter lim="800000"/>
                      <a:headEnd/>
                      <a:tailEnd/>
                    </a:ln>
                  </pic:spPr>
                </pic:pic>
              </a:graphicData>
            </a:graphic>
          </wp:inline>
        </w:drawing>
      </w:r>
    </w:p>
    <w:p w:rsidR="004A70F4" w:rsidRPr="006361CB" w:rsidRDefault="004A70F4" w:rsidP="004A70F4">
      <w:pPr>
        <w:pStyle w:val="normal0"/>
        <w:spacing w:line="360" w:lineRule="auto"/>
      </w:pPr>
      <w:r>
        <w:rPr>
          <w:noProof/>
          <w:lang w:val="es-AR"/>
        </w:rPr>
        <w:lastRenderedPageBreak/>
        <w:drawing>
          <wp:inline distT="0" distB="0" distL="0" distR="0">
            <wp:extent cx="5429250" cy="3057525"/>
            <wp:effectExtent l="19050" t="0" r="0" b="0"/>
            <wp:docPr id="5" name="image16.jpg" descr="C:\Users\lucasali\Pictures\14225364_10211031638776282_3822040540389874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C:\Users\lucasali\Pictures\14225364_10211031638776282_3822040540389874720_n.jpg"/>
                    <pic:cNvPicPr>
                      <a:picLocks noChangeAspect="1" noChangeArrowheads="1"/>
                    </pic:cNvPicPr>
                  </pic:nvPicPr>
                  <pic:blipFill>
                    <a:blip r:embed="rId24" cstate="print"/>
                    <a:srcRect/>
                    <a:stretch>
                      <a:fillRect/>
                    </a:stretch>
                  </pic:blipFill>
                  <pic:spPr bwMode="auto">
                    <a:xfrm>
                      <a:off x="0" y="0"/>
                      <a:ext cx="5429250" cy="3057525"/>
                    </a:xfrm>
                    <a:prstGeom prst="rect">
                      <a:avLst/>
                    </a:prstGeom>
                    <a:noFill/>
                    <a:ln w="9525">
                      <a:noFill/>
                      <a:miter lim="800000"/>
                      <a:headEnd/>
                      <a:tailEnd/>
                    </a:ln>
                  </pic:spPr>
                </pic:pic>
              </a:graphicData>
            </a:graphic>
          </wp:inline>
        </w:drawing>
      </w:r>
    </w:p>
    <w:p w:rsidR="004A70F4" w:rsidRPr="006361CB" w:rsidRDefault="004A70F4" w:rsidP="004A70F4">
      <w:pPr>
        <w:pStyle w:val="normal0"/>
        <w:spacing w:line="360" w:lineRule="auto"/>
      </w:pPr>
    </w:p>
    <w:p w:rsidR="004A70F4" w:rsidRPr="006361CB" w:rsidRDefault="004A70F4" w:rsidP="004A70F4">
      <w:pPr>
        <w:pStyle w:val="normal0"/>
        <w:spacing w:line="360" w:lineRule="auto"/>
      </w:pPr>
      <w:r>
        <w:rPr>
          <w:noProof/>
          <w:lang w:val="es-AR"/>
        </w:rPr>
        <w:drawing>
          <wp:inline distT="0" distB="0" distL="0" distR="0">
            <wp:extent cx="5429250" cy="4067175"/>
            <wp:effectExtent l="19050" t="0" r="0" b="0"/>
            <wp:docPr id="4" name="image2.jpg" descr="C:\Users\lucasali\Pictures\pas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C:\Users\lucasali\Pictures\paseo.jpg"/>
                    <pic:cNvPicPr>
                      <a:picLocks noChangeAspect="1" noChangeArrowheads="1"/>
                    </pic:cNvPicPr>
                  </pic:nvPicPr>
                  <pic:blipFill>
                    <a:blip r:embed="rId25" cstate="print"/>
                    <a:srcRect/>
                    <a:stretch>
                      <a:fillRect/>
                    </a:stretch>
                  </pic:blipFill>
                  <pic:spPr bwMode="auto">
                    <a:xfrm>
                      <a:off x="0" y="0"/>
                      <a:ext cx="5429250" cy="4067175"/>
                    </a:xfrm>
                    <a:prstGeom prst="rect">
                      <a:avLst/>
                    </a:prstGeom>
                    <a:noFill/>
                    <a:ln w="9525">
                      <a:noFill/>
                      <a:miter lim="800000"/>
                      <a:headEnd/>
                      <a:tailEnd/>
                    </a:ln>
                  </pic:spPr>
                </pic:pic>
              </a:graphicData>
            </a:graphic>
          </wp:inline>
        </w:drawing>
      </w:r>
    </w:p>
    <w:p w:rsidR="004A70F4" w:rsidRPr="006361CB" w:rsidRDefault="004A70F4" w:rsidP="004A70F4">
      <w:pPr>
        <w:pStyle w:val="normal0"/>
        <w:spacing w:line="360" w:lineRule="auto"/>
      </w:pPr>
      <w:r>
        <w:rPr>
          <w:noProof/>
          <w:lang w:val="es-AR"/>
        </w:rPr>
        <w:lastRenderedPageBreak/>
        <w:drawing>
          <wp:inline distT="0" distB="0" distL="0" distR="0">
            <wp:extent cx="5429250" cy="4067175"/>
            <wp:effectExtent l="19050" t="0" r="0" b="0"/>
            <wp:docPr id="3" name="image21.jpg" descr="C:\Users\lucasali\Pictures\placit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descr="C:\Users\lucasali\Pictures\placita6.jpg"/>
                    <pic:cNvPicPr>
                      <a:picLocks noChangeAspect="1" noChangeArrowheads="1"/>
                    </pic:cNvPicPr>
                  </pic:nvPicPr>
                  <pic:blipFill>
                    <a:blip r:embed="rId26" cstate="print"/>
                    <a:srcRect/>
                    <a:stretch>
                      <a:fillRect/>
                    </a:stretch>
                  </pic:blipFill>
                  <pic:spPr bwMode="auto">
                    <a:xfrm>
                      <a:off x="0" y="0"/>
                      <a:ext cx="5429250" cy="4067175"/>
                    </a:xfrm>
                    <a:prstGeom prst="rect">
                      <a:avLst/>
                    </a:prstGeom>
                    <a:noFill/>
                    <a:ln w="9525">
                      <a:noFill/>
                      <a:miter lim="800000"/>
                      <a:headEnd/>
                      <a:tailEnd/>
                    </a:ln>
                  </pic:spPr>
                </pic:pic>
              </a:graphicData>
            </a:graphic>
          </wp:inline>
        </w:drawing>
      </w:r>
    </w:p>
    <w:p w:rsidR="004A70F4" w:rsidRPr="006361CB" w:rsidRDefault="004A70F4" w:rsidP="004A70F4">
      <w:pPr>
        <w:pStyle w:val="normal0"/>
        <w:spacing w:line="360" w:lineRule="auto"/>
      </w:pPr>
    </w:p>
    <w:p w:rsidR="004A70F4" w:rsidRPr="006361CB" w:rsidRDefault="004A70F4" w:rsidP="004A70F4">
      <w:pPr>
        <w:pStyle w:val="normal0"/>
        <w:spacing w:line="360" w:lineRule="auto"/>
      </w:pPr>
    </w:p>
    <w:p w:rsidR="004A70F4" w:rsidRPr="006361CB" w:rsidRDefault="004A70F4" w:rsidP="004A70F4">
      <w:pPr>
        <w:pStyle w:val="normal0"/>
        <w:spacing w:line="360" w:lineRule="auto"/>
      </w:pPr>
    </w:p>
    <w:p w:rsidR="004A70F4" w:rsidRPr="006361CB" w:rsidRDefault="004A70F4" w:rsidP="004A70F4">
      <w:pPr>
        <w:pStyle w:val="normal0"/>
        <w:spacing w:line="360" w:lineRule="auto"/>
      </w:pPr>
      <w:r>
        <w:rPr>
          <w:noProof/>
          <w:lang w:val="es-AR"/>
        </w:rPr>
        <w:lastRenderedPageBreak/>
        <w:drawing>
          <wp:inline distT="0" distB="0" distL="0" distR="0">
            <wp:extent cx="5429250" cy="7667625"/>
            <wp:effectExtent l="19050" t="0" r="0" b="0"/>
            <wp:docPr id="2" name="image9.jpg" descr="C:\Users\lucasali\Pictures\BANNER AVE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descr="C:\Users\lucasali\Pictures\BANNER AVEFA.jpg"/>
                    <pic:cNvPicPr>
                      <a:picLocks noChangeAspect="1" noChangeArrowheads="1"/>
                    </pic:cNvPicPr>
                  </pic:nvPicPr>
                  <pic:blipFill>
                    <a:blip r:embed="rId27" cstate="print"/>
                    <a:srcRect/>
                    <a:stretch>
                      <a:fillRect/>
                    </a:stretch>
                  </pic:blipFill>
                  <pic:spPr bwMode="auto">
                    <a:xfrm>
                      <a:off x="0" y="0"/>
                      <a:ext cx="5429250" cy="7667625"/>
                    </a:xfrm>
                    <a:prstGeom prst="rect">
                      <a:avLst/>
                    </a:prstGeom>
                    <a:noFill/>
                    <a:ln w="9525">
                      <a:noFill/>
                      <a:miter lim="800000"/>
                      <a:headEnd/>
                      <a:tailEnd/>
                    </a:ln>
                  </pic:spPr>
                </pic:pic>
              </a:graphicData>
            </a:graphic>
          </wp:inline>
        </w:drawing>
      </w:r>
    </w:p>
    <w:p w:rsidR="004A70F4" w:rsidRPr="006361CB" w:rsidRDefault="004A70F4" w:rsidP="004A70F4">
      <w:pPr>
        <w:spacing w:line="360" w:lineRule="auto"/>
        <w:rPr>
          <w:szCs w:val="24"/>
        </w:rPr>
      </w:pPr>
    </w:p>
    <w:p w:rsidR="00AF6352" w:rsidRPr="004A70F4" w:rsidRDefault="00AF6352" w:rsidP="004A70F4">
      <w:pPr>
        <w:rPr>
          <w:lang w:val="es-AR"/>
        </w:rPr>
      </w:pPr>
    </w:p>
    <w:sectPr w:rsidR="00AF6352" w:rsidRPr="004A70F4" w:rsidSect="005A3AA1">
      <w:headerReference w:type="default" r:id="rId28"/>
      <w:footerReference w:type="default" r:id="rId29"/>
      <w:pgSz w:w="12242" w:h="20163" w:code="5"/>
      <w:pgMar w:top="2268" w:right="851" w:bottom="1418" w:left="2835"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5E18" w:rsidRDefault="00EF5E18">
      <w:r>
        <w:separator/>
      </w:r>
    </w:p>
  </w:endnote>
  <w:endnote w:type="continuationSeparator" w:id="0">
    <w:p w:rsidR="00EF5E18" w:rsidRDefault="00EF5E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A75" w:rsidRPr="004A70F4" w:rsidRDefault="00601A75">
    <w:pPr>
      <w:pStyle w:val="Piedepgina"/>
      <w:rPr>
        <w:color w:val="333333"/>
        <w:sz w:val="20"/>
      </w:rPr>
    </w:pPr>
    <w:bookmarkStart w:id="0" w:name="Proyecto"/>
    <w:bookmarkEnd w:id="0"/>
  </w:p>
  <w:p w:rsidR="00601A75" w:rsidRPr="004A70F4" w:rsidRDefault="00601A75">
    <w:pPr>
      <w:pStyle w:val="Piedepgina"/>
      <w:rPr>
        <w:color w:val="333333"/>
        <w:sz w:val="20"/>
      </w:rPr>
    </w:pPr>
    <w:r w:rsidRPr="004A70F4">
      <w:rPr>
        <w:color w:val="333333"/>
        <w:sz w:val="20"/>
      </w:rPr>
      <w:t xml:space="preserve">Último cambio: </w:t>
    </w:r>
    <w:fldSimple w:instr=" SAVEDATE  \* MERGEFORMAT ">
      <w:r w:rsidR="004A70F4">
        <w:rPr>
          <w:noProof/>
          <w:color w:val="333333"/>
          <w:sz w:val="20"/>
        </w:rPr>
        <w:t>00/00/0000 0:00:00</w:t>
      </w:r>
    </w:fldSimple>
    <w:r w:rsidRPr="004A70F4">
      <w:rPr>
        <w:color w:val="333333"/>
        <w:sz w:val="20"/>
      </w:rPr>
      <w:t xml:space="preserve">  -  Cantidad de caracteres: </w:t>
    </w:r>
    <w:fldSimple w:instr=" NUMCHARS  \* MERGEFORMAT ">
      <w:r w:rsidR="004A70F4">
        <w:rPr>
          <w:noProof/>
          <w:color w:val="333333"/>
          <w:sz w:val="20"/>
        </w:rPr>
        <w:t>12221</w:t>
      </w:r>
    </w:fldSimple>
    <w:r w:rsidRPr="004A70F4">
      <w:rPr>
        <w:color w:val="333333"/>
        <w:sz w:val="20"/>
      </w:rPr>
      <w:t xml:space="preserve"> - Cantidad de palabras: </w:t>
    </w:r>
    <w:fldSimple w:instr=" NUMWORDS  \* MERGEFORMAT ">
      <w:r w:rsidR="004A70F4">
        <w:rPr>
          <w:noProof/>
          <w:color w:val="333333"/>
          <w:sz w:val="20"/>
        </w:rPr>
        <w:t>2347</w:t>
      </w:r>
    </w:fldSimple>
  </w:p>
  <w:p w:rsidR="00601A75" w:rsidRPr="004A70F4" w:rsidRDefault="00601A75" w:rsidP="00B05649">
    <w:pPr>
      <w:pStyle w:val="Piedepgina"/>
      <w:tabs>
        <w:tab w:val="left" w:pos="3565"/>
      </w:tabs>
      <w:rPr>
        <w:rStyle w:val="Nmerodepgina"/>
        <w:color w:val="333333"/>
      </w:rPr>
    </w:pPr>
    <w:r w:rsidRPr="004A70F4">
      <w:rPr>
        <w:color w:val="333333"/>
        <w:sz w:val="20"/>
      </w:rPr>
      <w:tab/>
      <w:t>Pág.</w:t>
    </w:r>
    <w:r w:rsidRPr="004A70F4">
      <w:rPr>
        <w:color w:val="333333"/>
      </w:rPr>
      <w:t xml:space="preserve"> </w:t>
    </w:r>
    <w:r w:rsidRPr="004A70F4">
      <w:rPr>
        <w:rStyle w:val="Nmerodepgina"/>
        <w:color w:val="333333"/>
      </w:rPr>
      <w:fldChar w:fldCharType="begin"/>
    </w:r>
    <w:r w:rsidRPr="004A70F4">
      <w:rPr>
        <w:rStyle w:val="Nmerodepgina"/>
        <w:color w:val="333333"/>
      </w:rPr>
      <w:instrText xml:space="preserve"> PAGE </w:instrText>
    </w:r>
    <w:r w:rsidRPr="004A70F4">
      <w:rPr>
        <w:rStyle w:val="Nmerodepgina"/>
        <w:color w:val="333333"/>
      </w:rPr>
      <w:fldChar w:fldCharType="separate"/>
    </w:r>
    <w:r w:rsidR="004A70F4">
      <w:rPr>
        <w:rStyle w:val="Nmerodepgina"/>
        <w:noProof/>
        <w:color w:val="333333"/>
      </w:rPr>
      <w:t>18</w:t>
    </w:r>
    <w:r w:rsidRPr="004A70F4">
      <w:rPr>
        <w:rStyle w:val="Nmerodepgina"/>
        <w:color w:val="333333"/>
      </w:rPr>
      <w:fldChar w:fldCharType="end"/>
    </w:r>
    <w:r w:rsidRPr="004A70F4">
      <w:rPr>
        <w:rStyle w:val="Nmerodepgina"/>
        <w:color w:val="333333"/>
      </w:rPr>
      <w:t>/</w:t>
    </w:r>
    <w:fldSimple w:instr=" NUMPAGES  \* MERGEFORMAT ">
      <w:r w:rsidR="004A70F4">
        <w:rPr>
          <w:rStyle w:val="Nmerodepgina"/>
          <w:noProof/>
          <w:color w:val="333333"/>
        </w:rPr>
        <w:t>18</w:t>
      </w:r>
    </w:fldSimple>
    <w:r w:rsidRPr="004A70F4">
      <w:rPr>
        <w:rStyle w:val="Nmerodepgina"/>
        <w:color w:val="333333"/>
      </w:rPr>
      <w:t xml:space="preserve"> </w:t>
    </w:r>
  </w:p>
  <w:p w:rsidR="00601A75" w:rsidRPr="004A70F4" w:rsidRDefault="00601A75">
    <w:pPr>
      <w:pStyle w:val="Piedepgina"/>
      <w:rPr>
        <w:color w:val="333333"/>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5E18" w:rsidRDefault="00EF5E18">
      <w:r>
        <w:separator/>
      </w:r>
    </w:p>
  </w:footnote>
  <w:footnote w:type="continuationSeparator" w:id="0">
    <w:p w:rsidR="00EF5E18" w:rsidRDefault="00EF5E18">
      <w:r>
        <w:continuationSeparator/>
      </w:r>
    </w:p>
  </w:footnote>
  <w:footnote w:id="1">
    <w:p w:rsidR="004A70F4" w:rsidRPr="00D5581A" w:rsidRDefault="004A70F4" w:rsidP="004A70F4">
      <w:pPr>
        <w:pStyle w:val="Textonotapie"/>
        <w:rPr>
          <w:lang w:val="es-AR"/>
        </w:rPr>
      </w:pPr>
      <w:r>
        <w:rPr>
          <w:rStyle w:val="Refdenotaalpie"/>
        </w:rPr>
        <w:footnoteRef/>
      </w:r>
      <w:r>
        <w:t xml:space="preserve"> </w:t>
      </w:r>
      <w:r>
        <w:rPr>
          <w:lang w:val="es-AR"/>
        </w:rPr>
        <w:t>Se adjunta como ANEXO I las fotos alusivas de la época en la que se empezó a poner en marcha la construcción del predio.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68A" w:rsidRDefault="004A70F4" w:rsidP="0033168A">
    <w:pPr>
      <w:pStyle w:val="Encabezado"/>
      <w:ind w:left="-2410" w:firstLine="850"/>
      <w:jc w:val="center"/>
      <w:rPr>
        <w:i/>
        <w:sz w:val="18"/>
        <w:szCs w:val="18"/>
      </w:rPr>
    </w:pPr>
    <w:r>
      <w:rPr>
        <w:noProof/>
        <w:lang w:val="es-AR" w:eastAsia="es-AR"/>
      </w:rPr>
      <w:drawing>
        <wp:inline distT="0" distB="0" distL="0" distR="0">
          <wp:extent cx="1885950" cy="342900"/>
          <wp:effectExtent l="19050" t="0" r="0" b="0"/>
          <wp:docPr id="1" name="0 Imagen"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1.jpg"/>
                  <pic:cNvPicPr>
                    <a:picLocks noChangeAspect="1" noChangeArrowheads="1"/>
                  </pic:cNvPicPr>
                </pic:nvPicPr>
                <pic:blipFill>
                  <a:blip r:embed="rId1"/>
                  <a:srcRect/>
                  <a:stretch>
                    <a:fillRect/>
                  </a:stretch>
                </pic:blipFill>
                <pic:spPr bwMode="auto">
                  <a:xfrm>
                    <a:off x="0" y="0"/>
                    <a:ext cx="1885950" cy="342900"/>
                  </a:xfrm>
                  <a:prstGeom prst="rect">
                    <a:avLst/>
                  </a:prstGeom>
                  <a:noFill/>
                  <a:ln w="9525">
                    <a:noFill/>
                    <a:miter lim="800000"/>
                    <a:headEnd/>
                    <a:tailEnd/>
                  </a:ln>
                </pic:spPr>
              </pic:pic>
            </a:graphicData>
          </a:graphic>
        </wp:inline>
      </w:drawing>
    </w:r>
    <w:r w:rsidR="0033168A">
      <w:rPr>
        <w:i/>
        <w:sz w:val="18"/>
        <w:szCs w:val="18"/>
      </w:rPr>
      <w:br/>
    </w:r>
  </w:p>
  <w:p w:rsidR="00601A75" w:rsidRDefault="00601A75" w:rsidP="0033168A">
    <w:pPr>
      <w:pStyle w:val="Encabezado"/>
      <w:jc w:val="center"/>
      <w:rPr>
        <w:i/>
        <w:color w:val="000000"/>
        <w:shd w:val="clear" w:color="auto" w:fill="FFFFF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7F6324"/>
    <w:multiLevelType w:val="multilevel"/>
    <w:tmpl w:val="420C3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1500D93"/>
    <w:multiLevelType w:val="multilevel"/>
    <w:tmpl w:val="AE00B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A272016"/>
    <w:multiLevelType w:val="hybridMultilevel"/>
    <w:tmpl w:val="6C9CFE2C"/>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4D4515C7"/>
    <w:multiLevelType w:val="multilevel"/>
    <w:tmpl w:val="59EE5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4B25890"/>
    <w:multiLevelType w:val="multilevel"/>
    <w:tmpl w:val="A9A0E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73F66342"/>
    <w:multiLevelType w:val="multilevel"/>
    <w:tmpl w:val="34145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rsids>
    <w:rsidRoot w:val="00EF5E18"/>
    <w:rsid w:val="00001988"/>
    <w:rsid w:val="000031F8"/>
    <w:rsid w:val="00026430"/>
    <w:rsid w:val="00030DF5"/>
    <w:rsid w:val="0003615C"/>
    <w:rsid w:val="000376AB"/>
    <w:rsid w:val="00043882"/>
    <w:rsid w:val="00062864"/>
    <w:rsid w:val="00067370"/>
    <w:rsid w:val="000713D7"/>
    <w:rsid w:val="00071CFB"/>
    <w:rsid w:val="00077DAC"/>
    <w:rsid w:val="00080837"/>
    <w:rsid w:val="00081FFF"/>
    <w:rsid w:val="00085D07"/>
    <w:rsid w:val="000B2290"/>
    <w:rsid w:val="000D1497"/>
    <w:rsid w:val="000D2860"/>
    <w:rsid w:val="000D6C54"/>
    <w:rsid w:val="000E3949"/>
    <w:rsid w:val="000F74CB"/>
    <w:rsid w:val="000F7E30"/>
    <w:rsid w:val="00103C6B"/>
    <w:rsid w:val="00104335"/>
    <w:rsid w:val="00127D10"/>
    <w:rsid w:val="00136787"/>
    <w:rsid w:val="00145948"/>
    <w:rsid w:val="00155C7C"/>
    <w:rsid w:val="00160A2A"/>
    <w:rsid w:val="001614A7"/>
    <w:rsid w:val="0019414B"/>
    <w:rsid w:val="001B0CF3"/>
    <w:rsid w:val="001B770D"/>
    <w:rsid w:val="001C18CC"/>
    <w:rsid w:val="001D480C"/>
    <w:rsid w:val="001E5394"/>
    <w:rsid w:val="001F2924"/>
    <w:rsid w:val="001F3AFD"/>
    <w:rsid w:val="00205802"/>
    <w:rsid w:val="00205DAD"/>
    <w:rsid w:val="00223436"/>
    <w:rsid w:val="002327DE"/>
    <w:rsid w:val="00246DF0"/>
    <w:rsid w:val="0026220D"/>
    <w:rsid w:val="00265972"/>
    <w:rsid w:val="00275865"/>
    <w:rsid w:val="00276A7E"/>
    <w:rsid w:val="00296815"/>
    <w:rsid w:val="002971A4"/>
    <w:rsid w:val="002B47D0"/>
    <w:rsid w:val="002C768C"/>
    <w:rsid w:val="002D05E9"/>
    <w:rsid w:val="002D533A"/>
    <w:rsid w:val="002D778C"/>
    <w:rsid w:val="002E38C3"/>
    <w:rsid w:val="002F7961"/>
    <w:rsid w:val="00302300"/>
    <w:rsid w:val="00305DD1"/>
    <w:rsid w:val="003145ED"/>
    <w:rsid w:val="00315C77"/>
    <w:rsid w:val="0033168A"/>
    <w:rsid w:val="00335CD9"/>
    <w:rsid w:val="00340F54"/>
    <w:rsid w:val="0035681D"/>
    <w:rsid w:val="003A7311"/>
    <w:rsid w:val="003B471C"/>
    <w:rsid w:val="003D10AB"/>
    <w:rsid w:val="003D4000"/>
    <w:rsid w:val="003F1EFD"/>
    <w:rsid w:val="003F4249"/>
    <w:rsid w:val="00401C75"/>
    <w:rsid w:val="0040761B"/>
    <w:rsid w:val="00422C3F"/>
    <w:rsid w:val="004354AC"/>
    <w:rsid w:val="00446E1A"/>
    <w:rsid w:val="004847CA"/>
    <w:rsid w:val="004A70F4"/>
    <w:rsid w:val="004B7714"/>
    <w:rsid w:val="004D2D62"/>
    <w:rsid w:val="004D30D5"/>
    <w:rsid w:val="004D438B"/>
    <w:rsid w:val="004E235F"/>
    <w:rsid w:val="0051012E"/>
    <w:rsid w:val="005142E6"/>
    <w:rsid w:val="00522C71"/>
    <w:rsid w:val="00534552"/>
    <w:rsid w:val="00540D49"/>
    <w:rsid w:val="00540E5C"/>
    <w:rsid w:val="00550A79"/>
    <w:rsid w:val="00551DE0"/>
    <w:rsid w:val="0057409D"/>
    <w:rsid w:val="005769D4"/>
    <w:rsid w:val="00584777"/>
    <w:rsid w:val="00587242"/>
    <w:rsid w:val="005A1232"/>
    <w:rsid w:val="005A32ED"/>
    <w:rsid w:val="005A3AA1"/>
    <w:rsid w:val="005A4D27"/>
    <w:rsid w:val="005B0FAF"/>
    <w:rsid w:val="005B14CE"/>
    <w:rsid w:val="005B6538"/>
    <w:rsid w:val="005C37AB"/>
    <w:rsid w:val="005F35E2"/>
    <w:rsid w:val="00601A75"/>
    <w:rsid w:val="00606D7C"/>
    <w:rsid w:val="00616F70"/>
    <w:rsid w:val="00622DE5"/>
    <w:rsid w:val="00636BE0"/>
    <w:rsid w:val="0064363E"/>
    <w:rsid w:val="0065711B"/>
    <w:rsid w:val="006811D6"/>
    <w:rsid w:val="00690392"/>
    <w:rsid w:val="00697F98"/>
    <w:rsid w:val="006A6925"/>
    <w:rsid w:val="006C326A"/>
    <w:rsid w:val="006C40E9"/>
    <w:rsid w:val="006D3303"/>
    <w:rsid w:val="006D5CB7"/>
    <w:rsid w:val="006E3675"/>
    <w:rsid w:val="00705135"/>
    <w:rsid w:val="00706B8E"/>
    <w:rsid w:val="00715AF3"/>
    <w:rsid w:val="00720C1E"/>
    <w:rsid w:val="00734F30"/>
    <w:rsid w:val="007410E7"/>
    <w:rsid w:val="007420D8"/>
    <w:rsid w:val="00771B54"/>
    <w:rsid w:val="007728C1"/>
    <w:rsid w:val="00777916"/>
    <w:rsid w:val="00780167"/>
    <w:rsid w:val="00795E19"/>
    <w:rsid w:val="007B0FD7"/>
    <w:rsid w:val="007B3715"/>
    <w:rsid w:val="007B6DE7"/>
    <w:rsid w:val="007C0373"/>
    <w:rsid w:val="007C0CF9"/>
    <w:rsid w:val="007D2459"/>
    <w:rsid w:val="007E2AB2"/>
    <w:rsid w:val="007E3534"/>
    <w:rsid w:val="007E36D1"/>
    <w:rsid w:val="008019FD"/>
    <w:rsid w:val="008034F8"/>
    <w:rsid w:val="00812683"/>
    <w:rsid w:val="00820A3A"/>
    <w:rsid w:val="00827228"/>
    <w:rsid w:val="008433E2"/>
    <w:rsid w:val="00846702"/>
    <w:rsid w:val="008553EB"/>
    <w:rsid w:val="0086333F"/>
    <w:rsid w:val="00870A2D"/>
    <w:rsid w:val="008844BF"/>
    <w:rsid w:val="0088546A"/>
    <w:rsid w:val="00890C59"/>
    <w:rsid w:val="00890E2F"/>
    <w:rsid w:val="008938E5"/>
    <w:rsid w:val="008B4536"/>
    <w:rsid w:val="008C4AC3"/>
    <w:rsid w:val="00906685"/>
    <w:rsid w:val="00910E0F"/>
    <w:rsid w:val="0091690E"/>
    <w:rsid w:val="00947238"/>
    <w:rsid w:val="009624FC"/>
    <w:rsid w:val="0096461D"/>
    <w:rsid w:val="009953AF"/>
    <w:rsid w:val="00996E34"/>
    <w:rsid w:val="009A6E2B"/>
    <w:rsid w:val="009B4FAC"/>
    <w:rsid w:val="009C20D3"/>
    <w:rsid w:val="009E5835"/>
    <w:rsid w:val="009F4E01"/>
    <w:rsid w:val="00A06A2B"/>
    <w:rsid w:val="00A07090"/>
    <w:rsid w:val="00A11AD7"/>
    <w:rsid w:val="00A1286B"/>
    <w:rsid w:val="00A240CA"/>
    <w:rsid w:val="00A37C1D"/>
    <w:rsid w:val="00A40D86"/>
    <w:rsid w:val="00A43208"/>
    <w:rsid w:val="00A47920"/>
    <w:rsid w:val="00A502EF"/>
    <w:rsid w:val="00A55E61"/>
    <w:rsid w:val="00A66804"/>
    <w:rsid w:val="00A75EED"/>
    <w:rsid w:val="00A7779B"/>
    <w:rsid w:val="00A878E2"/>
    <w:rsid w:val="00A962A7"/>
    <w:rsid w:val="00AA08DB"/>
    <w:rsid w:val="00AA2FEA"/>
    <w:rsid w:val="00AA7C22"/>
    <w:rsid w:val="00AB0A73"/>
    <w:rsid w:val="00AB5EB2"/>
    <w:rsid w:val="00AC3839"/>
    <w:rsid w:val="00AE2E8F"/>
    <w:rsid w:val="00AF5760"/>
    <w:rsid w:val="00AF6352"/>
    <w:rsid w:val="00B05649"/>
    <w:rsid w:val="00B1723C"/>
    <w:rsid w:val="00B177FE"/>
    <w:rsid w:val="00B264C1"/>
    <w:rsid w:val="00B31B65"/>
    <w:rsid w:val="00B36178"/>
    <w:rsid w:val="00B4532F"/>
    <w:rsid w:val="00B46232"/>
    <w:rsid w:val="00B85EE2"/>
    <w:rsid w:val="00BF2B7B"/>
    <w:rsid w:val="00BF71C2"/>
    <w:rsid w:val="00C26F53"/>
    <w:rsid w:val="00C330CB"/>
    <w:rsid w:val="00C3675D"/>
    <w:rsid w:val="00C419C1"/>
    <w:rsid w:val="00C51E49"/>
    <w:rsid w:val="00C521F9"/>
    <w:rsid w:val="00C63351"/>
    <w:rsid w:val="00C71253"/>
    <w:rsid w:val="00C734F9"/>
    <w:rsid w:val="00C87365"/>
    <w:rsid w:val="00C93FF6"/>
    <w:rsid w:val="00CC20B0"/>
    <w:rsid w:val="00CD3069"/>
    <w:rsid w:val="00CE163F"/>
    <w:rsid w:val="00D21279"/>
    <w:rsid w:val="00D23C57"/>
    <w:rsid w:val="00D43AA2"/>
    <w:rsid w:val="00D518DB"/>
    <w:rsid w:val="00D55ECB"/>
    <w:rsid w:val="00D67721"/>
    <w:rsid w:val="00D758CE"/>
    <w:rsid w:val="00D76A86"/>
    <w:rsid w:val="00D927D4"/>
    <w:rsid w:val="00DD2795"/>
    <w:rsid w:val="00DD4DE2"/>
    <w:rsid w:val="00DD520D"/>
    <w:rsid w:val="00DF0164"/>
    <w:rsid w:val="00DF54AA"/>
    <w:rsid w:val="00E07D33"/>
    <w:rsid w:val="00E12909"/>
    <w:rsid w:val="00E12DDE"/>
    <w:rsid w:val="00E143B6"/>
    <w:rsid w:val="00E30CFF"/>
    <w:rsid w:val="00E55186"/>
    <w:rsid w:val="00E615F1"/>
    <w:rsid w:val="00E63146"/>
    <w:rsid w:val="00E64A1D"/>
    <w:rsid w:val="00E74920"/>
    <w:rsid w:val="00E81EE5"/>
    <w:rsid w:val="00E91F21"/>
    <w:rsid w:val="00EB6956"/>
    <w:rsid w:val="00EF0D22"/>
    <w:rsid w:val="00EF5E18"/>
    <w:rsid w:val="00F13C69"/>
    <w:rsid w:val="00F41DF6"/>
    <w:rsid w:val="00F52245"/>
    <w:rsid w:val="00F5569F"/>
    <w:rsid w:val="00F60308"/>
    <w:rsid w:val="00F640D0"/>
    <w:rsid w:val="00F75389"/>
    <w:rsid w:val="00F903E8"/>
    <w:rsid w:val="00FA0C8C"/>
    <w:rsid w:val="00FD07F5"/>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0F4"/>
    <w:pPr>
      <w:jc w:val="both"/>
    </w:pPr>
    <w:rPr>
      <w:sz w:val="24"/>
      <w:lang w:val="es-ES_tradnl"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redaccin">
    <w:name w:val="redacción"/>
    <w:basedOn w:val="Normal"/>
    <w:next w:val="Normal"/>
    <w:pPr>
      <w:ind w:left="3686"/>
    </w:pPr>
  </w:style>
  <w:style w:type="paragraph" w:styleId="Encabezado">
    <w:name w:val="header"/>
    <w:basedOn w:val="Normal"/>
    <w:link w:val="EncabezadoCar"/>
    <w:uiPriority w:val="99"/>
    <w:pPr>
      <w:tabs>
        <w:tab w:val="center" w:pos="4419"/>
        <w:tab w:val="right" w:pos="8838"/>
      </w:tabs>
    </w:pPr>
  </w:style>
  <w:style w:type="paragraph" w:styleId="Piedepgina">
    <w:name w:val="footer"/>
    <w:basedOn w:val="Normal"/>
    <w:pPr>
      <w:tabs>
        <w:tab w:val="center" w:pos="4419"/>
        <w:tab w:val="right" w:pos="8838"/>
      </w:tabs>
    </w:pPr>
  </w:style>
  <w:style w:type="character" w:styleId="Nmerodepgina">
    <w:name w:val="page number"/>
    <w:basedOn w:val="Fuentedeprrafopredeter"/>
  </w:style>
  <w:style w:type="character" w:customStyle="1" w:styleId="EncabezadoCar">
    <w:name w:val="Encabezado Car"/>
    <w:basedOn w:val="Fuentedeprrafopredeter"/>
    <w:link w:val="Encabezado"/>
    <w:uiPriority w:val="99"/>
    <w:rsid w:val="0033168A"/>
    <w:rPr>
      <w:sz w:val="24"/>
      <w:lang w:val="es-ES_tradnl"/>
    </w:rPr>
  </w:style>
  <w:style w:type="paragraph" w:customStyle="1" w:styleId="normal0">
    <w:name w:val="normal"/>
    <w:rsid w:val="004A70F4"/>
    <w:pPr>
      <w:jc w:val="both"/>
    </w:pPr>
    <w:rPr>
      <w:sz w:val="24"/>
      <w:szCs w:val="24"/>
      <w:lang w:val="es-ES_tradnl"/>
    </w:rPr>
  </w:style>
  <w:style w:type="paragraph" w:styleId="Textonotapie">
    <w:name w:val="footnote text"/>
    <w:basedOn w:val="Normal"/>
    <w:link w:val="TextonotapieCar"/>
    <w:uiPriority w:val="99"/>
    <w:semiHidden/>
    <w:unhideWhenUsed/>
    <w:rsid w:val="004A70F4"/>
    <w:rPr>
      <w:sz w:val="20"/>
    </w:rPr>
  </w:style>
  <w:style w:type="character" w:customStyle="1" w:styleId="TextonotapieCar">
    <w:name w:val="Texto nota pie Car"/>
    <w:basedOn w:val="Fuentedeprrafopredeter"/>
    <w:link w:val="Textonotapie"/>
    <w:uiPriority w:val="99"/>
    <w:semiHidden/>
    <w:rsid w:val="004A70F4"/>
    <w:rPr>
      <w:lang w:val="es-ES_tradnl" w:eastAsia="es-ES"/>
    </w:rPr>
  </w:style>
  <w:style w:type="character" w:styleId="Refdenotaalpie">
    <w:name w:val="footnote reference"/>
    <w:basedOn w:val="Fuentedeprrafopredeter"/>
    <w:uiPriority w:val="99"/>
    <w:semiHidden/>
    <w:unhideWhenUsed/>
    <w:rsid w:val="004A70F4"/>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samuelle\AppData\Roaming\Microsoft\Plantillas\Legislatura\Legislar.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92A5A8-8A09-4E2A-91CE-CF3873E8D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Legislar</Template>
  <TotalTime>1</TotalTime>
  <Pages>18</Pages>
  <Words>2366</Words>
  <Characters>12309</Characters>
  <Application>Microsoft Office Word</Application>
  <DocSecurity>0</DocSecurity>
  <Lines>315</Lines>
  <Paragraphs>97</Paragraphs>
  <ScaleCrop>false</ScaleCrop>
  <HeadingPairs>
    <vt:vector size="2" baseType="variant">
      <vt:variant>
        <vt:lpstr>Título</vt:lpstr>
      </vt:variant>
      <vt:variant>
        <vt:i4>1</vt:i4>
      </vt:variant>
    </vt:vector>
  </HeadingPairs>
  <TitlesOfParts>
    <vt:vector size="1" baseType="lpstr">
      <vt:lpstr>Nuevo Proyecto</vt:lpstr>
    </vt:vector>
  </TitlesOfParts>
  <Company>Bangho</Company>
  <LinksUpToDate>false</LinksUpToDate>
  <CharactersWithSpaces>14578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Nuevo Proyecto</dc:title>
  <dc:creator>nisamuelle</dc:creator>
  <cp:lastModifiedBy>nisamuelle</cp:lastModifiedBy>
  <cp:revision>1</cp:revision>
  <cp:lastPrinted>1601-01-01T00:00:00Z</cp:lastPrinted>
  <dcterms:created xsi:type="dcterms:W3CDTF">2022-05-17T17:47:00Z</dcterms:created>
  <dcterms:modified xsi:type="dcterms:W3CDTF">2022-05-17T17:48:00Z</dcterms:modified>
</cp:coreProperties>
</file>