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65F" w:rsidRPr="0094565F" w:rsidRDefault="0094565F" w:rsidP="0094565F">
      <w:pPr>
        <w:spacing w:line="276" w:lineRule="auto"/>
        <w:rPr>
          <w:lang w:val="es-MX"/>
        </w:rPr>
      </w:pPr>
    </w:p>
    <w:p w:rsidR="0094565F" w:rsidRPr="0094565F" w:rsidRDefault="0094565F" w:rsidP="0094565F">
      <w:pPr>
        <w:spacing w:line="276" w:lineRule="auto"/>
        <w:jc w:val="center"/>
        <w:rPr>
          <w:b/>
          <w:lang w:val="es-MX"/>
        </w:rPr>
      </w:pPr>
      <w:bookmarkStart w:id="0" w:name="PDeclaraciòn"/>
      <w:bookmarkEnd w:id="0"/>
      <w:r w:rsidRPr="0094565F">
        <w:rPr>
          <w:b/>
          <w:lang w:val="es-MX"/>
        </w:rPr>
        <w:t>PROYECTO DE DECLARACIÒN</w:t>
      </w:r>
    </w:p>
    <w:p w:rsidR="0094565F" w:rsidRPr="0094565F" w:rsidRDefault="0094565F" w:rsidP="0094565F">
      <w:pPr>
        <w:spacing w:line="276" w:lineRule="auto"/>
        <w:rPr>
          <w:b/>
          <w:lang w:val="es-MX"/>
        </w:rPr>
      </w:pPr>
    </w:p>
    <w:p w:rsidR="0094565F" w:rsidRPr="0094565F" w:rsidRDefault="00E553BF" w:rsidP="0094565F">
      <w:pPr>
        <w:spacing w:line="276" w:lineRule="auto"/>
      </w:pPr>
      <w:r w:rsidRPr="0094565F">
        <w:rPr>
          <w:lang w:val="es-MX"/>
        </w:rPr>
        <w:t>Declárese</w:t>
      </w:r>
      <w:r w:rsidR="0094565F" w:rsidRPr="0094565F">
        <w:rPr>
          <w:lang w:val="es-MX"/>
        </w:rPr>
        <w:t xml:space="preserve"> Huésped de Honor de la Ciudad Autónoma de Buenos Aires</w:t>
      </w:r>
      <w:r w:rsidR="0094565F">
        <w:rPr>
          <w:lang w:val="es-MX"/>
        </w:rPr>
        <w:t xml:space="preserve"> al </w:t>
      </w:r>
      <w:r w:rsidR="00BB5CE6">
        <w:rPr>
          <w:lang w:val="es-MX"/>
        </w:rPr>
        <w:t xml:space="preserve">Médico Cirujano y </w:t>
      </w:r>
      <w:r w:rsidR="0094565F">
        <w:rPr>
          <w:lang w:val="es-MX"/>
        </w:rPr>
        <w:t xml:space="preserve">Profesor </w:t>
      </w:r>
      <w:r w:rsidR="0094565F">
        <w:t>Jacques Marescaux</w:t>
      </w:r>
      <w:r w:rsidR="0094565F">
        <w:rPr>
          <w:lang w:val="es-MX"/>
        </w:rPr>
        <w:t>,</w:t>
      </w:r>
      <w:r w:rsidR="0094565F" w:rsidRPr="0094565F">
        <w:rPr>
          <w:lang w:val="es-MX"/>
        </w:rPr>
        <w:t xml:space="preserve"> </w:t>
      </w:r>
      <w:r w:rsidR="0094565F" w:rsidRPr="0094565F">
        <w:t xml:space="preserve">quien visitará la Ciudad Autónoma de Buenos Aires </w:t>
      </w:r>
      <w:r w:rsidR="0094565F">
        <w:t>para participar del Congreso Internacional Hands On: "</w:t>
      </w:r>
      <w:r w:rsidR="0094565F" w:rsidRPr="0094565F">
        <w:t>Avances en cirugía y terapias invasivas mínimas en patología abdominal</w:t>
      </w:r>
      <w:r w:rsidR="0062069E">
        <w:t>", que se llevará a cabo los días 1, 2 y 3 de diciembre del corriente año en el Hotel Novotel Buenos Aires</w:t>
      </w:r>
      <w:r w:rsidR="0094565F">
        <w:t>.</w:t>
      </w:r>
    </w:p>
    <w:p w:rsidR="0094565F" w:rsidRPr="0094565F" w:rsidRDefault="0094565F" w:rsidP="0094565F">
      <w:pPr>
        <w:spacing w:line="276" w:lineRule="auto"/>
        <w:rPr>
          <w:lang w:val="es-MX"/>
        </w:rPr>
      </w:pPr>
    </w:p>
    <w:p w:rsidR="0094565F" w:rsidRPr="0094565F" w:rsidRDefault="0094565F" w:rsidP="0094565F">
      <w:pPr>
        <w:spacing w:line="276" w:lineRule="auto"/>
        <w:rPr>
          <w:lang w:val="es-MX"/>
        </w:rPr>
      </w:pPr>
    </w:p>
    <w:p w:rsidR="0094565F" w:rsidRPr="0094565F" w:rsidRDefault="0094565F" w:rsidP="0094565F">
      <w:pPr>
        <w:spacing w:line="276" w:lineRule="auto"/>
        <w:rPr>
          <w:lang w:val="es-MX"/>
        </w:rPr>
      </w:pPr>
    </w:p>
    <w:p w:rsidR="0094565F" w:rsidRPr="0094565F" w:rsidRDefault="0094565F" w:rsidP="0094565F">
      <w:pPr>
        <w:spacing w:line="276" w:lineRule="auto"/>
        <w:rPr>
          <w:lang w:val="es-MX"/>
        </w:rPr>
      </w:pPr>
      <w:r>
        <w:rPr>
          <w:lang w:val="es-MX"/>
        </w:rPr>
        <w:br w:type="page"/>
      </w:r>
    </w:p>
    <w:p w:rsidR="0094565F" w:rsidRPr="0094565F" w:rsidRDefault="0094565F" w:rsidP="0094565F">
      <w:pPr>
        <w:spacing w:line="276" w:lineRule="auto"/>
        <w:rPr>
          <w:lang w:val="es-MX"/>
        </w:rPr>
      </w:pPr>
      <w:r w:rsidRPr="0094565F">
        <w:rPr>
          <w:lang w:val="es-MX"/>
        </w:rPr>
        <w:lastRenderedPageBreak/>
        <w:t>F</w:t>
      </w:r>
      <w:r>
        <w:rPr>
          <w:lang w:val="es-MX"/>
        </w:rPr>
        <w:t>UNDAMENTOS</w:t>
      </w:r>
    </w:p>
    <w:p w:rsidR="0094565F" w:rsidRPr="0094565F" w:rsidRDefault="0094565F" w:rsidP="0094565F">
      <w:pPr>
        <w:spacing w:line="276" w:lineRule="auto"/>
        <w:rPr>
          <w:lang w:val="es-MX"/>
        </w:rPr>
      </w:pPr>
    </w:p>
    <w:p w:rsidR="0094565F" w:rsidRDefault="0094565F" w:rsidP="0094565F">
      <w:pPr>
        <w:spacing w:line="276" w:lineRule="auto"/>
        <w:rPr>
          <w:lang w:val="es-MX"/>
        </w:rPr>
      </w:pPr>
      <w:r>
        <w:rPr>
          <w:lang w:val="es-MX"/>
        </w:rPr>
        <w:tab/>
        <w:t>Señor</w:t>
      </w:r>
      <w:r w:rsidRPr="0094565F">
        <w:rPr>
          <w:lang w:val="es-MX"/>
        </w:rPr>
        <w:t xml:space="preserve"> President</w:t>
      </w:r>
      <w:r>
        <w:rPr>
          <w:lang w:val="es-MX"/>
        </w:rPr>
        <w:t>e:</w:t>
      </w:r>
    </w:p>
    <w:p w:rsidR="00496549" w:rsidRDefault="00496549" w:rsidP="0094565F">
      <w:pPr>
        <w:spacing w:line="276" w:lineRule="auto"/>
        <w:rPr>
          <w:lang w:val="es-MX"/>
        </w:rPr>
      </w:pPr>
    </w:p>
    <w:p w:rsidR="00510D82" w:rsidRPr="0094565F" w:rsidRDefault="00496549" w:rsidP="00B47D0E">
      <w:pPr>
        <w:spacing w:line="276" w:lineRule="auto"/>
        <w:ind w:firstLine="708"/>
      </w:pPr>
      <w:r>
        <w:rPr>
          <w:lang w:val="es-MX"/>
        </w:rPr>
        <w:t xml:space="preserve">Motiva </w:t>
      </w:r>
      <w:r w:rsidR="00510D82">
        <w:rPr>
          <w:lang w:val="es-MX"/>
        </w:rPr>
        <w:t>el presente p</w:t>
      </w:r>
      <w:r w:rsidR="00E553BF">
        <w:rPr>
          <w:lang w:val="es-MX"/>
        </w:rPr>
        <w:t>royecto de Declaración la visita a la Ciudad de Buenos Aires</w:t>
      </w:r>
      <w:r w:rsidR="00510D82">
        <w:rPr>
          <w:lang w:val="es-MX"/>
        </w:rPr>
        <w:t xml:space="preserve"> del Profesor y Médico Cirujano </w:t>
      </w:r>
      <w:r w:rsidR="00510D82">
        <w:t>Jacques Marescaux, quien participará activamente del Congreso Internacional Hands On: "</w:t>
      </w:r>
      <w:r w:rsidR="00510D82" w:rsidRPr="0094565F">
        <w:t>Avances en cirugía y terapias invasivas mínimas en patología abdominal</w:t>
      </w:r>
      <w:r w:rsidR="00510D82">
        <w:t>". El Congreso estará a cargo de la Fundación DAICIM</w:t>
      </w:r>
      <w:r w:rsidR="00B47D0E">
        <w:t>.</w:t>
      </w:r>
    </w:p>
    <w:p w:rsidR="0094565F" w:rsidRDefault="00510D82" w:rsidP="00337039">
      <w:pPr>
        <w:spacing w:line="276" w:lineRule="auto"/>
        <w:ind w:firstLine="708"/>
        <w:rPr>
          <w:lang w:val="es-MX"/>
        </w:rPr>
      </w:pPr>
      <w:r>
        <w:t xml:space="preserve">  </w:t>
      </w:r>
    </w:p>
    <w:p w:rsidR="0094565F" w:rsidRDefault="0094565F" w:rsidP="0094565F">
      <w:pPr>
        <w:spacing w:line="276" w:lineRule="auto"/>
        <w:ind w:firstLine="708"/>
      </w:pPr>
      <w:r>
        <w:t>Jacques Marescaux nació</w:t>
      </w:r>
      <w:r w:rsidR="00337039">
        <w:t xml:space="preserve"> en Francia</w:t>
      </w:r>
      <w:r>
        <w:t xml:space="preserve"> el 4 de agosto de 1948</w:t>
      </w:r>
      <w:r w:rsidR="0031606B">
        <w:t xml:space="preserve"> y fue</w:t>
      </w:r>
      <w:r>
        <w:t xml:space="preserve"> el </w:t>
      </w:r>
      <w:r w:rsidR="0031606B">
        <w:t xml:space="preserve">hermano </w:t>
      </w:r>
      <w:r>
        <w:t>mayor de una familia de académicos. Después de completar con éxito sus estudios secundarios, se matriculó en la escuela de Estrasburgo de medicina y pronto descubrió su vocación, como lo demuestran sus primeros cinco años de estudio, durante los cuales se desempeñó con excelencia.</w:t>
      </w:r>
    </w:p>
    <w:p w:rsidR="0094565F" w:rsidRDefault="0094565F" w:rsidP="0094565F">
      <w:pPr>
        <w:spacing w:line="276" w:lineRule="auto"/>
        <w:ind w:firstLine="708"/>
      </w:pPr>
    </w:p>
    <w:p w:rsidR="0094565F" w:rsidRDefault="0094565F" w:rsidP="0094565F">
      <w:pPr>
        <w:spacing w:line="276" w:lineRule="auto"/>
        <w:ind w:firstLine="708"/>
      </w:pPr>
      <w:r>
        <w:t>En 1971, obtuvo el primer lugar en los exámenes del programa de Residencia, lo que le permitió desempeñarse en múltiples especialidades, tales como: ginecología, cirugía ortopédica, cirugía cardiovascular y cirugía abdominal, campo que finalmente elegiría.</w:t>
      </w:r>
    </w:p>
    <w:p w:rsidR="00337039" w:rsidRDefault="00337039" w:rsidP="0094565F">
      <w:pPr>
        <w:spacing w:line="276" w:lineRule="auto"/>
        <w:ind w:firstLine="708"/>
      </w:pPr>
    </w:p>
    <w:p w:rsidR="0094565F" w:rsidRDefault="0094565F" w:rsidP="0094565F">
      <w:pPr>
        <w:spacing w:line="276" w:lineRule="auto"/>
        <w:ind w:firstLine="708"/>
      </w:pPr>
      <w:r>
        <w:t>Rápidamente se hizo evidente para él que la cirugía no podía aislarse ni de su carácter científico, ni de la aplicación a la investigación clínica. Por eso rápidamente se incorporó al Instituto Francés Nacional de Investigaciones Médicas y de Salud (INSERM), que se especializa en patologías digestivas.</w:t>
      </w:r>
    </w:p>
    <w:p w:rsidR="0094565F" w:rsidRDefault="0094565F" w:rsidP="0094565F">
      <w:pPr>
        <w:spacing w:line="276" w:lineRule="auto"/>
      </w:pPr>
      <w:r>
        <w:tab/>
      </w:r>
    </w:p>
    <w:p w:rsidR="0094565F" w:rsidRDefault="0094565F" w:rsidP="0094565F">
      <w:pPr>
        <w:spacing w:line="276" w:lineRule="auto"/>
        <w:ind w:firstLine="708"/>
      </w:pPr>
      <w:r>
        <w:t>Esta cooperación científica le permitió ser promovido como jefe de residentes en 1975, y pudo acceder también en 1980 al cargo de Docente de la Universidad Catedrático de Cirugía Digestiva, y posteriormente en 1989 fue nombrado jefe de  departamento.</w:t>
      </w:r>
    </w:p>
    <w:p w:rsidR="0094565F" w:rsidRDefault="0094565F" w:rsidP="0094565F">
      <w:pPr>
        <w:spacing w:line="276" w:lineRule="auto"/>
        <w:ind w:firstLine="708"/>
      </w:pPr>
      <w:r>
        <w:tab/>
      </w:r>
    </w:p>
    <w:p w:rsidR="009B379F" w:rsidRDefault="0094565F" w:rsidP="009B379F">
      <w:pPr>
        <w:spacing w:line="276" w:lineRule="auto"/>
        <w:ind w:firstLine="708"/>
      </w:pPr>
      <w:r>
        <w:t xml:space="preserve">En el año 1992 </w:t>
      </w:r>
      <w:r w:rsidR="00E553BF">
        <w:t>inauguró</w:t>
      </w:r>
      <w:r>
        <w:t xml:space="preserve"> un cent</w:t>
      </w:r>
      <w:r w:rsidR="009B379F">
        <w:t>ro de investigación y formación llamado</w:t>
      </w:r>
      <w:r w:rsidR="00E553BF" w:rsidRPr="00E553BF">
        <w:t xml:space="preserve"> </w:t>
      </w:r>
      <w:r w:rsidR="00E553BF">
        <w:t xml:space="preserve">IRCAD </w:t>
      </w:r>
      <w:r w:rsidR="00E553BF" w:rsidRPr="0076018D">
        <w:t>(Research Institute Against Digestive Cancer)</w:t>
      </w:r>
      <w:r w:rsidR="009B379F">
        <w:t>,</w:t>
      </w:r>
      <w:r>
        <w:t xml:space="preserve"> asociándose con líderes de la </w:t>
      </w:r>
      <w:r w:rsidRPr="002E6802">
        <w:t>industria quirúrgica</w:t>
      </w:r>
      <w:r>
        <w:t xml:space="preserve">, </w:t>
      </w:r>
      <w:r w:rsidR="009B379F">
        <w:t>investigadores, técnicos informáticos, ingenieros de robótica y expertos en cirugía de renombre internacional.</w:t>
      </w:r>
    </w:p>
    <w:p w:rsidR="0094565F" w:rsidRDefault="0094565F" w:rsidP="0094565F">
      <w:pPr>
        <w:spacing w:line="276" w:lineRule="auto"/>
      </w:pPr>
    </w:p>
    <w:p w:rsidR="0094565F" w:rsidRDefault="0094565F" w:rsidP="0094565F">
      <w:pPr>
        <w:spacing w:line="276" w:lineRule="auto"/>
        <w:ind w:firstLine="708"/>
      </w:pPr>
      <w:r>
        <w:t xml:space="preserve">La realidad virtual es uno de los ejes más importantes del Instituto. A través de esta práctica se traducen datos reales a digitales, lo que permite por ejemplo, convertir un escaneo médico en un clon 3D virtual del paciente. El cirujano o cirujana luego puede preparar el procedimiento en el clon virtual del paciente, ya que estas simulaciones son cada vez más realistas. Durante la intervención, la superposición de datos virtuales sobre datos reales (Realidad Aumentada) permite una visión transparente que pronto </w:t>
      </w:r>
      <w:r w:rsidR="002A6729">
        <w:t>permitiría</w:t>
      </w:r>
      <w:r>
        <w:t xml:space="preserve"> la automatización de movimientos quirúrgicos complejos. Esta automatización sólo sería posible mediante el desarrollo del campo de la robótica quirúrgica, otra arista en la que el Instituto IRCAD ha demostrado su excelencia.</w:t>
      </w:r>
    </w:p>
    <w:p w:rsidR="0094565F" w:rsidRDefault="0094565F" w:rsidP="0094565F">
      <w:pPr>
        <w:spacing w:line="276" w:lineRule="auto"/>
        <w:ind w:firstLine="708"/>
      </w:pPr>
    </w:p>
    <w:p w:rsidR="0094565F" w:rsidRDefault="0094565F" w:rsidP="0094565F">
      <w:pPr>
        <w:spacing w:line="276" w:lineRule="auto"/>
        <w:ind w:firstLine="708"/>
      </w:pPr>
      <w:r>
        <w:t>Desde 1994, el IRCAD ha participado en numerosos proyectos destinados a optimizar el uso de robots. En el año 2001 se realizó una intervención quirúrgica desde Nueva York a un paciente en Estrasburgo (Operación Lindbergh), lo cual evidenció que no existen limitaciones geográficas para realizar una intervención quirúrgica.</w:t>
      </w:r>
    </w:p>
    <w:p w:rsidR="0094565F" w:rsidRDefault="0094565F" w:rsidP="0094565F">
      <w:pPr>
        <w:spacing w:line="276" w:lineRule="auto"/>
        <w:ind w:firstLine="708"/>
      </w:pPr>
    </w:p>
    <w:p w:rsidR="0094565F" w:rsidRDefault="0094565F" w:rsidP="0094565F">
      <w:pPr>
        <w:spacing w:line="276" w:lineRule="auto"/>
        <w:ind w:firstLine="708"/>
      </w:pPr>
      <w:r>
        <w:lastRenderedPageBreak/>
        <w:t>El principal objetivo del IRCAD es el desarrollo de cirugías cada vez menos invasivas. Por lo tanto, en paralelo a las prácticas e intervenciones se encarga de brindar una exhaustiva formación y entrenamiento en cirugía mínimamente invasiva a los cirujanos y las cirujanas del Instituto.</w:t>
      </w:r>
    </w:p>
    <w:p w:rsidR="0094565F" w:rsidRDefault="0094565F" w:rsidP="0094565F">
      <w:pPr>
        <w:spacing w:line="276" w:lineRule="auto"/>
        <w:ind w:firstLine="708"/>
      </w:pPr>
    </w:p>
    <w:p w:rsidR="0094565F" w:rsidRDefault="0094565F" w:rsidP="0094565F">
      <w:pPr>
        <w:spacing w:line="276" w:lineRule="auto"/>
        <w:ind w:firstLine="708"/>
      </w:pPr>
      <w:r>
        <w:t xml:space="preserve">En 2000, el IRCAD implementó una Universidad Virtual en línea, WeBSurg, resultado de la necesidad de mantener el vínculo entre el centro de formación y los cirujanos. Este sitio web presenta contenidos elaborados exclusivamente por profesionales sanitarios. Estos contenidos son revisados ​​por pares y acreditado por las más prestigiosas Sociedades Científicas Internacionales. WeBSurg </w:t>
      </w:r>
      <w:r w:rsidR="002A6729">
        <w:t xml:space="preserve">combina </w:t>
      </w:r>
      <w:r>
        <w:t>tecnología de alta calidad con comunicación multimedia de alta velocidad</w:t>
      </w:r>
      <w:r w:rsidR="002A6729">
        <w:t xml:space="preserve"> y</w:t>
      </w:r>
      <w:r>
        <w:t xml:space="preserve"> sistemas de difusión de interven</w:t>
      </w:r>
      <w:r w:rsidR="002A6729">
        <w:t xml:space="preserve">ciones quirúrgicas pregrabadas, y algo fundamental, </w:t>
      </w:r>
      <w:r>
        <w:t>es de acceso gratuito.</w:t>
      </w:r>
    </w:p>
    <w:p w:rsidR="0094565F" w:rsidRDefault="0094565F" w:rsidP="0094565F">
      <w:pPr>
        <w:spacing w:line="276" w:lineRule="auto"/>
        <w:ind w:firstLine="708"/>
      </w:pPr>
    </w:p>
    <w:p w:rsidR="0094565F" w:rsidRDefault="0094565F" w:rsidP="0094565F">
      <w:pPr>
        <w:spacing w:line="276" w:lineRule="auto"/>
        <w:ind w:firstLine="708"/>
      </w:pPr>
      <w:r>
        <w:t>En 2021, IRCAD inauguró una nueva sede de 2.200 metros cuadrados, edificio que se dedica exclusivamente a la docencia e investigación en robótica quirúrgica. Posee es sus instalaciones una  plataforma de robótica que incluye quirófanos experimentales y un auditorio de</w:t>
      </w:r>
      <w:r w:rsidR="00A56CD6">
        <w:t xml:space="preserve"> 250 butacas equipadas con la última tecnología</w:t>
      </w:r>
      <w:r>
        <w:t xml:space="preserve"> en audiovisuales 4K/3D.</w:t>
      </w:r>
    </w:p>
    <w:p w:rsidR="00A56CD6" w:rsidRDefault="00A56CD6" w:rsidP="0094565F">
      <w:pPr>
        <w:spacing w:line="276" w:lineRule="auto"/>
        <w:ind w:firstLine="708"/>
      </w:pPr>
    </w:p>
    <w:p w:rsidR="0094565F" w:rsidRDefault="0094565F" w:rsidP="00A56CD6">
      <w:pPr>
        <w:spacing w:line="276" w:lineRule="auto"/>
        <w:ind w:firstLine="708"/>
      </w:pPr>
      <w:r>
        <w:t xml:space="preserve">El Instituto IRCAD posee acreditaciones internacionales, tales como: European Accreditation Council for Continuing Medical Education – EACCME, American Medical Association – AMA, World Endoscopy Organization - WEO. </w:t>
      </w:r>
    </w:p>
    <w:p w:rsidR="0094565F" w:rsidRDefault="0094565F" w:rsidP="0094565F">
      <w:pPr>
        <w:spacing w:line="276" w:lineRule="auto"/>
      </w:pPr>
      <w:r>
        <w:t xml:space="preserve"> </w:t>
      </w:r>
    </w:p>
    <w:p w:rsidR="00A56CD6" w:rsidRPr="00903BC7" w:rsidRDefault="0094565F" w:rsidP="009B379F">
      <w:pPr>
        <w:spacing w:line="276" w:lineRule="auto"/>
        <w:ind w:firstLine="708"/>
      </w:pPr>
      <w:r>
        <w:t>Basado en el éxito del concepto IRCAD, Jacques Marescaux decidió crear un</w:t>
      </w:r>
      <w:r w:rsidR="002A6729">
        <w:t>a sede</w:t>
      </w:r>
      <w:r>
        <w:t xml:space="preserve"> IRCAD </w:t>
      </w:r>
      <w:r w:rsidR="002A6729">
        <w:t xml:space="preserve">en Taiwán en 2008, la cual </w:t>
      </w:r>
      <w:r>
        <w:t xml:space="preserve">ya ha capacitado a más de 7,000 </w:t>
      </w:r>
      <w:r w:rsidR="002A6729">
        <w:t>cirujanos. S</w:t>
      </w:r>
      <w:r>
        <w:t>iguiendo la misma línea se inauguró otro centro en el Estado de São Paulo (Brasil) en julio de 2011 y otro en Río de Janeiro</w:t>
      </w:r>
      <w:r w:rsidR="002A6729">
        <w:t>,</w:t>
      </w:r>
      <w:r>
        <w:t xml:space="preserve"> en junio de 2017. Los dos centros brasileños ya capacitaron a cerca de 13.000 cirujanos desde el año 2011. Tras la apertura de un nuevo IRCAD en Beirut (Líbano) en otoño de 2019, se abrirá un quinto instituto en Kigali (Ruanda) para capacitar a cirujanos de todo el continente africano en 2021. </w:t>
      </w:r>
      <w:r w:rsidR="002A6729">
        <w:t xml:space="preserve">Y </w:t>
      </w:r>
      <w:r>
        <w:t xml:space="preserve">está prevista </w:t>
      </w:r>
      <w:r w:rsidR="002A6729">
        <w:t>a su vez, la apertura de un centro en</w:t>
      </w:r>
      <w:r>
        <w:t xml:space="preserve"> Wuxi, ciudad cercana a Shanghái (China), </w:t>
      </w:r>
      <w:r w:rsidR="002A6729">
        <w:t>en el corriente año</w:t>
      </w:r>
      <w:r>
        <w:t>. Además, actualmente se está pensando en la futura apertura de centros en los Estados Unidos y en la India.</w:t>
      </w:r>
    </w:p>
    <w:p w:rsidR="00A56CD6" w:rsidRDefault="00A56CD6" w:rsidP="00A56CD6">
      <w:pPr>
        <w:spacing w:line="276" w:lineRule="auto"/>
        <w:ind w:firstLine="708"/>
      </w:pPr>
    </w:p>
    <w:p w:rsidR="0094565F" w:rsidRDefault="009B379F" w:rsidP="00A56CD6">
      <w:pPr>
        <w:spacing w:line="276" w:lineRule="auto"/>
        <w:ind w:firstLine="708"/>
      </w:pPr>
      <w:r>
        <w:t>Asimismo</w:t>
      </w:r>
      <w:r w:rsidR="0094565F">
        <w:t>, Jacques Marescaux y su equipo</w:t>
      </w:r>
      <w:r>
        <w:t>,</w:t>
      </w:r>
      <w:r w:rsidR="0094565F">
        <w:t xml:space="preserve"> han publicado con éxito en 27 años 4.800 artículos nacionales e internacionales, algunos de ell</w:t>
      </w:r>
      <w:r w:rsidR="00070AF8">
        <w:t>os en revistas muy</w:t>
      </w:r>
      <w:r w:rsidR="0094565F">
        <w:t xml:space="preserve"> prestigiosas</w:t>
      </w:r>
      <w:r w:rsidR="00070AF8">
        <w:t>, tales</w:t>
      </w:r>
      <w:r w:rsidR="0094565F">
        <w:t xml:space="preserve"> como: </w:t>
      </w:r>
      <w:r w:rsidR="0094565F" w:rsidRPr="002E6802">
        <w:t>Nature, Nature Science, Annals of Surgery, Archives of Surgery and the New England Journal of Medicine</w:t>
      </w:r>
      <w:r w:rsidR="0094565F">
        <w:t>.</w:t>
      </w:r>
    </w:p>
    <w:p w:rsidR="00A56CD6" w:rsidRDefault="00A56CD6" w:rsidP="00A56CD6">
      <w:pPr>
        <w:spacing w:line="276" w:lineRule="auto"/>
        <w:ind w:firstLine="708"/>
      </w:pPr>
    </w:p>
    <w:p w:rsidR="0094565F" w:rsidRDefault="0094565F" w:rsidP="00A56CD6">
      <w:pPr>
        <w:spacing w:line="276" w:lineRule="auto"/>
        <w:ind w:firstLine="708"/>
      </w:pPr>
      <w:r>
        <w:t>Jacques Marescaux también ha sido invitado a pronunciar más de 450 discursos en muchas universidades y facultades de medicina europeas, estadounidenses, japonesas y chinas.</w:t>
      </w:r>
    </w:p>
    <w:p w:rsidR="0094565F" w:rsidRDefault="0094565F" w:rsidP="0094565F">
      <w:pPr>
        <w:spacing w:line="276" w:lineRule="auto"/>
      </w:pPr>
    </w:p>
    <w:p w:rsidR="0094565F" w:rsidRDefault="0094565F" w:rsidP="0094565F">
      <w:pPr>
        <w:spacing w:line="276" w:lineRule="auto"/>
        <w:rPr>
          <w:u w:val="single"/>
        </w:rPr>
      </w:pPr>
      <w:r w:rsidRPr="002E6802">
        <w:rPr>
          <w:u w:val="single"/>
        </w:rPr>
        <w:t>Publicaciones</w:t>
      </w:r>
      <w:r>
        <w:rPr>
          <w:u w:val="single"/>
        </w:rPr>
        <w:t xml:space="preserve"> destacadas</w:t>
      </w:r>
      <w:r w:rsidRPr="002E6802">
        <w:rPr>
          <w:u w:val="single"/>
        </w:rPr>
        <w:t>:</w:t>
      </w:r>
    </w:p>
    <w:p w:rsidR="00A56CD6" w:rsidRPr="002E6802" w:rsidRDefault="00A56CD6" w:rsidP="0094565F">
      <w:pPr>
        <w:spacing w:line="276" w:lineRule="auto"/>
        <w:rPr>
          <w:u w:val="single"/>
        </w:rPr>
      </w:pPr>
    </w:p>
    <w:p w:rsidR="0094565F" w:rsidRDefault="0094565F" w:rsidP="0040434E">
      <w:pPr>
        <w:spacing w:line="276" w:lineRule="auto"/>
        <w:ind w:left="708"/>
      </w:pPr>
      <w:r>
        <w:t xml:space="preserve">1. D’Agostino J., Diana M., Soler L., Vix M., Marescaux J. 3D virtual neck exploration prior to parathyroidectomy. N Engl J Med 2012;367:1072-73. </w:t>
      </w:r>
    </w:p>
    <w:p w:rsidR="00A56CD6" w:rsidRDefault="00A56CD6" w:rsidP="0094565F">
      <w:pPr>
        <w:spacing w:line="276" w:lineRule="auto"/>
      </w:pPr>
    </w:p>
    <w:p w:rsidR="00A56CD6" w:rsidRDefault="0094565F" w:rsidP="0040434E">
      <w:pPr>
        <w:spacing w:line="276" w:lineRule="auto"/>
        <w:ind w:left="708"/>
      </w:pPr>
      <w:r>
        <w:t xml:space="preserve">2. Ignat M., Aprahamian M., Lindner V., Altmeyer A., Perretta S., Dallemagne B., Mutter D., Marescaux J. Feasibility and reliability of pancreatic cancer staging using fiberoptic confocal fluorescence microscopy in rat. Gastroenterology 2009;137:1584-92. </w:t>
      </w:r>
    </w:p>
    <w:p w:rsidR="0094565F" w:rsidRDefault="0094565F" w:rsidP="0094565F">
      <w:pPr>
        <w:spacing w:line="276" w:lineRule="auto"/>
      </w:pPr>
      <w:r>
        <w:lastRenderedPageBreak/>
        <w:t xml:space="preserve"> </w:t>
      </w:r>
    </w:p>
    <w:p w:rsidR="0094565F" w:rsidRDefault="0094565F" w:rsidP="0040434E">
      <w:pPr>
        <w:spacing w:line="276" w:lineRule="auto"/>
        <w:ind w:left="708"/>
      </w:pPr>
      <w:r>
        <w:t xml:space="preserve">3. Dallemagne B., Perretta S., Allemann P., Asakuma M., Marescaux J. Transgastric cholecystectomy in human beings: adapting standard instruments to new challenges. Br J Surg 2009;96:1162-1166 </w:t>
      </w:r>
    </w:p>
    <w:p w:rsidR="00A56CD6" w:rsidRDefault="00A56CD6" w:rsidP="0094565F">
      <w:pPr>
        <w:spacing w:line="276" w:lineRule="auto"/>
      </w:pPr>
    </w:p>
    <w:p w:rsidR="00A56CD6" w:rsidRDefault="0094565F" w:rsidP="0040434E">
      <w:pPr>
        <w:spacing w:line="276" w:lineRule="auto"/>
        <w:ind w:left="708"/>
      </w:pPr>
      <w:r>
        <w:t>4. Compe E., Malerba M., Soler L., Marescaux J., Borrelli E., Egly JM. Neurological defects in trichothiodystrophy reveal a coactivator function of TFIIH. Nature Neuroscience 2007;10:1414-1422.</w:t>
      </w:r>
    </w:p>
    <w:p w:rsidR="0094565F" w:rsidRDefault="0094565F" w:rsidP="0094565F">
      <w:pPr>
        <w:spacing w:line="276" w:lineRule="auto"/>
      </w:pPr>
      <w:r>
        <w:t xml:space="preserve"> </w:t>
      </w:r>
    </w:p>
    <w:p w:rsidR="0094565F" w:rsidRDefault="0094565F" w:rsidP="0040434E">
      <w:pPr>
        <w:spacing w:line="276" w:lineRule="auto"/>
        <w:ind w:left="708"/>
      </w:pPr>
      <w:r>
        <w:t xml:space="preserve">5. Marescaux J., Dallemagne B., Perretta S., Wattiez A., Mutter D., Coumaros D. Surgery without scars: report of transluminal cholecystectomy in a human being. Arch Surg 2007;142:823-827.  </w:t>
      </w:r>
    </w:p>
    <w:p w:rsidR="00A56CD6" w:rsidRDefault="00A56CD6" w:rsidP="0094565F">
      <w:pPr>
        <w:spacing w:line="276" w:lineRule="auto"/>
      </w:pPr>
    </w:p>
    <w:p w:rsidR="0094565F" w:rsidRDefault="0094565F" w:rsidP="0040434E">
      <w:pPr>
        <w:spacing w:line="276" w:lineRule="auto"/>
        <w:ind w:left="708"/>
      </w:pPr>
      <w:r>
        <w:t xml:space="preserve">6. Rubino F., Forgione A., Cummings D.E., Vix M., Gnuli D., Mingrone G., Castagneto M., Marescaux J. The mechanism of diabetes control after gastrointestinal bypass surgery reveals a role of the proximal small intestine in the pathophysiology of type 2 diabetes. Ann Surg 2006;244:741-9.  </w:t>
      </w:r>
    </w:p>
    <w:p w:rsidR="00A56CD6" w:rsidRDefault="00A56CD6" w:rsidP="0094565F">
      <w:pPr>
        <w:spacing w:line="276" w:lineRule="auto"/>
      </w:pPr>
    </w:p>
    <w:p w:rsidR="0094565F" w:rsidRDefault="0094565F" w:rsidP="0040434E">
      <w:pPr>
        <w:spacing w:line="276" w:lineRule="auto"/>
        <w:ind w:left="708"/>
      </w:pPr>
      <w:r>
        <w:t xml:space="preserve">7. Marescaux J., Rubino F., Leroy J. Laparoscopic left colectomy and obese patients. Ann Surg 2005;242:748.  </w:t>
      </w:r>
    </w:p>
    <w:p w:rsidR="00A56CD6" w:rsidRDefault="00A56CD6" w:rsidP="0094565F">
      <w:pPr>
        <w:spacing w:line="276" w:lineRule="auto"/>
      </w:pPr>
    </w:p>
    <w:p w:rsidR="0094565F" w:rsidRDefault="0094565F" w:rsidP="0040434E">
      <w:pPr>
        <w:spacing w:line="276" w:lineRule="auto"/>
        <w:ind w:left="708"/>
      </w:pPr>
      <w:r>
        <w:t xml:space="preserve">8. Marescaux J., Rubino F., Arenas M., Mutter D., Soler L. Augmented reality-assisted laparoscopic adrenalectomy. JAMA 2004;18:2214-2215.  </w:t>
      </w:r>
    </w:p>
    <w:p w:rsidR="00A56CD6" w:rsidRDefault="00A56CD6" w:rsidP="0094565F">
      <w:pPr>
        <w:spacing w:line="276" w:lineRule="auto"/>
      </w:pPr>
    </w:p>
    <w:p w:rsidR="0094565F" w:rsidRDefault="0094565F" w:rsidP="0040434E">
      <w:pPr>
        <w:spacing w:line="276" w:lineRule="auto"/>
        <w:ind w:left="708"/>
      </w:pPr>
      <w:r>
        <w:t xml:space="preserve">9. Marescaux J., Rubino F., Leroy J., Henri M. Laparoscopic assisted surgery for colon cancer. JAMA 2002;287:1938-9.  </w:t>
      </w:r>
    </w:p>
    <w:p w:rsidR="00A56CD6" w:rsidRDefault="00A56CD6" w:rsidP="0094565F">
      <w:pPr>
        <w:spacing w:line="276" w:lineRule="auto"/>
      </w:pPr>
    </w:p>
    <w:p w:rsidR="00070AF8" w:rsidRDefault="0094565F" w:rsidP="0040434E">
      <w:pPr>
        <w:spacing w:line="276" w:lineRule="auto"/>
        <w:ind w:left="708"/>
      </w:pPr>
      <w:r>
        <w:t>10. Marescaux J., Leroy J., Gagner M., Rubino F., Mutter D., Vix M., Butner S.E., Smith M.K. Transatlantic robot-assisted telesurgery. Nature 2001;413:379-380.  C</w:t>
      </w:r>
    </w:p>
    <w:p w:rsidR="00070AF8" w:rsidRDefault="00070AF8" w:rsidP="0094565F">
      <w:pPr>
        <w:spacing w:line="276" w:lineRule="auto"/>
      </w:pPr>
    </w:p>
    <w:p w:rsidR="00070AF8" w:rsidRDefault="00070AF8" w:rsidP="0094565F">
      <w:pPr>
        <w:spacing w:line="276" w:lineRule="auto"/>
      </w:pPr>
    </w:p>
    <w:p w:rsidR="0094565F" w:rsidRDefault="0094565F" w:rsidP="0094565F">
      <w:pPr>
        <w:spacing w:line="276" w:lineRule="auto"/>
        <w:rPr>
          <w:u w:val="single"/>
        </w:rPr>
      </w:pPr>
      <w:r w:rsidRPr="002E6802">
        <w:rPr>
          <w:u w:val="single"/>
        </w:rPr>
        <w:t>Conferencias</w:t>
      </w:r>
      <w:r>
        <w:rPr>
          <w:u w:val="single"/>
        </w:rPr>
        <w:t xml:space="preserve"> destacadas</w:t>
      </w:r>
      <w:r w:rsidRPr="002E6802">
        <w:rPr>
          <w:u w:val="single"/>
        </w:rPr>
        <w:t>:</w:t>
      </w:r>
    </w:p>
    <w:p w:rsidR="0094565F" w:rsidRPr="002E6802" w:rsidRDefault="0094565F" w:rsidP="0094565F">
      <w:pPr>
        <w:spacing w:line="276" w:lineRule="auto"/>
        <w:rPr>
          <w:u w:val="single"/>
        </w:rPr>
      </w:pPr>
    </w:p>
    <w:p w:rsidR="0094565F" w:rsidRDefault="0094565F" w:rsidP="0040434E">
      <w:pPr>
        <w:spacing w:line="276" w:lineRule="auto"/>
        <w:ind w:left="708"/>
      </w:pPr>
      <w:r>
        <w:t xml:space="preserve">1. Next step in minimally invasive surgery: Hybrid image-guided surgery. 45th Annual Meeting of the American Pediatric Surgical Association (APSA), Phoenix (USA),  29 May 2014.  </w:t>
      </w:r>
    </w:p>
    <w:p w:rsidR="00A56CD6" w:rsidRDefault="00A56CD6" w:rsidP="0094565F">
      <w:pPr>
        <w:spacing w:line="276" w:lineRule="auto"/>
      </w:pPr>
    </w:p>
    <w:p w:rsidR="0094565F" w:rsidRDefault="0094565F" w:rsidP="0040434E">
      <w:pPr>
        <w:spacing w:line="276" w:lineRule="auto"/>
        <w:ind w:left="708"/>
      </w:pPr>
      <w:r>
        <w:t xml:space="preserve">2. Chirurgie du futur guidée par l’image numérique. Chaire d’Informatique et Sciences Numériques. Collège de France, Paris (France), 29 avril 2014. </w:t>
      </w:r>
    </w:p>
    <w:p w:rsidR="00A56CD6" w:rsidRDefault="00A56CD6" w:rsidP="0094565F">
      <w:pPr>
        <w:spacing w:line="276" w:lineRule="auto"/>
      </w:pPr>
    </w:p>
    <w:p w:rsidR="0094565F" w:rsidRDefault="0094565F" w:rsidP="0040434E">
      <w:pPr>
        <w:spacing w:line="276" w:lineRule="auto"/>
        <w:ind w:left="708"/>
      </w:pPr>
      <w:r>
        <w:t xml:space="preserve">3. Innovation et chirurgie : l’invention de l’avenir ou « comment l’imagination devrait donner des ailes à nos pensées. 1er Forum Médical Franco-Brésilien de la Fondation de l’Académie de Médecine, Rio de Janeiro (Brasil), 25 avril 2014. </w:t>
      </w:r>
    </w:p>
    <w:p w:rsidR="00A56CD6" w:rsidRDefault="00A56CD6" w:rsidP="0094565F">
      <w:pPr>
        <w:spacing w:line="276" w:lineRule="auto"/>
      </w:pPr>
    </w:p>
    <w:p w:rsidR="0040434E" w:rsidRDefault="0094565F" w:rsidP="0040434E">
      <w:pPr>
        <w:spacing w:line="276" w:lineRule="auto"/>
        <w:ind w:left="708"/>
      </w:pPr>
      <w:r>
        <w:t xml:space="preserve">4. MIS and computer sciences: Inventing the future. International College of Surgeons,                         Taipei (Taiwan), 9th November 2013.   </w:t>
      </w:r>
    </w:p>
    <w:p w:rsidR="0040434E" w:rsidRDefault="0040434E" w:rsidP="0040434E">
      <w:pPr>
        <w:spacing w:line="276" w:lineRule="auto"/>
        <w:ind w:left="708"/>
      </w:pPr>
    </w:p>
    <w:p w:rsidR="0094565F" w:rsidRDefault="0094565F" w:rsidP="0040434E">
      <w:pPr>
        <w:spacing w:line="276" w:lineRule="auto"/>
        <w:ind w:left="708"/>
      </w:pPr>
      <w:r>
        <w:t xml:space="preserve">5. Martin Allgöwer Lecture - Surgery and computer sciences: Inventing the future. International Surgical Week 2013, Helsinki (Finland), 26th August 2013. </w:t>
      </w:r>
    </w:p>
    <w:p w:rsidR="00A56CD6" w:rsidRDefault="00A56CD6" w:rsidP="0094565F">
      <w:pPr>
        <w:spacing w:line="276" w:lineRule="auto"/>
      </w:pPr>
    </w:p>
    <w:p w:rsidR="0094565F" w:rsidRDefault="0094565F" w:rsidP="0040434E">
      <w:pPr>
        <w:spacing w:line="276" w:lineRule="auto"/>
        <w:ind w:left="708"/>
      </w:pPr>
      <w:r>
        <w:lastRenderedPageBreak/>
        <w:t xml:space="preserve">6. Image-guided hybrid minimally invasive surgery: The next revolution. 113th Annual Congress of the Japan Surgical Society, Fukuoka (Japan), 11th April 2013. </w:t>
      </w:r>
    </w:p>
    <w:p w:rsidR="00A56CD6" w:rsidRDefault="00A56CD6" w:rsidP="0094565F">
      <w:pPr>
        <w:spacing w:line="276" w:lineRule="auto"/>
      </w:pPr>
    </w:p>
    <w:p w:rsidR="0094565F" w:rsidRDefault="0094565F" w:rsidP="0040434E">
      <w:pPr>
        <w:spacing w:line="276" w:lineRule="auto"/>
        <w:ind w:left="708"/>
      </w:pPr>
      <w:r>
        <w:t xml:space="preserve">7. State of the art: The perspectives of implemented, virtual images in surgery.  4th Worldwide Congress of the Clinical Robotic Surgery Association, Chicago (USA), 28th September 2012. </w:t>
      </w:r>
    </w:p>
    <w:p w:rsidR="00A56CD6" w:rsidRDefault="00A56CD6" w:rsidP="0094565F">
      <w:pPr>
        <w:spacing w:line="276" w:lineRule="auto"/>
      </w:pPr>
    </w:p>
    <w:p w:rsidR="0094565F" w:rsidRDefault="0094565F" w:rsidP="0040434E">
      <w:pPr>
        <w:spacing w:line="276" w:lineRule="auto"/>
        <w:ind w:left="708"/>
      </w:pPr>
      <w:r>
        <w:t>8. Next steps in MIS: Image guided surgery. XI Brazilian Videosurgery Society Con</w:t>
      </w:r>
      <w:r w:rsidR="00A56CD6">
        <w:t>gress,</w:t>
      </w:r>
      <w:r>
        <w:t xml:space="preserve"> Rio de Janeiro (Brazil), 19th July 2012. </w:t>
      </w:r>
    </w:p>
    <w:p w:rsidR="00A56CD6" w:rsidRDefault="00A56CD6" w:rsidP="0094565F">
      <w:pPr>
        <w:spacing w:line="276" w:lineRule="auto"/>
      </w:pPr>
    </w:p>
    <w:p w:rsidR="0094565F" w:rsidRDefault="0094565F" w:rsidP="0040434E">
      <w:pPr>
        <w:spacing w:line="276" w:lineRule="auto"/>
        <w:ind w:left="708"/>
      </w:pPr>
      <w:r>
        <w:t xml:space="preserve">9. Conférence Inaugurale - Technologies de l’information et chirurgie - Cérémonie des 10 ans de l’Académie des Technologies, Paris (France), 18 avril 2011. </w:t>
      </w:r>
    </w:p>
    <w:p w:rsidR="00A56CD6" w:rsidRDefault="00A56CD6" w:rsidP="0094565F">
      <w:pPr>
        <w:spacing w:line="276" w:lineRule="auto"/>
      </w:pPr>
    </w:p>
    <w:p w:rsidR="0094565F" w:rsidRDefault="0094565F" w:rsidP="0040434E">
      <w:pPr>
        <w:spacing w:line="276" w:lineRule="auto"/>
        <w:ind w:left="708"/>
      </w:pPr>
      <w:r>
        <w:t xml:space="preserve">10. IRCAD: A model of integrated surgical research and education. Japan DDW, Kyoto (Japan), 17 October 2009.  </w:t>
      </w:r>
    </w:p>
    <w:p w:rsidR="00A56CD6" w:rsidRDefault="00A56CD6" w:rsidP="0094565F">
      <w:pPr>
        <w:spacing w:line="276" w:lineRule="auto"/>
      </w:pPr>
    </w:p>
    <w:p w:rsidR="0094565F" w:rsidRDefault="0094565F" w:rsidP="0040434E">
      <w:pPr>
        <w:spacing w:line="276" w:lineRule="auto"/>
        <w:ind w:left="708"/>
      </w:pPr>
      <w:r>
        <w:t xml:space="preserve">11. New technologies in minimally invasive surgery. Antoni de Gimbernat Lecture. XIX Jornades de Cirurgia Als Hospitals de Catalunya, Barcelona (Spain), 02 October 2008.  </w:t>
      </w:r>
    </w:p>
    <w:p w:rsidR="0040434E" w:rsidRDefault="0040434E" w:rsidP="0040434E">
      <w:pPr>
        <w:spacing w:line="276" w:lineRule="auto"/>
        <w:ind w:left="708"/>
      </w:pPr>
    </w:p>
    <w:p w:rsidR="0094565F" w:rsidRDefault="0094565F" w:rsidP="0040434E">
      <w:pPr>
        <w:spacing w:line="276" w:lineRule="auto"/>
        <w:ind w:left="708"/>
      </w:pPr>
      <w:r>
        <w:t xml:space="preserve">12. Surgery and computer sciences: inventing the future, Thomas Forgarty Lecture. Stanford University, Stanford (USA), 17 October 2008.   </w:t>
      </w:r>
    </w:p>
    <w:p w:rsidR="00A56CD6" w:rsidRDefault="00A56CD6" w:rsidP="0094565F">
      <w:pPr>
        <w:spacing w:line="276" w:lineRule="auto"/>
      </w:pPr>
    </w:p>
    <w:p w:rsidR="0094565F" w:rsidRDefault="0094565F" w:rsidP="0040434E">
      <w:pPr>
        <w:spacing w:line="276" w:lineRule="auto"/>
        <w:ind w:left="708"/>
      </w:pPr>
      <w:r>
        <w:t xml:space="preserve">13.  Information age and surgery. Nobel Lecture, Stockholm (Sweden), 08 March 2007.  </w:t>
      </w:r>
    </w:p>
    <w:p w:rsidR="00A56CD6" w:rsidRDefault="00A56CD6" w:rsidP="0094565F">
      <w:pPr>
        <w:spacing w:line="276" w:lineRule="auto"/>
      </w:pPr>
    </w:p>
    <w:p w:rsidR="0094565F" w:rsidRDefault="0094565F" w:rsidP="0040434E">
      <w:pPr>
        <w:spacing w:line="276" w:lineRule="auto"/>
        <w:ind w:left="708"/>
      </w:pPr>
      <w:r>
        <w:t xml:space="preserve">14. Address to Diplomates. Royal College of Surgeons of England, London (United Kingdom), 12 July 2006.  </w:t>
      </w:r>
    </w:p>
    <w:p w:rsidR="00A56CD6" w:rsidRDefault="00A56CD6" w:rsidP="0094565F">
      <w:pPr>
        <w:spacing w:line="276" w:lineRule="auto"/>
      </w:pPr>
    </w:p>
    <w:p w:rsidR="0094565F" w:rsidRDefault="0094565F" w:rsidP="0040434E">
      <w:pPr>
        <w:spacing w:line="276" w:lineRule="auto"/>
        <w:ind w:left="708"/>
      </w:pPr>
      <w:r>
        <w:t xml:space="preserve">15. Present and future advances in surgical technologies and surgical education.                                             SSAT Congress, Los Angeles (USA), 22 May 2006.  </w:t>
      </w:r>
    </w:p>
    <w:p w:rsidR="00A56CD6" w:rsidRDefault="00A56CD6" w:rsidP="0094565F">
      <w:pPr>
        <w:spacing w:line="276" w:lineRule="auto"/>
      </w:pPr>
    </w:p>
    <w:p w:rsidR="0094565F" w:rsidRDefault="0094565F" w:rsidP="0040434E">
      <w:pPr>
        <w:spacing w:line="276" w:lineRule="auto"/>
        <w:ind w:left="708"/>
      </w:pPr>
      <w:r>
        <w:t xml:space="preserve">16. The anatomic lesson. Amsterdam Medical Center, Amsterdam (Netherlands), 01 December 2005.  </w:t>
      </w:r>
    </w:p>
    <w:p w:rsidR="00A56CD6" w:rsidRDefault="00A56CD6" w:rsidP="0094565F">
      <w:pPr>
        <w:spacing w:line="276" w:lineRule="auto"/>
      </w:pPr>
    </w:p>
    <w:p w:rsidR="0094565F" w:rsidRDefault="0094565F" w:rsidP="0040434E">
      <w:pPr>
        <w:spacing w:line="276" w:lineRule="auto"/>
        <w:ind w:left="708"/>
      </w:pPr>
      <w:r>
        <w:t xml:space="preserve">17. Surgery in the 21st century. 104th Annual Congress of Japan Surgical Society, Osaka (Japan), 09 April 2004.  </w:t>
      </w:r>
    </w:p>
    <w:p w:rsidR="00A56CD6" w:rsidRDefault="00A56CD6" w:rsidP="0094565F">
      <w:pPr>
        <w:spacing w:line="276" w:lineRule="auto"/>
      </w:pPr>
    </w:p>
    <w:p w:rsidR="0094565F" w:rsidRDefault="0094565F" w:rsidP="0040434E">
      <w:pPr>
        <w:spacing w:line="276" w:lineRule="auto"/>
        <w:ind w:left="708"/>
      </w:pPr>
      <w:r>
        <w:t xml:space="preserve">18. Image guided hepatic surgery. Congress of the American College of Surgeons,                                        San Francisco (USA), 09 October 2002.  </w:t>
      </w:r>
    </w:p>
    <w:p w:rsidR="00A56CD6" w:rsidRDefault="00A56CD6" w:rsidP="0094565F">
      <w:pPr>
        <w:spacing w:line="276" w:lineRule="auto"/>
      </w:pPr>
    </w:p>
    <w:p w:rsidR="0094565F" w:rsidRDefault="0094565F" w:rsidP="0040434E">
      <w:pPr>
        <w:spacing w:line="276" w:lineRule="auto"/>
        <w:ind w:left="708"/>
      </w:pPr>
      <w:r>
        <w:t>19. The future role of virtual reality and telerobotics in hepatobiliary and pancreatic su</w:t>
      </w:r>
      <w:r w:rsidR="00A56CD6">
        <w:t xml:space="preserve">rgery. </w:t>
      </w:r>
      <w:r>
        <w:t xml:space="preserve">The Society of Surgery of the Alimentary Tract (SSAT), San Francisco (USA), 19 May 2002.   </w:t>
      </w:r>
    </w:p>
    <w:p w:rsidR="0094565F" w:rsidRDefault="0094565F" w:rsidP="0094565F">
      <w:pPr>
        <w:spacing w:line="276" w:lineRule="auto"/>
      </w:pPr>
    </w:p>
    <w:p w:rsidR="0040434E" w:rsidRDefault="0040434E" w:rsidP="0094565F">
      <w:pPr>
        <w:spacing w:line="276" w:lineRule="auto"/>
      </w:pPr>
    </w:p>
    <w:p w:rsidR="0040434E" w:rsidRDefault="0040434E" w:rsidP="0094565F">
      <w:pPr>
        <w:spacing w:line="276" w:lineRule="auto"/>
      </w:pPr>
    </w:p>
    <w:p w:rsidR="0040434E" w:rsidRDefault="0040434E" w:rsidP="0094565F">
      <w:pPr>
        <w:spacing w:line="276" w:lineRule="auto"/>
      </w:pPr>
    </w:p>
    <w:p w:rsidR="00070AF8" w:rsidRDefault="00070AF8" w:rsidP="001B1451">
      <w:pPr>
        <w:spacing w:line="276" w:lineRule="auto"/>
        <w:ind w:firstLine="708"/>
      </w:pPr>
      <w:r w:rsidRPr="00070AF8">
        <w:lastRenderedPageBreak/>
        <w:t>La carrera académica y trayectoria profesional de Jacques Marescaux</w:t>
      </w:r>
      <w:r>
        <w:t xml:space="preserve"> es </w:t>
      </w:r>
      <w:r w:rsidR="002E7A35">
        <w:t xml:space="preserve">enormemente </w:t>
      </w:r>
      <w:r>
        <w:t>destacable</w:t>
      </w:r>
      <w:r w:rsidR="009B379F">
        <w:t>. Sus aportes en materia de cirugía y robótica lo hacen ser un actor fundamental de la gran revolución tecnológica que atraviesa el mundo</w:t>
      </w:r>
      <w:r w:rsidR="00660B59">
        <w:t xml:space="preserve"> en el campo de la medicina, particularmente en los avances relacionados a la cirugía mínimamente invasiva y las intervenciones a distancia.</w:t>
      </w:r>
      <w:r w:rsidR="009B379F">
        <w:t xml:space="preserve"> </w:t>
      </w:r>
    </w:p>
    <w:p w:rsidR="00B177FE" w:rsidRPr="0094565F" w:rsidRDefault="00B177FE" w:rsidP="0094565F">
      <w:pPr>
        <w:spacing w:line="276" w:lineRule="auto"/>
        <w:rPr>
          <w:lang w:val="es-MX"/>
        </w:rPr>
      </w:pPr>
    </w:p>
    <w:p w:rsidR="001B1451" w:rsidRPr="001B1451" w:rsidRDefault="001B1451" w:rsidP="001B1451">
      <w:pPr>
        <w:spacing w:line="276" w:lineRule="auto"/>
        <w:ind w:firstLine="708"/>
      </w:pPr>
      <w:r w:rsidRPr="001B1451">
        <w:t>Por todo lo expuesto, solicito a mis pares la aprobación del presente Proyecto de Declaración.</w:t>
      </w:r>
    </w:p>
    <w:p w:rsidR="00B177FE" w:rsidRDefault="00B177FE" w:rsidP="0094565F">
      <w:pPr>
        <w:spacing w:line="276" w:lineRule="auto"/>
        <w:rPr>
          <w:lang w:val="es-MX"/>
        </w:rPr>
      </w:pPr>
    </w:p>
    <w:p w:rsidR="009B379F" w:rsidRDefault="009B379F" w:rsidP="009B379F">
      <w:pPr>
        <w:spacing w:line="276" w:lineRule="auto"/>
        <w:ind w:firstLine="708"/>
        <w:rPr>
          <w:sz w:val="20"/>
        </w:rPr>
      </w:pPr>
    </w:p>
    <w:p w:rsidR="009B379F" w:rsidRDefault="009B379F" w:rsidP="009B379F">
      <w:pPr>
        <w:spacing w:line="276" w:lineRule="auto"/>
        <w:ind w:firstLine="708"/>
        <w:rPr>
          <w:sz w:val="20"/>
        </w:rPr>
      </w:pPr>
    </w:p>
    <w:p w:rsidR="009B379F" w:rsidRDefault="009B379F" w:rsidP="009B379F">
      <w:pPr>
        <w:spacing w:line="276" w:lineRule="auto"/>
        <w:ind w:firstLine="708"/>
        <w:rPr>
          <w:sz w:val="20"/>
        </w:rPr>
      </w:pPr>
    </w:p>
    <w:p w:rsidR="009B379F" w:rsidRPr="002E7A35" w:rsidRDefault="009B379F" w:rsidP="002E7A35">
      <w:pPr>
        <w:pStyle w:val="Prrafodelista"/>
        <w:numPr>
          <w:ilvl w:val="0"/>
          <w:numId w:val="3"/>
        </w:numPr>
        <w:spacing w:line="276" w:lineRule="auto"/>
        <w:rPr>
          <w:sz w:val="20"/>
        </w:rPr>
      </w:pPr>
      <w:r w:rsidRPr="002E7A35">
        <w:rPr>
          <w:sz w:val="20"/>
        </w:rPr>
        <w:t>Se anexa en conjunto con el proyecto de Declaración el Currículum Vitae de Jacques Marescaux.</w:t>
      </w:r>
    </w:p>
    <w:p w:rsidR="009B379F" w:rsidRDefault="009B379F" w:rsidP="0094565F">
      <w:pPr>
        <w:spacing w:line="276" w:lineRule="auto"/>
        <w:rPr>
          <w:lang w:val="es-MX"/>
        </w:rPr>
      </w:pPr>
    </w:p>
    <w:p w:rsidR="009B379F" w:rsidRDefault="009B379F" w:rsidP="009B379F">
      <w:pPr>
        <w:spacing w:line="276" w:lineRule="auto"/>
        <w:ind w:firstLine="708"/>
      </w:pPr>
    </w:p>
    <w:p w:rsidR="009B379F" w:rsidRPr="0094565F" w:rsidRDefault="009B379F" w:rsidP="0094565F">
      <w:pPr>
        <w:spacing w:line="276" w:lineRule="auto"/>
        <w:rPr>
          <w:lang w:val="es-MX"/>
        </w:rPr>
      </w:pPr>
    </w:p>
    <w:p w:rsidR="00AF6352" w:rsidRPr="0094565F" w:rsidRDefault="00AF6352" w:rsidP="0094565F">
      <w:pPr>
        <w:spacing w:line="360" w:lineRule="auto"/>
        <w:rPr>
          <w:lang w:val="es-MX"/>
        </w:rPr>
      </w:pPr>
    </w:p>
    <w:sectPr w:rsidR="00AF6352" w:rsidRPr="0094565F" w:rsidSect="005A3AA1">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2B61" w:rsidRDefault="00E92B61">
      <w:r>
        <w:separator/>
      </w:r>
    </w:p>
  </w:endnote>
  <w:endnote w:type="continuationSeparator" w:id="1">
    <w:p w:rsidR="00E92B61" w:rsidRDefault="00E92B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00" w:rsidRDefault="0001370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4565F" w:rsidRDefault="00601A75">
    <w:pPr>
      <w:pStyle w:val="Piedepgina"/>
      <w:rPr>
        <w:color w:val="333333"/>
        <w:sz w:val="20"/>
      </w:rPr>
    </w:pPr>
    <w:bookmarkStart w:id="1" w:name="Proyecto"/>
    <w:bookmarkEnd w:id="1"/>
  </w:p>
  <w:p w:rsidR="00601A75" w:rsidRPr="0094565F" w:rsidRDefault="00601A75">
    <w:pPr>
      <w:pStyle w:val="Piedepgina"/>
      <w:rPr>
        <w:color w:val="333333"/>
        <w:sz w:val="20"/>
      </w:rPr>
    </w:pPr>
    <w:r w:rsidRPr="0094565F">
      <w:rPr>
        <w:color w:val="333333"/>
        <w:sz w:val="20"/>
      </w:rPr>
      <w:t xml:space="preserve">Último cambio: </w:t>
    </w:r>
    <w:fldSimple w:instr=" SAVEDATE  \* MERGEFORMAT ">
      <w:r w:rsidR="00013700" w:rsidRPr="00013700">
        <w:rPr>
          <w:noProof/>
          <w:color w:val="333333"/>
          <w:sz w:val="20"/>
        </w:rPr>
        <w:t>24/06/2022 16:40:00</w:t>
      </w:r>
    </w:fldSimple>
    <w:r w:rsidRPr="0094565F">
      <w:rPr>
        <w:color w:val="333333"/>
        <w:sz w:val="20"/>
      </w:rPr>
      <w:t xml:space="preserve">  -  Cantidad de caracteres: </w:t>
    </w:r>
    <w:fldSimple w:instr=" NUMCHARS  \* MERGEFORMAT ">
      <w:r w:rsidR="00013700" w:rsidRPr="00013700">
        <w:rPr>
          <w:noProof/>
          <w:color w:val="333333"/>
          <w:sz w:val="20"/>
        </w:rPr>
        <w:t>9439</w:t>
      </w:r>
    </w:fldSimple>
    <w:r w:rsidRPr="0094565F">
      <w:rPr>
        <w:color w:val="333333"/>
        <w:sz w:val="20"/>
      </w:rPr>
      <w:t xml:space="preserve"> - Cantidad de palabras: </w:t>
    </w:r>
    <w:fldSimple w:instr=" NUMWORDS  \* MERGEFORMAT ">
      <w:r w:rsidR="00013700" w:rsidRPr="00013700">
        <w:rPr>
          <w:noProof/>
          <w:color w:val="333333"/>
          <w:sz w:val="20"/>
        </w:rPr>
        <w:t>1652</w:t>
      </w:r>
    </w:fldSimple>
  </w:p>
  <w:p w:rsidR="00601A75" w:rsidRPr="0094565F" w:rsidRDefault="00601A75" w:rsidP="00B05649">
    <w:pPr>
      <w:pStyle w:val="Piedepgina"/>
      <w:tabs>
        <w:tab w:val="left" w:pos="3565"/>
      </w:tabs>
      <w:rPr>
        <w:rStyle w:val="Nmerodepgina"/>
        <w:color w:val="333333"/>
      </w:rPr>
    </w:pPr>
    <w:r w:rsidRPr="0094565F">
      <w:rPr>
        <w:color w:val="333333"/>
        <w:sz w:val="20"/>
      </w:rPr>
      <w:tab/>
      <w:t>Pág.</w:t>
    </w:r>
    <w:r w:rsidRPr="0094565F">
      <w:rPr>
        <w:color w:val="333333"/>
      </w:rPr>
      <w:t xml:space="preserve"> </w:t>
    </w:r>
    <w:r w:rsidR="00395983" w:rsidRPr="0094565F">
      <w:rPr>
        <w:rStyle w:val="Nmerodepgina"/>
        <w:color w:val="333333"/>
      </w:rPr>
      <w:fldChar w:fldCharType="begin"/>
    </w:r>
    <w:r w:rsidRPr="0094565F">
      <w:rPr>
        <w:rStyle w:val="Nmerodepgina"/>
        <w:color w:val="333333"/>
      </w:rPr>
      <w:instrText xml:space="preserve"> PAGE </w:instrText>
    </w:r>
    <w:r w:rsidR="00395983" w:rsidRPr="0094565F">
      <w:rPr>
        <w:rStyle w:val="Nmerodepgina"/>
        <w:color w:val="333333"/>
      </w:rPr>
      <w:fldChar w:fldCharType="separate"/>
    </w:r>
    <w:r w:rsidR="00013700">
      <w:rPr>
        <w:rStyle w:val="Nmerodepgina"/>
        <w:noProof/>
        <w:color w:val="333333"/>
      </w:rPr>
      <w:t>1</w:t>
    </w:r>
    <w:r w:rsidR="00395983" w:rsidRPr="0094565F">
      <w:rPr>
        <w:rStyle w:val="Nmerodepgina"/>
        <w:color w:val="333333"/>
      </w:rPr>
      <w:fldChar w:fldCharType="end"/>
    </w:r>
    <w:r w:rsidRPr="0094565F">
      <w:rPr>
        <w:rStyle w:val="Nmerodepgina"/>
        <w:color w:val="333333"/>
      </w:rPr>
      <w:t>/</w:t>
    </w:r>
    <w:fldSimple w:instr=" NUMPAGES  \* MERGEFORMAT ">
      <w:r w:rsidR="00013700" w:rsidRPr="00013700">
        <w:rPr>
          <w:rStyle w:val="Nmerodepgina"/>
          <w:noProof/>
          <w:color w:val="333333"/>
        </w:rPr>
        <w:t>6</w:t>
      </w:r>
    </w:fldSimple>
    <w:r w:rsidRPr="0094565F">
      <w:rPr>
        <w:rStyle w:val="Nmerodepgina"/>
        <w:color w:val="333333"/>
      </w:rPr>
      <w:t xml:space="preserve"> </w:t>
    </w:r>
  </w:p>
  <w:p w:rsidR="00601A75" w:rsidRPr="0094565F"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00" w:rsidRDefault="0001370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2B61" w:rsidRDefault="00E92B61">
      <w:r>
        <w:separator/>
      </w:r>
    </w:p>
  </w:footnote>
  <w:footnote w:type="continuationSeparator" w:id="1">
    <w:p w:rsidR="00E92B61" w:rsidRDefault="00E92B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00" w:rsidRDefault="0001370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56CD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00" w:rsidRDefault="0001370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B37DC"/>
    <w:multiLevelType w:val="hybridMultilevel"/>
    <w:tmpl w:val="490CD9D8"/>
    <w:lvl w:ilvl="0" w:tplc="2C0A000F">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1">
    <w:nsid w:val="43FA0B62"/>
    <w:multiLevelType w:val="hybridMultilevel"/>
    <w:tmpl w:val="9F589642"/>
    <w:lvl w:ilvl="0" w:tplc="2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2">
    <w:nsid w:val="5E8A1EB2"/>
    <w:multiLevelType w:val="hybridMultilevel"/>
    <w:tmpl w:val="8682B4B0"/>
    <w:lvl w:ilvl="0" w:tplc="2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A56CD6"/>
    <w:rsid w:val="00000D04"/>
    <w:rsid w:val="00001988"/>
    <w:rsid w:val="000031F8"/>
    <w:rsid w:val="00013700"/>
    <w:rsid w:val="00016973"/>
    <w:rsid w:val="00026430"/>
    <w:rsid w:val="00030DF5"/>
    <w:rsid w:val="0003615C"/>
    <w:rsid w:val="000376AB"/>
    <w:rsid w:val="00043882"/>
    <w:rsid w:val="000624E9"/>
    <w:rsid w:val="00062864"/>
    <w:rsid w:val="00067370"/>
    <w:rsid w:val="00070AF8"/>
    <w:rsid w:val="000713D7"/>
    <w:rsid w:val="00071CFB"/>
    <w:rsid w:val="00077DAC"/>
    <w:rsid w:val="00080837"/>
    <w:rsid w:val="00081FFF"/>
    <w:rsid w:val="00085D07"/>
    <w:rsid w:val="00097B21"/>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1451"/>
    <w:rsid w:val="001B45D4"/>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6729"/>
    <w:rsid w:val="002B47D0"/>
    <w:rsid w:val="002C768C"/>
    <w:rsid w:val="002D05E9"/>
    <w:rsid w:val="002D533A"/>
    <w:rsid w:val="002D778C"/>
    <w:rsid w:val="002E38C3"/>
    <w:rsid w:val="002E7A35"/>
    <w:rsid w:val="002F7961"/>
    <w:rsid w:val="00302300"/>
    <w:rsid w:val="00305DD1"/>
    <w:rsid w:val="003145ED"/>
    <w:rsid w:val="00315C77"/>
    <w:rsid w:val="0031606B"/>
    <w:rsid w:val="0033168A"/>
    <w:rsid w:val="00335CD9"/>
    <w:rsid w:val="00337039"/>
    <w:rsid w:val="00340F54"/>
    <w:rsid w:val="0035681D"/>
    <w:rsid w:val="00395983"/>
    <w:rsid w:val="003A7311"/>
    <w:rsid w:val="003B471C"/>
    <w:rsid w:val="003D10AB"/>
    <w:rsid w:val="003D4000"/>
    <w:rsid w:val="003F1EFD"/>
    <w:rsid w:val="003F4249"/>
    <w:rsid w:val="00401C75"/>
    <w:rsid w:val="0040434E"/>
    <w:rsid w:val="0040761B"/>
    <w:rsid w:val="00422C3F"/>
    <w:rsid w:val="004354AC"/>
    <w:rsid w:val="00446E1A"/>
    <w:rsid w:val="00462CD4"/>
    <w:rsid w:val="004847CA"/>
    <w:rsid w:val="00496549"/>
    <w:rsid w:val="004B7714"/>
    <w:rsid w:val="004D2D62"/>
    <w:rsid w:val="004D30D5"/>
    <w:rsid w:val="004D438B"/>
    <w:rsid w:val="004E235F"/>
    <w:rsid w:val="0051012E"/>
    <w:rsid w:val="00510D82"/>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069E"/>
    <w:rsid w:val="00622DE5"/>
    <w:rsid w:val="00626226"/>
    <w:rsid w:val="00636BE0"/>
    <w:rsid w:val="006417E1"/>
    <w:rsid w:val="0064363E"/>
    <w:rsid w:val="0065711B"/>
    <w:rsid w:val="00660B59"/>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4442"/>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16E9E"/>
    <w:rsid w:val="0094565F"/>
    <w:rsid w:val="00947238"/>
    <w:rsid w:val="009624FC"/>
    <w:rsid w:val="0096461D"/>
    <w:rsid w:val="009953AF"/>
    <w:rsid w:val="00996E34"/>
    <w:rsid w:val="009A3F9F"/>
    <w:rsid w:val="009A6E2B"/>
    <w:rsid w:val="009B379F"/>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6CD6"/>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47D0E"/>
    <w:rsid w:val="00B85EE2"/>
    <w:rsid w:val="00BB5CE6"/>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553BF"/>
    <w:rsid w:val="00E615F1"/>
    <w:rsid w:val="00E63146"/>
    <w:rsid w:val="00E64A1D"/>
    <w:rsid w:val="00E74920"/>
    <w:rsid w:val="00E81EE5"/>
    <w:rsid w:val="00E91F21"/>
    <w:rsid w:val="00E92B61"/>
    <w:rsid w:val="00EB6956"/>
    <w:rsid w:val="00EF0D22"/>
    <w:rsid w:val="00F13C69"/>
    <w:rsid w:val="00F41DF6"/>
    <w:rsid w:val="00F52245"/>
    <w:rsid w:val="00F5569F"/>
    <w:rsid w:val="00F55CDD"/>
    <w:rsid w:val="00F60308"/>
    <w:rsid w:val="00F640D0"/>
    <w:rsid w:val="00F75389"/>
    <w:rsid w:val="00F858D2"/>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F9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A3F9F"/>
    <w:pPr>
      <w:ind w:left="3686"/>
    </w:pPr>
  </w:style>
  <w:style w:type="paragraph" w:styleId="Encabezado">
    <w:name w:val="header"/>
    <w:basedOn w:val="Normal"/>
    <w:link w:val="EncabezadoCar"/>
    <w:uiPriority w:val="99"/>
    <w:rsid w:val="009A3F9F"/>
    <w:pPr>
      <w:tabs>
        <w:tab w:val="center" w:pos="4419"/>
        <w:tab w:val="right" w:pos="8838"/>
      </w:tabs>
    </w:pPr>
  </w:style>
  <w:style w:type="paragraph" w:styleId="Piedepgina">
    <w:name w:val="footer"/>
    <w:basedOn w:val="Normal"/>
    <w:rsid w:val="009A3F9F"/>
    <w:pPr>
      <w:tabs>
        <w:tab w:val="center" w:pos="4419"/>
        <w:tab w:val="right" w:pos="8838"/>
      </w:tabs>
    </w:pPr>
  </w:style>
  <w:style w:type="character" w:styleId="Nmerodepgina">
    <w:name w:val="page number"/>
    <w:basedOn w:val="Fuentedeprrafopredeter"/>
    <w:rsid w:val="009A3F9F"/>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47D0E"/>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D0E"/>
    <w:rPr>
      <w:rFonts w:ascii="Tahoma" w:hAnsi="Tahoma" w:cs="Tahoma"/>
      <w:sz w:val="16"/>
      <w:szCs w:val="16"/>
      <w:lang w:val="es-ES_tradnl" w:eastAsia="es-ES"/>
    </w:rPr>
  </w:style>
  <w:style w:type="paragraph" w:styleId="Prrafodelista">
    <w:name w:val="List Paragraph"/>
    <w:basedOn w:val="Normal"/>
    <w:uiPriority w:val="34"/>
    <w:qFormat/>
    <w:rsid w:val="002E7A3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r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556</TotalTime>
  <Pages>6</Pages>
  <Words>1652</Words>
  <Characters>9439</Characters>
  <Application>Microsoft Office Word</Application>
  <DocSecurity>0</DocSecurity>
  <Lines>231</Lines>
  <Paragraphs>54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maorioli</dc:creator>
  <cp:lastModifiedBy>maorioli</cp:lastModifiedBy>
  <cp:revision>13</cp:revision>
  <cp:lastPrinted>2022-06-13T19:49:00Z</cp:lastPrinted>
  <dcterms:created xsi:type="dcterms:W3CDTF">2022-06-13T19:25:00Z</dcterms:created>
  <dcterms:modified xsi:type="dcterms:W3CDTF">2022-06-29T14:46:00Z</dcterms:modified>
</cp:coreProperties>
</file>