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98A" w:rsidRDefault="0049798A" w:rsidP="0049798A">
      <w:pPr>
        <w:pStyle w:val="normal0"/>
        <w:spacing w:before="240" w:line="360" w:lineRule="auto"/>
        <w:jc w:val="center"/>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PROYECTO DE DECLARACIÓN</w:t>
      </w:r>
    </w:p>
    <w:p w:rsidR="0049798A" w:rsidRDefault="0049798A" w:rsidP="0049798A">
      <w:pPr>
        <w:pStyle w:val="normal0"/>
        <w:spacing w:before="240" w:line="360" w:lineRule="auto"/>
        <w:jc w:val="both"/>
        <w:rPr>
          <w:sz w:val="24"/>
          <w:szCs w:val="24"/>
        </w:rPr>
      </w:pPr>
    </w:p>
    <w:p w:rsidR="0049798A" w:rsidRDefault="0049798A" w:rsidP="0049798A">
      <w:pPr>
        <w:pStyle w:val="normal0"/>
        <w:spacing w:before="240"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La Legislatura de la Ciudad Autónoma de Buenos Aires declara de interés para la promoción de los derechos de las personas con discapacidad y el deporte a la Fundación Rugby Amistad.</w:t>
      </w:r>
    </w:p>
    <w:p w:rsidR="0049798A" w:rsidRDefault="0049798A" w:rsidP="0049798A">
      <w:pPr>
        <w:pStyle w:val="normal0"/>
        <w:spacing w:before="240" w:line="360" w:lineRule="auto"/>
        <w:jc w:val="both"/>
        <w:rPr>
          <w:sz w:val="24"/>
          <w:szCs w:val="24"/>
        </w:rPr>
      </w:pPr>
    </w:p>
    <w:p w:rsidR="0049798A" w:rsidRDefault="0049798A" w:rsidP="0049798A">
      <w:pPr>
        <w:pStyle w:val="normal0"/>
        <w:spacing w:before="240" w:line="360" w:lineRule="auto"/>
        <w:jc w:val="both"/>
        <w:rPr>
          <w:sz w:val="24"/>
          <w:szCs w:val="24"/>
        </w:rPr>
      </w:pPr>
    </w:p>
    <w:p w:rsidR="0049798A" w:rsidRDefault="0049798A" w:rsidP="0049798A">
      <w:pPr>
        <w:pStyle w:val="normal0"/>
        <w:spacing w:before="240" w:line="360" w:lineRule="auto"/>
        <w:jc w:val="center"/>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FUNDAMENTOS</w:t>
      </w:r>
    </w:p>
    <w:p w:rsidR="0049798A" w:rsidRDefault="0049798A" w:rsidP="0049798A">
      <w:pPr>
        <w:pStyle w:val="normal0"/>
        <w:spacing w:before="240" w:line="360" w:lineRule="auto"/>
        <w:jc w:val="both"/>
        <w:rPr>
          <w:sz w:val="24"/>
          <w:szCs w:val="24"/>
        </w:rPr>
      </w:pPr>
    </w:p>
    <w:p w:rsidR="0049798A" w:rsidRDefault="0049798A" w:rsidP="0049798A">
      <w:pPr>
        <w:pStyle w:val="normal0"/>
        <w:spacing w:before="240"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Señor Presidente:</w:t>
      </w:r>
    </w:p>
    <w:p w:rsidR="0049798A" w:rsidRDefault="0049798A" w:rsidP="0049798A">
      <w:pPr>
        <w:pStyle w:val="normal0"/>
        <w:spacing w:before="240" w:line="360" w:lineRule="auto"/>
        <w:jc w:val="both"/>
        <w:rPr>
          <w:sz w:val="24"/>
          <w:szCs w:val="24"/>
        </w:rPr>
      </w:pPr>
    </w:p>
    <w:p w:rsidR="0049798A" w:rsidRDefault="0049798A" w:rsidP="0049798A">
      <w:pPr>
        <w:pStyle w:val="normal0"/>
        <w:spacing w:before="240"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ab/>
        <w:t>El 7 de octubre de 1990 el jugador de Rugby Ignacio Rizzi sufrió una lesión medular mientras disputaba un partido en Francia; lesión que cambiaría su vida y la de muchas personas más. La solidaridad de sus amigos que se organizaron para hacer frente a los costos de la rehabilitación hizo que al volver a la Argentina empiece a contactarse con otros jugadores que sufrieron lesiones para replicar aquello que sus amigos hicieron con él en Francia. Así es como en 1992 surgió la Fundación Rugby Amistad.</w:t>
      </w:r>
    </w:p>
    <w:p w:rsidR="0049798A" w:rsidRDefault="0049798A" w:rsidP="0049798A">
      <w:pPr>
        <w:pStyle w:val="normal0"/>
        <w:spacing w:before="240"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ab/>
        <w:t>Desde su nacimiento la fundación se dedica a brindar apoyo para aquellos jugadores que sufrieron accidentes durante la práctica del deporte; según el propio Rizzi la misión de la fundación es sensibilizar a los jugadores de rugby, dirigentes, prensa, cuerpos médicos y opinión en general sobre las reglas del Fair Play, las condiciones de seguridad, la prevención de los accidentes y la asistencia a las personas que, en la ocasión de la práctica del rugby adquirieron una discapacidad, proveyendo ayuda moral, espiritual, social, laboral y económica.</w:t>
      </w:r>
    </w:p>
    <w:p w:rsidR="0049798A" w:rsidRDefault="0049798A" w:rsidP="0049798A">
      <w:pPr>
        <w:pStyle w:val="normal0"/>
        <w:spacing w:before="240"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ab/>
        <w:t>En estas dos décadas de trabajo la Fundación Rugby Amistad no solo se dedicó a ayudar a aquellos jugadores que sufrieron lesiones, también se convirtió en una institución protagonista en la promoción y desarrollo del Rugby en Silla de Ruedas en en nuestro país tanto en su inserción en los clubes como en el apoyo al seleccionado nacional, conocidos como “Ocelotes”.</w:t>
      </w:r>
    </w:p>
    <w:p w:rsidR="0049798A" w:rsidRDefault="0049798A" w:rsidP="0049798A">
      <w:pPr>
        <w:pStyle w:val="normal0"/>
        <w:spacing w:before="240"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lastRenderedPageBreak/>
        <w:tab/>
        <w:t>Como consecuencia de esta labor en 2013 la Unión Argentina de Rugby contactó a Igancio Rizzi para crear la Fundación UAR (FUAR) que tiene por objetivos la asistencia al jugador y su entorno desde el momento del accidente tanto en términos logísticos como económicos.</w:t>
      </w:r>
    </w:p>
    <w:p w:rsidR="0049798A" w:rsidRDefault="0049798A" w:rsidP="0049798A">
      <w:pPr>
        <w:pStyle w:val="normal0"/>
        <w:spacing w:before="240"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ab/>
        <w:t xml:space="preserve"> El deporte adaptado es fundamental en el desarrollo personal y social del individuo que lo practica. En particular, el Rugby en Silla de Ruedas debutó como prueba de demostración en los Juegos Paralímpicos de Atlanta 1996, pero se le concedió la categoría de medalla cuatro años más tarde, en Sídney 2000, y se ha mantenido desde entonces.</w:t>
      </w:r>
    </w:p>
    <w:p w:rsidR="0049798A" w:rsidRDefault="0049798A" w:rsidP="0049798A">
      <w:pPr>
        <w:pStyle w:val="normal0"/>
        <w:spacing w:before="240"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ab/>
        <w:t>En el camino de alcanzar una sociedad i</w:t>
      </w:r>
      <w:r>
        <w:rPr>
          <w:rFonts w:ascii="Times New Roman" w:eastAsia="Times New Roman" w:hAnsi="Times New Roman" w:cs="Times New Roman"/>
          <w:color w:val="222222"/>
          <w:sz w:val="24"/>
          <w:szCs w:val="24"/>
        </w:rPr>
        <w:t xml:space="preserve">nclusiva y accesible en la que todos y todas, </w:t>
      </w:r>
      <w:r>
        <w:rPr>
          <w:rFonts w:ascii="Times New Roman" w:eastAsia="Times New Roman" w:hAnsi="Times New Roman" w:cs="Times New Roman"/>
          <w:color w:val="222222"/>
          <w:sz w:val="24"/>
          <w:szCs w:val="24"/>
          <w:highlight w:val="white"/>
        </w:rPr>
        <w:t>independientemente de los medios económicos, género, etnia, discapacidad, edad, identidad sexual, condición migratoria o religión podamos gozar plenamente de nuestros derechos, el trabajo que realiza la Fundación Rugby Amistad es fundamental.</w:t>
      </w:r>
    </w:p>
    <w:p w:rsidR="0049798A" w:rsidRDefault="0049798A" w:rsidP="0049798A">
      <w:pPr>
        <w:pStyle w:val="normal0"/>
        <w:spacing w:before="240" w:line="360" w:lineRule="auto"/>
        <w:jc w:val="both"/>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ab/>
        <w:t xml:space="preserve">Por todo lo expuesto solicito la aprobación del presente proyecto de declaración. </w:t>
      </w:r>
    </w:p>
    <w:p w:rsidR="0049798A" w:rsidRDefault="0049798A" w:rsidP="0049798A">
      <w:pPr>
        <w:pStyle w:val="normal0"/>
      </w:pP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4D93" w:rsidRDefault="007B4D93">
      <w:r>
        <w:separator/>
      </w:r>
    </w:p>
  </w:endnote>
  <w:endnote w:type="continuationSeparator" w:id="1">
    <w:p w:rsidR="007B4D93" w:rsidRDefault="007B4D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9798A" w:rsidRPr="0049798A">
        <w:rPr>
          <w:noProof/>
          <w:color w:val="333333"/>
          <w:sz w:val="20"/>
        </w:rPr>
        <w:t>00/00/0000 0:00:00</w:t>
      </w:r>
    </w:fldSimple>
    <w:r w:rsidRPr="001C19C4">
      <w:rPr>
        <w:color w:val="333333"/>
        <w:sz w:val="20"/>
      </w:rPr>
      <w:t xml:space="preserve">  -  Cantidad de caracteres: </w:t>
    </w:r>
    <w:fldSimple w:instr=" NUMCHARS  \* MERGEFORMAT ">
      <w:r w:rsidR="0049798A" w:rsidRPr="0049798A">
        <w:rPr>
          <w:noProof/>
          <w:color w:val="333333"/>
          <w:sz w:val="20"/>
        </w:rPr>
        <w:t>2244</w:t>
      </w:r>
    </w:fldSimple>
    <w:r w:rsidRPr="001C19C4">
      <w:rPr>
        <w:color w:val="333333"/>
        <w:sz w:val="20"/>
      </w:rPr>
      <w:t xml:space="preserve"> - Cantidad de palabras: </w:t>
    </w:r>
    <w:fldSimple w:instr=" NUMWORDS  \* MERGEFORMAT ">
      <w:r w:rsidR="0049798A" w:rsidRPr="0049798A">
        <w:rPr>
          <w:noProof/>
          <w:color w:val="333333"/>
          <w:sz w:val="20"/>
        </w:rPr>
        <w:t>431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97DF2" w:rsidRPr="001C19C4">
      <w:rPr>
        <w:rStyle w:val="Nmerodepgina"/>
        <w:color w:val="333333"/>
      </w:rPr>
      <w:fldChar w:fldCharType="begin"/>
    </w:r>
    <w:r w:rsidRPr="001C19C4">
      <w:rPr>
        <w:rStyle w:val="Nmerodepgina"/>
        <w:color w:val="333333"/>
      </w:rPr>
      <w:instrText xml:space="preserve"> PAGE </w:instrText>
    </w:r>
    <w:r w:rsidR="00297DF2" w:rsidRPr="001C19C4">
      <w:rPr>
        <w:rStyle w:val="Nmerodepgina"/>
        <w:color w:val="333333"/>
      </w:rPr>
      <w:fldChar w:fldCharType="separate"/>
    </w:r>
    <w:r w:rsidR="0049798A">
      <w:rPr>
        <w:rStyle w:val="Nmerodepgina"/>
        <w:noProof/>
        <w:color w:val="333333"/>
      </w:rPr>
      <w:t>1</w:t>
    </w:r>
    <w:r w:rsidR="00297DF2" w:rsidRPr="001C19C4">
      <w:rPr>
        <w:rStyle w:val="Nmerodepgina"/>
        <w:color w:val="333333"/>
      </w:rPr>
      <w:fldChar w:fldCharType="end"/>
    </w:r>
    <w:r w:rsidRPr="001C19C4">
      <w:rPr>
        <w:rStyle w:val="Nmerodepgina"/>
        <w:color w:val="333333"/>
      </w:rPr>
      <w:t>/</w:t>
    </w:r>
    <w:fldSimple w:instr=" NUMPAGES  \* MERGEFORMAT ">
      <w:r w:rsidR="0049798A" w:rsidRPr="0049798A">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4D93" w:rsidRDefault="007B4D93">
      <w:r>
        <w:separator/>
      </w:r>
    </w:p>
  </w:footnote>
  <w:footnote w:type="continuationSeparator" w:id="1">
    <w:p w:rsidR="007B4D93" w:rsidRDefault="007B4D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7B4D93"/>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97DF2"/>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76C80"/>
    <w:rsid w:val="00395843"/>
    <w:rsid w:val="003A7311"/>
    <w:rsid w:val="003B471C"/>
    <w:rsid w:val="003D10AB"/>
    <w:rsid w:val="003D4000"/>
    <w:rsid w:val="003F1EFD"/>
    <w:rsid w:val="003F4249"/>
    <w:rsid w:val="00401C75"/>
    <w:rsid w:val="0040761B"/>
    <w:rsid w:val="00422C3F"/>
    <w:rsid w:val="004354AC"/>
    <w:rsid w:val="00446E1A"/>
    <w:rsid w:val="004847CA"/>
    <w:rsid w:val="0049798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4D93"/>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40E4"/>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5637"/>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49798A"/>
    <w:pPr>
      <w:spacing w:line="276" w:lineRule="auto"/>
    </w:pPr>
    <w:rPr>
      <w:rFonts w:ascii="Arial" w:eastAsia="Arial" w:hAnsi="Arial" w:cs="Arial"/>
      <w:sz w:val="22"/>
      <w:szCs w:val="22"/>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lama\Downloads\Plantilla%20Presentaci&#243;n%20proyecto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Presentación proyectos</Template>
  <TotalTime>1</TotalTime>
  <Pages>2</Pages>
  <Words>431</Words>
  <Characters>2244</Characters>
  <Application>Microsoft Office Word</Application>
  <DocSecurity>0</DocSecurity>
  <Lines>44</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lulama</dc:creator>
  <cp:lastModifiedBy>lulama</cp:lastModifiedBy>
  <cp:revision>1</cp:revision>
  <cp:lastPrinted>2020-02-28T17:24:00Z</cp:lastPrinted>
  <dcterms:created xsi:type="dcterms:W3CDTF">2022-05-20T18:15:00Z</dcterms:created>
  <dcterms:modified xsi:type="dcterms:W3CDTF">2022-05-20T18:16:00Z</dcterms:modified>
</cp:coreProperties>
</file>