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19D" w:rsidRDefault="00004273" w:rsidP="00AA51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</w:pPr>
      <w:r w:rsidRPr="00004273">
        <w:rPr>
          <w:noProof/>
          <w:lang w:val="es-AR" w:eastAsia="es-A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WordArt 2" o:spid="_x0000_s1026" type="#_x0000_t202" style="position:absolute;margin-left:0;margin-top:0;width:50pt;height:50pt;z-index:251659264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" filled="f" stroked="f">
            <o:lock v:ext="edit" selection="t" text="t" shapetype="t"/>
          </v:shape>
        </w:pict>
      </w:r>
      <w:r w:rsidRPr="00004273">
        <w:rPr>
          <w:noProof/>
          <w:lang w:val="es-AR" w:eastAsia="es-AR"/>
        </w:rPr>
        <w:pict>
          <v:shape id="WordArt 3" o:spid="_x0000_s1028" type="#_x0000_t202" style="position:absolute;margin-left:0;margin-top:0;width:50pt;height:50pt;z-index:25166028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" filled="f" stroked="f">
            <o:lock v:ext="edit" selection="t" text="t" shapetype="t"/>
          </v:shape>
        </w:pict>
      </w:r>
      <w:r w:rsidRPr="00004273">
        <w:rPr>
          <w:noProof/>
          <w:lang w:val="es-AR" w:eastAsia="es-AR"/>
        </w:rPr>
        <w:pict>
          <v:shape id="WordArt 4" o:spid="_x0000_s1027" type="#_x0000_t202" style="position:absolute;margin-left:0;margin-top:0;width:50pt;height:50pt;z-index:251661312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" filled="f" stroked="f">
            <o:lock v:ext="edit" selection="t" text="t" shapetype="t"/>
          </v:shape>
        </w:pict>
      </w:r>
    </w:p>
    <w:p w:rsidR="00AA519D" w:rsidRDefault="00AA519D" w:rsidP="00AA519D">
      <w:pPr>
        <w:jc w:val="center"/>
      </w:pPr>
      <w:r>
        <w:rPr>
          <w:b/>
          <w:color w:val="000000"/>
        </w:rPr>
        <w:t>PROYECTO DE DECLARACIÓN</w:t>
      </w:r>
    </w:p>
    <w:p w:rsidR="00AA519D" w:rsidRDefault="00AA519D" w:rsidP="00AA519D">
      <w:pPr>
        <w:jc w:val="left"/>
      </w:pPr>
    </w:p>
    <w:p w:rsidR="00AA519D" w:rsidRDefault="00AA519D" w:rsidP="00AA519D">
      <w:pPr>
        <w:shd w:val="clear" w:color="auto" w:fill="FFFFFF"/>
      </w:pPr>
      <w:r>
        <w:rPr>
          <w:color w:val="000000"/>
        </w:rPr>
        <w:t> </w:t>
      </w:r>
    </w:p>
    <w:p w:rsidR="00AA519D" w:rsidRDefault="00AA519D" w:rsidP="00AA519D">
      <w:pPr>
        <w:shd w:val="clear" w:color="auto" w:fill="FFFFFF"/>
        <w:rPr>
          <w:color w:val="000000"/>
        </w:rPr>
      </w:pPr>
      <w:r>
        <w:rPr>
          <w:color w:val="000000"/>
        </w:rPr>
        <w:t xml:space="preserve">Declárese de Interés Social y </w:t>
      </w:r>
      <w:r w:rsidR="002E5209">
        <w:rPr>
          <w:color w:val="000000"/>
        </w:rPr>
        <w:t>C</w:t>
      </w:r>
      <w:r w:rsidR="00BD3F72">
        <w:rPr>
          <w:color w:val="000000"/>
        </w:rPr>
        <w:t>ultural</w:t>
      </w:r>
      <w:r w:rsidR="00E410FD">
        <w:rPr>
          <w:color w:val="000000"/>
        </w:rPr>
        <w:t xml:space="preserve"> </w:t>
      </w:r>
      <w:r w:rsidR="00D91BAD">
        <w:rPr>
          <w:color w:val="000000"/>
        </w:rPr>
        <w:t xml:space="preserve">para la Ciudad Autónoma de Buenos Aires </w:t>
      </w:r>
      <w:r w:rsidR="0085689C">
        <w:rPr>
          <w:color w:val="000000"/>
        </w:rPr>
        <w:t xml:space="preserve">la </w:t>
      </w:r>
      <w:r w:rsidR="00993BF4">
        <w:rPr>
          <w:color w:val="000000"/>
        </w:rPr>
        <w:t xml:space="preserve">XII Edición de la </w:t>
      </w:r>
      <w:r w:rsidR="00E410FD">
        <w:rPr>
          <w:color w:val="000000"/>
        </w:rPr>
        <w:t xml:space="preserve">Muestra Anual de Cuchillería, </w:t>
      </w:r>
      <w:r w:rsidR="00993BF4">
        <w:rPr>
          <w:color w:val="000000"/>
        </w:rPr>
        <w:t xml:space="preserve">que se llevará a cabo </w:t>
      </w:r>
      <w:r w:rsidR="00E410FD">
        <w:rPr>
          <w:color w:val="000000"/>
        </w:rPr>
        <w:t xml:space="preserve">del 21 al 23 de octubre </w:t>
      </w:r>
      <w:r w:rsidR="005004D5">
        <w:rPr>
          <w:color w:val="000000"/>
        </w:rPr>
        <w:t>de 2022.</w:t>
      </w:r>
    </w:p>
    <w:p w:rsidR="00AA519D" w:rsidRDefault="00AA519D" w:rsidP="00AA519D">
      <w:pPr>
        <w:jc w:val="left"/>
        <w:rPr>
          <w:color w:val="000000"/>
        </w:rPr>
      </w:pPr>
      <w:r>
        <w:br w:type="page"/>
      </w:r>
    </w:p>
    <w:p w:rsidR="00AA519D" w:rsidRDefault="00AA519D" w:rsidP="00AA51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lastRenderedPageBreak/>
        <w:t>Señor Presidente:</w:t>
      </w:r>
    </w:p>
    <w:p w:rsidR="00AA519D" w:rsidRDefault="00AA519D" w:rsidP="00AA51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p w:rsidR="00074941" w:rsidRDefault="00074941" w:rsidP="00F839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074941" w:rsidRDefault="00074941" w:rsidP="008C72A4">
      <w:pPr>
        <w:pStyle w:val="paragraph"/>
        <w:spacing w:before="0" w:beforeAutospacing="0" w:after="450" w:afterAutospacing="0"/>
        <w:ind w:firstLine="708"/>
        <w:jc w:val="both"/>
        <w:rPr>
          <w:color w:val="000000"/>
          <w:lang w:val="es-ES_tradnl" w:eastAsia="es-ES"/>
        </w:rPr>
      </w:pPr>
      <w:r w:rsidRPr="00074941">
        <w:rPr>
          <w:color w:val="000000"/>
          <w:lang w:val="es-ES_tradnl" w:eastAsia="es-ES"/>
        </w:rPr>
        <w:t>Desde que el hombre primitivo supo hacer algo con metal</w:t>
      </w:r>
      <w:r>
        <w:rPr>
          <w:color w:val="000000"/>
          <w:lang w:val="es-ES_tradnl" w:eastAsia="es-ES"/>
        </w:rPr>
        <w:t>,</w:t>
      </w:r>
      <w:r w:rsidRPr="00074941">
        <w:rPr>
          <w:color w:val="000000"/>
          <w:lang w:val="es-ES_tradnl" w:eastAsia="es-ES"/>
        </w:rPr>
        <w:t xml:space="preserve"> los cuchillos han sido un elemento transversal en la historia. </w:t>
      </w:r>
    </w:p>
    <w:p w:rsidR="00B174AB" w:rsidRPr="000A4605" w:rsidRDefault="00E7489F" w:rsidP="008C72A4">
      <w:pPr>
        <w:pStyle w:val="Textoindependiente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F839C9">
        <w:rPr>
          <w:color w:val="000000"/>
        </w:rPr>
        <w:t xml:space="preserve">En la tradición argentina, </w:t>
      </w:r>
      <w:r w:rsidR="003A4CAD">
        <w:rPr>
          <w:color w:val="000000"/>
        </w:rPr>
        <w:t xml:space="preserve">los cuchillos son una de las piezas que han sido tradicionalmente asociadas con el gaucho. </w:t>
      </w:r>
      <w:r w:rsidR="002E5209">
        <w:rPr>
          <w:color w:val="000000"/>
        </w:rPr>
        <w:t xml:space="preserve">Para ellos </w:t>
      </w:r>
      <w:r w:rsidR="00E2772F">
        <w:rPr>
          <w:color w:val="000000"/>
        </w:rPr>
        <w:t xml:space="preserve">eran útiles </w:t>
      </w:r>
      <w:r w:rsidRPr="00F839C9">
        <w:rPr>
          <w:color w:val="000000"/>
        </w:rPr>
        <w:t xml:space="preserve">para </w:t>
      </w:r>
      <w:r w:rsidR="00E2772F">
        <w:rPr>
          <w:color w:val="000000"/>
        </w:rPr>
        <w:t>cazar, comer,</w:t>
      </w:r>
      <w:r w:rsidR="00695AA9">
        <w:rPr>
          <w:color w:val="000000"/>
        </w:rPr>
        <w:t xml:space="preserve"> </w:t>
      </w:r>
      <w:r w:rsidRPr="00F839C9">
        <w:rPr>
          <w:color w:val="000000"/>
        </w:rPr>
        <w:t>ser utilizad</w:t>
      </w:r>
      <w:r w:rsidR="00695AA9">
        <w:rPr>
          <w:color w:val="000000"/>
        </w:rPr>
        <w:t>as</w:t>
      </w:r>
      <w:r w:rsidRPr="00F839C9">
        <w:rPr>
          <w:color w:val="000000"/>
        </w:rPr>
        <w:t xml:space="preserve"> como protección, como herramienta de trabajo y </w:t>
      </w:r>
      <w:r w:rsidR="00DF2CF8">
        <w:rPr>
          <w:color w:val="000000"/>
        </w:rPr>
        <w:t xml:space="preserve">hasta </w:t>
      </w:r>
      <w:r w:rsidRPr="00F839C9">
        <w:rPr>
          <w:color w:val="000000"/>
        </w:rPr>
        <w:t>como navaja de afeitar.</w:t>
      </w:r>
      <w:r w:rsidR="00FF29C5">
        <w:rPr>
          <w:color w:val="000000"/>
        </w:rPr>
        <w:t xml:space="preserve"> </w:t>
      </w:r>
      <w:r w:rsidR="00B174AB" w:rsidRPr="000A4605">
        <w:rPr>
          <w:color w:val="000000"/>
        </w:rPr>
        <w:t xml:space="preserve">El </w:t>
      </w:r>
      <w:r w:rsidR="002E5209">
        <w:rPr>
          <w:color w:val="000000"/>
        </w:rPr>
        <w:t>cuchillo argentino</w:t>
      </w:r>
      <w:r w:rsidR="00B174AB" w:rsidRPr="000A4605">
        <w:rPr>
          <w:color w:val="000000"/>
        </w:rPr>
        <w:t xml:space="preserve"> es herencia cultural europea llegada con los primeros conquistadores del Plata.   </w:t>
      </w:r>
      <w:r w:rsidR="000A4605">
        <w:rPr>
          <w:color w:val="000000"/>
        </w:rPr>
        <w:t xml:space="preserve">Lo </w:t>
      </w:r>
      <w:r w:rsidR="00B174AB" w:rsidRPr="000A4605">
        <w:rPr>
          <w:color w:val="000000"/>
        </w:rPr>
        <w:t>característico de los cuchillos argentinos</w:t>
      </w:r>
      <w:r w:rsidR="000A4605">
        <w:rPr>
          <w:color w:val="000000"/>
        </w:rPr>
        <w:t xml:space="preserve"> es</w:t>
      </w:r>
      <w:r w:rsidR="00B174AB" w:rsidRPr="000A4605">
        <w:rPr>
          <w:color w:val="000000"/>
        </w:rPr>
        <w:t xml:space="preserve"> su modo de portarlo: en la bota, en la cintura, sobre los riñones, </w:t>
      </w:r>
      <w:r w:rsidR="00165D01">
        <w:rPr>
          <w:color w:val="000000"/>
        </w:rPr>
        <w:t xml:space="preserve">o </w:t>
      </w:r>
      <w:r w:rsidR="00B174AB" w:rsidRPr="000A4605">
        <w:rPr>
          <w:color w:val="000000"/>
        </w:rPr>
        <w:t>con el mango del cuchillo asomado hacia el flanco derecho.</w:t>
      </w:r>
    </w:p>
    <w:p w:rsidR="00C63079" w:rsidRPr="00B174AB" w:rsidRDefault="00C63079" w:rsidP="00E7489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es-AR" w:eastAsia="es-AR"/>
        </w:rPr>
      </w:pPr>
    </w:p>
    <w:p w:rsidR="00DC00A6" w:rsidRPr="00DC00A6" w:rsidRDefault="00DC00A6" w:rsidP="008C72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000000"/>
          <w:lang w:val="es-AR" w:eastAsia="es-AR"/>
        </w:rPr>
      </w:pPr>
      <w:r w:rsidRPr="006B07D8">
        <w:rPr>
          <w:color w:val="000000"/>
          <w:lang w:val="es-AR" w:eastAsia="es-AR"/>
        </w:rPr>
        <w:t>En la actualidad</w:t>
      </w:r>
      <w:r>
        <w:rPr>
          <w:color w:val="000000"/>
          <w:lang w:val="es-AR" w:eastAsia="es-AR"/>
        </w:rPr>
        <w:t>,</w:t>
      </w:r>
      <w:r w:rsidRPr="006B07D8">
        <w:rPr>
          <w:color w:val="000000"/>
          <w:lang w:val="es-AR" w:eastAsia="es-AR"/>
        </w:rPr>
        <w:t xml:space="preserve"> el cuchillo argentino sigue siendo un</w:t>
      </w:r>
      <w:r>
        <w:rPr>
          <w:color w:val="000000"/>
          <w:lang w:val="es-AR" w:eastAsia="es-AR"/>
        </w:rPr>
        <w:t>a</w:t>
      </w:r>
      <w:r w:rsidRPr="006B07D8">
        <w:rPr>
          <w:color w:val="000000"/>
          <w:lang w:val="es-AR" w:eastAsia="es-AR"/>
        </w:rPr>
        <w:t xml:space="preserve"> de las </w:t>
      </w:r>
      <w:r>
        <w:rPr>
          <w:color w:val="000000"/>
          <w:lang w:val="es-AR" w:eastAsia="es-AR"/>
        </w:rPr>
        <w:t xml:space="preserve">herramientas </w:t>
      </w:r>
      <w:r w:rsidRPr="006B07D8">
        <w:rPr>
          <w:color w:val="000000"/>
          <w:lang w:val="es-AR" w:eastAsia="es-AR"/>
        </w:rPr>
        <w:t>más importantes de</w:t>
      </w:r>
      <w:r w:rsidR="00EF123B">
        <w:rPr>
          <w:color w:val="000000"/>
          <w:lang w:val="es-AR" w:eastAsia="es-AR"/>
        </w:rPr>
        <w:t xml:space="preserve"> </w:t>
      </w:r>
      <w:r w:rsidRPr="006B07D8">
        <w:rPr>
          <w:color w:val="000000"/>
          <w:lang w:val="es-AR" w:eastAsia="es-AR"/>
        </w:rPr>
        <w:t>l</w:t>
      </w:r>
      <w:r w:rsidR="00EF123B">
        <w:rPr>
          <w:color w:val="000000"/>
          <w:lang w:val="es-AR" w:eastAsia="es-AR"/>
        </w:rPr>
        <w:t>as personas</w:t>
      </w:r>
      <w:r w:rsidRPr="006B07D8">
        <w:rPr>
          <w:color w:val="000000"/>
          <w:lang w:val="es-AR" w:eastAsia="es-AR"/>
        </w:rPr>
        <w:t xml:space="preserve"> </w:t>
      </w:r>
      <w:r w:rsidR="002E5209">
        <w:rPr>
          <w:color w:val="000000"/>
          <w:lang w:val="es-AR" w:eastAsia="es-AR"/>
        </w:rPr>
        <w:t>que trabajan y viven en el</w:t>
      </w:r>
      <w:r w:rsidRPr="006B07D8">
        <w:rPr>
          <w:color w:val="000000"/>
          <w:lang w:val="es-AR" w:eastAsia="es-AR"/>
        </w:rPr>
        <w:t xml:space="preserve"> campo.</w:t>
      </w:r>
      <w:r w:rsidR="00EF123B">
        <w:rPr>
          <w:color w:val="000000"/>
          <w:lang w:val="es-AR" w:eastAsia="es-AR"/>
        </w:rPr>
        <w:t xml:space="preserve"> </w:t>
      </w:r>
      <w:r w:rsidRPr="006B07D8">
        <w:rPr>
          <w:color w:val="000000"/>
          <w:lang w:val="es-AR" w:eastAsia="es-AR"/>
        </w:rPr>
        <w:t>Muchos de los cuchillos argentinos se destacan por los delicados grabados en oro y plata que crean dedicados cuchilleros artesanos.</w:t>
      </w:r>
    </w:p>
    <w:p w:rsidR="00DC00A6" w:rsidRPr="00DC00A6" w:rsidRDefault="00DC00A6" w:rsidP="00DC00A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  <w:lang w:val="es-AR" w:eastAsia="es-AR"/>
        </w:rPr>
      </w:pPr>
    </w:p>
    <w:p w:rsidR="009F03C8" w:rsidRDefault="00DC00A6" w:rsidP="008C72A4">
      <w:pPr>
        <w:pStyle w:val="Textoindependiente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DC00A6">
        <w:rPr>
          <w:color w:val="000000"/>
        </w:rPr>
        <w:t xml:space="preserve">Dentro de la historia de Argentina hay que distinguir una gran variedad de cuchillos artesanos. Cada uno de </w:t>
      </w:r>
      <w:r w:rsidR="006E6D9A">
        <w:rPr>
          <w:color w:val="000000"/>
        </w:rPr>
        <w:t xml:space="preserve">los </w:t>
      </w:r>
      <w:r w:rsidRPr="00DC00A6">
        <w:rPr>
          <w:color w:val="000000"/>
        </w:rPr>
        <w:t xml:space="preserve">cuchillos argentinos se adapta al lugar de residencia y </w:t>
      </w:r>
      <w:r w:rsidR="006E6D9A">
        <w:rPr>
          <w:color w:val="000000"/>
        </w:rPr>
        <w:t xml:space="preserve">a los distintos </w:t>
      </w:r>
      <w:r w:rsidRPr="00DC00A6">
        <w:rPr>
          <w:color w:val="000000"/>
        </w:rPr>
        <w:t>oficios.</w:t>
      </w:r>
      <w:r w:rsidR="006E6D9A">
        <w:rPr>
          <w:color w:val="000000"/>
        </w:rPr>
        <w:t xml:space="preserve"> </w:t>
      </w:r>
      <w:r w:rsidRPr="00DC00A6">
        <w:rPr>
          <w:color w:val="000000"/>
        </w:rPr>
        <w:t xml:space="preserve">Los cuchillos argentinos más conocidos son el cuchillo criollo, el cuchillo </w:t>
      </w:r>
      <w:proofErr w:type="spellStart"/>
      <w:r w:rsidRPr="00DC00A6">
        <w:rPr>
          <w:color w:val="000000"/>
        </w:rPr>
        <w:t>verijero</w:t>
      </w:r>
      <w:proofErr w:type="spellEnd"/>
      <w:r w:rsidRPr="00DC00A6">
        <w:rPr>
          <w:color w:val="000000"/>
        </w:rPr>
        <w:t xml:space="preserve">, la daga, el cuchillo </w:t>
      </w:r>
      <w:proofErr w:type="spellStart"/>
      <w:r w:rsidRPr="00DC00A6">
        <w:rPr>
          <w:color w:val="000000"/>
        </w:rPr>
        <w:t>caronero</w:t>
      </w:r>
      <w:proofErr w:type="spellEnd"/>
      <w:r w:rsidRPr="00DC00A6">
        <w:rPr>
          <w:color w:val="000000"/>
        </w:rPr>
        <w:t xml:space="preserve"> y el cuchillo facón.</w:t>
      </w:r>
      <w:r w:rsidR="006E6D9A">
        <w:rPr>
          <w:color w:val="000000"/>
        </w:rPr>
        <w:t xml:space="preserve"> </w:t>
      </w:r>
      <w:r w:rsidRPr="00DC00A6">
        <w:rPr>
          <w:color w:val="000000"/>
        </w:rPr>
        <w:t>Todos e</w:t>
      </w:r>
      <w:r w:rsidR="006E6D9A">
        <w:rPr>
          <w:color w:val="000000"/>
        </w:rPr>
        <w:t xml:space="preserve">llos </w:t>
      </w:r>
      <w:r w:rsidRPr="00DC00A6">
        <w:rPr>
          <w:color w:val="000000"/>
        </w:rPr>
        <w:t>constituyeron su rica gama de manifestaciones y formas a través de los tiempos</w:t>
      </w:r>
      <w:r w:rsidR="009F03C8">
        <w:rPr>
          <w:color w:val="000000"/>
        </w:rPr>
        <w:t>.</w:t>
      </w:r>
    </w:p>
    <w:p w:rsidR="009F03C8" w:rsidRDefault="009F03C8" w:rsidP="009F03C8">
      <w:pPr>
        <w:pStyle w:val="Textoindependiente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9F03C8" w:rsidRDefault="009F03C8" w:rsidP="008C72A4">
      <w:pPr>
        <w:pStyle w:val="Textoindependiente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Así, la c</w:t>
      </w:r>
      <w:r w:rsidRPr="009F03C8">
        <w:rPr>
          <w:color w:val="000000"/>
        </w:rPr>
        <w:t xml:space="preserve">uchillería </w:t>
      </w:r>
      <w:r>
        <w:rPr>
          <w:color w:val="000000"/>
        </w:rPr>
        <w:t xml:space="preserve">argentina resulta </w:t>
      </w:r>
      <w:r w:rsidRPr="009F03C8">
        <w:rPr>
          <w:color w:val="000000"/>
        </w:rPr>
        <w:t xml:space="preserve">una manifestación artística y </w:t>
      </w:r>
      <w:r w:rsidR="008447A4">
        <w:rPr>
          <w:color w:val="000000"/>
        </w:rPr>
        <w:t xml:space="preserve">una </w:t>
      </w:r>
      <w:r w:rsidRPr="009F03C8">
        <w:rPr>
          <w:color w:val="000000"/>
        </w:rPr>
        <w:t>técnica tradicional</w:t>
      </w:r>
      <w:r w:rsidR="008447A4">
        <w:rPr>
          <w:color w:val="000000"/>
        </w:rPr>
        <w:t xml:space="preserve"> </w:t>
      </w:r>
      <w:r w:rsidRPr="009F03C8">
        <w:rPr>
          <w:color w:val="000000"/>
        </w:rPr>
        <w:t xml:space="preserve">(tal como </w:t>
      </w:r>
      <w:r w:rsidR="008447A4">
        <w:rPr>
          <w:color w:val="000000"/>
        </w:rPr>
        <w:t xml:space="preserve">los son la </w:t>
      </w:r>
      <w:r w:rsidRPr="009F03C8">
        <w:rPr>
          <w:color w:val="000000"/>
        </w:rPr>
        <w:t xml:space="preserve">alfarería, </w:t>
      </w:r>
      <w:r w:rsidR="008447A4">
        <w:rPr>
          <w:color w:val="000000"/>
        </w:rPr>
        <w:t xml:space="preserve">el </w:t>
      </w:r>
      <w:r w:rsidRPr="009F03C8">
        <w:rPr>
          <w:color w:val="000000"/>
        </w:rPr>
        <w:t xml:space="preserve">tallado, </w:t>
      </w:r>
      <w:r w:rsidR="008447A4">
        <w:rPr>
          <w:color w:val="000000"/>
        </w:rPr>
        <w:t xml:space="preserve">los </w:t>
      </w:r>
      <w:r w:rsidRPr="009F03C8">
        <w:rPr>
          <w:color w:val="000000"/>
        </w:rPr>
        <w:t>tejidos y cestería</w:t>
      </w:r>
      <w:r w:rsidR="008447A4">
        <w:rPr>
          <w:color w:val="000000"/>
        </w:rPr>
        <w:t xml:space="preserve"> o la </w:t>
      </w:r>
      <w:r w:rsidRPr="009F03C8">
        <w:rPr>
          <w:color w:val="000000"/>
        </w:rPr>
        <w:t>luthería) de los maestros artesanos</w:t>
      </w:r>
      <w:r w:rsidR="008447A4">
        <w:rPr>
          <w:color w:val="000000"/>
        </w:rPr>
        <w:t xml:space="preserve">. </w:t>
      </w:r>
      <w:r w:rsidRPr="009F03C8">
        <w:rPr>
          <w:color w:val="000000"/>
        </w:rPr>
        <w:t xml:space="preserve">Las técnicas de </w:t>
      </w:r>
      <w:r w:rsidR="00FC5985">
        <w:rPr>
          <w:color w:val="000000"/>
        </w:rPr>
        <w:t>estos</w:t>
      </w:r>
      <w:r w:rsidRPr="009F03C8">
        <w:rPr>
          <w:color w:val="000000"/>
        </w:rPr>
        <w:t xml:space="preserve"> maestros artesanos </w:t>
      </w:r>
      <w:r w:rsidR="00FC5985">
        <w:rPr>
          <w:color w:val="000000"/>
        </w:rPr>
        <w:t>entendidos com</w:t>
      </w:r>
      <w:r w:rsidRPr="009F03C8">
        <w:rPr>
          <w:color w:val="000000"/>
        </w:rPr>
        <w:t xml:space="preserve">o productos </w:t>
      </w:r>
      <w:r w:rsidR="00777D3A" w:rsidRPr="009F03C8">
        <w:rPr>
          <w:color w:val="000000"/>
        </w:rPr>
        <w:t>socioculturales</w:t>
      </w:r>
      <w:r w:rsidRPr="009F03C8">
        <w:rPr>
          <w:color w:val="000000"/>
        </w:rPr>
        <w:t xml:space="preserve"> tienen una función identitaria concreta que rescata estos saberes tradicionales</w:t>
      </w:r>
      <w:r w:rsidR="00FC5985">
        <w:rPr>
          <w:color w:val="000000"/>
        </w:rPr>
        <w:t>.</w:t>
      </w:r>
    </w:p>
    <w:p w:rsidR="00FC5985" w:rsidRPr="009F03C8" w:rsidRDefault="00FC5985" w:rsidP="00FC5985">
      <w:pPr>
        <w:pStyle w:val="Textoindependiente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1406A" w:rsidRDefault="002F7812" w:rsidP="008C72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000000"/>
        </w:rPr>
      </w:pPr>
      <w:r w:rsidRPr="00074941">
        <w:rPr>
          <w:color w:val="000000"/>
        </w:rPr>
        <w:t xml:space="preserve">En la actualidad, son muchos los afiladores y cuchilleros locales que realizan un trabajo artesanal y casi invisible alrededor de estas piezas. Por lo </w:t>
      </w:r>
      <w:r w:rsidRPr="002F7812">
        <w:rPr>
          <w:color w:val="000000"/>
        </w:rPr>
        <w:t>general</w:t>
      </w:r>
      <w:r>
        <w:rPr>
          <w:color w:val="000000"/>
        </w:rPr>
        <w:t>,</w:t>
      </w:r>
      <w:r w:rsidRPr="002F7812">
        <w:rPr>
          <w:color w:val="000000"/>
        </w:rPr>
        <w:t xml:space="preserve"> se trata de un oficio transmitido de generación en generación que hoy </w:t>
      </w:r>
      <w:r w:rsidR="00B86989">
        <w:rPr>
          <w:color w:val="000000"/>
        </w:rPr>
        <w:t xml:space="preserve">en día, gracias a </w:t>
      </w:r>
      <w:r w:rsidR="00666455">
        <w:rPr>
          <w:color w:val="000000"/>
        </w:rPr>
        <w:t xml:space="preserve">la expansión del conocimiento </w:t>
      </w:r>
      <w:r w:rsidR="00386AD5">
        <w:rPr>
          <w:color w:val="000000"/>
        </w:rPr>
        <w:t>por las</w:t>
      </w:r>
      <w:r w:rsidR="00B86989">
        <w:rPr>
          <w:color w:val="000000"/>
        </w:rPr>
        <w:t xml:space="preserve"> tecnología</w:t>
      </w:r>
      <w:r w:rsidR="00666455">
        <w:rPr>
          <w:color w:val="000000"/>
        </w:rPr>
        <w:t xml:space="preserve">s de la información y la comunicación </w:t>
      </w:r>
      <w:r w:rsidR="00674062">
        <w:rPr>
          <w:color w:val="000000"/>
        </w:rPr>
        <w:t xml:space="preserve">se encuentra </w:t>
      </w:r>
      <w:r w:rsidR="0061406A">
        <w:rPr>
          <w:color w:val="000000"/>
        </w:rPr>
        <w:t>en auge</w:t>
      </w:r>
      <w:r w:rsidR="00AA61D3">
        <w:rPr>
          <w:color w:val="000000"/>
        </w:rPr>
        <w:t>.</w:t>
      </w:r>
      <w:r w:rsidR="00AA61D3" w:rsidRPr="00AA61D3">
        <w:rPr>
          <w:rFonts w:ascii="Libre Franklin" w:hAnsi="Libre Franklin"/>
          <w:color w:val="1F1F1F"/>
          <w:sz w:val="27"/>
          <w:szCs w:val="27"/>
        </w:rPr>
        <w:t xml:space="preserve"> </w:t>
      </w:r>
      <w:r w:rsidR="00E75C76" w:rsidRPr="00F839C9">
        <w:rPr>
          <w:color w:val="000000"/>
        </w:rPr>
        <w:t>El inter</w:t>
      </w:r>
      <w:r w:rsidR="00E75C76">
        <w:rPr>
          <w:color w:val="000000"/>
        </w:rPr>
        <w:t>é</w:t>
      </w:r>
      <w:r w:rsidR="00E75C76" w:rsidRPr="00F839C9">
        <w:rPr>
          <w:color w:val="000000"/>
        </w:rPr>
        <w:t xml:space="preserve">s cultural del criollo y ciudadano en general </w:t>
      </w:r>
      <w:r w:rsidR="00E75C76">
        <w:rPr>
          <w:color w:val="000000"/>
        </w:rPr>
        <w:t xml:space="preserve">ya se veía reflejado </w:t>
      </w:r>
      <w:r w:rsidR="00E75C76" w:rsidRPr="00F839C9">
        <w:rPr>
          <w:color w:val="000000"/>
        </w:rPr>
        <w:t>en varias obras de Borges</w:t>
      </w:r>
      <w:r w:rsidR="00E75C76">
        <w:rPr>
          <w:color w:val="000000"/>
        </w:rPr>
        <w:t>, en las cuales</w:t>
      </w:r>
      <w:r w:rsidR="00E75C76" w:rsidRPr="00F839C9">
        <w:rPr>
          <w:color w:val="000000"/>
        </w:rPr>
        <w:t xml:space="preserve"> menciona al criollo junto a su cuchillo, </w:t>
      </w:r>
      <w:r w:rsidR="00B44E3B">
        <w:rPr>
          <w:color w:val="000000"/>
        </w:rPr>
        <w:t xml:space="preserve">y </w:t>
      </w:r>
      <w:r w:rsidR="00E75C76" w:rsidRPr="00F839C9">
        <w:rPr>
          <w:color w:val="000000"/>
        </w:rPr>
        <w:t xml:space="preserve">en el tango cuando </w:t>
      </w:r>
      <w:r w:rsidR="00B44E3B">
        <w:rPr>
          <w:color w:val="000000"/>
        </w:rPr>
        <w:t xml:space="preserve">se </w:t>
      </w:r>
      <w:r w:rsidR="00E75C76" w:rsidRPr="00F839C9">
        <w:rPr>
          <w:color w:val="000000"/>
        </w:rPr>
        <w:t xml:space="preserve">nombra a la famosa esquina de Pompeya, la </w:t>
      </w:r>
      <w:r w:rsidR="00B44E3B">
        <w:rPr>
          <w:color w:val="000000"/>
        </w:rPr>
        <w:t>“</w:t>
      </w:r>
      <w:r w:rsidR="00E75C76" w:rsidRPr="00F839C9">
        <w:rPr>
          <w:color w:val="000000"/>
        </w:rPr>
        <w:t>esquina del herrero</w:t>
      </w:r>
      <w:r w:rsidR="00B44E3B">
        <w:rPr>
          <w:color w:val="000000"/>
        </w:rPr>
        <w:t xml:space="preserve">”. </w:t>
      </w:r>
      <w:r w:rsidR="00C9663E">
        <w:rPr>
          <w:color w:val="000000"/>
        </w:rPr>
        <w:t xml:space="preserve">Tanto desde su presencia en </w:t>
      </w:r>
      <w:r w:rsidR="00AA61D3" w:rsidRPr="00F839C9">
        <w:rPr>
          <w:color w:val="000000"/>
        </w:rPr>
        <w:t>una de las ferias tradicionalistas de la cultura criolla m</w:t>
      </w:r>
      <w:r w:rsidR="00AA61D3">
        <w:rPr>
          <w:color w:val="000000"/>
        </w:rPr>
        <w:t>á</w:t>
      </w:r>
      <w:r w:rsidR="00AA61D3" w:rsidRPr="00F839C9">
        <w:rPr>
          <w:color w:val="000000"/>
        </w:rPr>
        <w:t>s grande de Argentina que es la Feria de Mataderos</w:t>
      </w:r>
      <w:r w:rsidR="00C9663E">
        <w:rPr>
          <w:color w:val="000000"/>
        </w:rPr>
        <w:t xml:space="preserve"> en la Ciudad </w:t>
      </w:r>
      <w:r w:rsidR="0061406A">
        <w:rPr>
          <w:color w:val="000000"/>
        </w:rPr>
        <w:t xml:space="preserve">de Buenos Aires, como en la televisión, donde </w:t>
      </w:r>
      <w:r w:rsidR="00AA61D3" w:rsidRPr="0061406A">
        <w:rPr>
          <w:color w:val="000000"/>
        </w:rPr>
        <w:t>existe un </w:t>
      </w:r>
      <w:proofErr w:type="spellStart"/>
      <w:r w:rsidR="00AA61D3" w:rsidRPr="0061406A">
        <w:rPr>
          <w:i/>
          <w:iCs/>
          <w:color w:val="000000"/>
        </w:rPr>
        <w:t>reality</w:t>
      </w:r>
      <w:proofErr w:type="spellEnd"/>
      <w:r w:rsidR="00AA61D3" w:rsidRPr="0061406A">
        <w:rPr>
          <w:i/>
          <w:iCs/>
          <w:color w:val="000000"/>
        </w:rPr>
        <w:t xml:space="preserve"> show</w:t>
      </w:r>
      <w:r w:rsidR="00AA61D3" w:rsidRPr="0061406A">
        <w:rPr>
          <w:color w:val="000000"/>
        </w:rPr>
        <w:t> de cuchillería y armas de hoja llamado </w:t>
      </w:r>
      <w:r w:rsidR="00AA61D3" w:rsidRPr="0061406A">
        <w:rPr>
          <w:i/>
          <w:iCs/>
          <w:color w:val="000000"/>
        </w:rPr>
        <w:t>Desafío sobre fuego</w:t>
      </w:r>
      <w:r w:rsidR="0061406A" w:rsidRPr="0061406A">
        <w:rPr>
          <w:color w:val="000000"/>
          <w:vertAlign w:val="superscript"/>
        </w:rPr>
        <w:footnoteReference w:id="1"/>
      </w:r>
      <w:r w:rsidR="0061406A">
        <w:rPr>
          <w:color w:val="000000"/>
        </w:rPr>
        <w:t xml:space="preserve">, la cuchillería viene despertando un interés cada vez más masivo. </w:t>
      </w:r>
      <w:r w:rsidR="00AA61D3" w:rsidRPr="0061406A">
        <w:rPr>
          <w:color w:val="000000"/>
        </w:rPr>
        <w:t xml:space="preserve"> </w:t>
      </w:r>
    </w:p>
    <w:p w:rsidR="0061406A" w:rsidRDefault="0061406A" w:rsidP="00F839C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F839C9" w:rsidRDefault="00F839C9" w:rsidP="008C72A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rPr>
          <w:color w:val="000000"/>
        </w:rPr>
      </w:pPr>
      <w:r>
        <w:rPr>
          <w:color w:val="000000"/>
        </w:rPr>
        <w:t>E</w:t>
      </w:r>
      <w:r w:rsidRPr="00F839C9">
        <w:rPr>
          <w:color w:val="000000"/>
        </w:rPr>
        <w:t xml:space="preserve">n </w:t>
      </w:r>
      <w:r w:rsidR="00D17CEB">
        <w:rPr>
          <w:color w:val="000000"/>
        </w:rPr>
        <w:t>nuestro país</w:t>
      </w:r>
      <w:r w:rsidRPr="00F839C9">
        <w:rPr>
          <w:color w:val="000000"/>
        </w:rPr>
        <w:t xml:space="preserve">, el coleccionismo de cuchillos tiene distintas especializaciones que varían de acuerdo a su origen criollo o contemporáneo; al tipo de hojas y a las formas y materiales de su encabado, siendo de particular atracción las piezas con labores de platería y soguería, nacidas en el gusto del </w:t>
      </w:r>
      <w:r w:rsidR="00EE41E4">
        <w:rPr>
          <w:color w:val="000000"/>
        </w:rPr>
        <w:t>gaucho rioplatense.</w:t>
      </w:r>
      <w:r w:rsidR="00D17CEB">
        <w:rPr>
          <w:rFonts w:ascii="EB Garamond" w:hAnsi="EB Garamond"/>
          <w:color w:val="000000"/>
          <w:spacing w:val="3"/>
          <w:sz w:val="31"/>
          <w:szCs w:val="31"/>
          <w:shd w:val="clear" w:color="auto" w:fill="FFFFFF"/>
        </w:rPr>
        <w:t xml:space="preserve"> </w:t>
      </w:r>
    </w:p>
    <w:p w:rsidR="00F839C9" w:rsidRDefault="00F839C9" w:rsidP="00AA51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</w:p>
    <w:p w:rsidR="00F04043" w:rsidRDefault="0021130F" w:rsidP="008C72A4">
      <w:pPr>
        <w:ind w:firstLine="708"/>
      </w:pPr>
      <w:r>
        <w:rPr>
          <w:color w:val="000000"/>
        </w:rPr>
        <w:t>Desde hace más de una década se desarrolla en el país la Muestra Anual de Cuchillería</w:t>
      </w:r>
      <w:r w:rsidR="00F04043">
        <w:rPr>
          <w:color w:val="000000"/>
        </w:rPr>
        <w:t xml:space="preserve"> (MAC)</w:t>
      </w:r>
      <w:r w:rsidR="00297D57">
        <w:rPr>
          <w:color w:val="000000"/>
        </w:rPr>
        <w:t xml:space="preserve">, que tiene como objetivo tanto </w:t>
      </w:r>
      <w:r w:rsidR="00E9109B" w:rsidRPr="00E9109B">
        <w:rPr>
          <w:color w:val="000000"/>
        </w:rPr>
        <w:t>mantener viva la cultura y las tradiciones argentinas</w:t>
      </w:r>
      <w:r w:rsidR="00297D57" w:rsidRPr="000260C1">
        <w:rPr>
          <w:color w:val="000000"/>
        </w:rPr>
        <w:t xml:space="preserve">, haciendo </w:t>
      </w:r>
      <w:r w:rsidR="00E9109B" w:rsidRPr="00E9109B">
        <w:rPr>
          <w:color w:val="000000"/>
        </w:rPr>
        <w:t xml:space="preserve">foco en </w:t>
      </w:r>
      <w:r w:rsidR="00297D57" w:rsidRPr="000260C1">
        <w:rPr>
          <w:color w:val="000000"/>
        </w:rPr>
        <w:t>los</w:t>
      </w:r>
      <w:r w:rsidR="00E9109B" w:rsidRPr="00E9109B">
        <w:rPr>
          <w:color w:val="000000"/>
        </w:rPr>
        <w:t xml:space="preserve"> artesano</w:t>
      </w:r>
      <w:r w:rsidR="00297D57" w:rsidRPr="000260C1">
        <w:rPr>
          <w:color w:val="000000"/>
        </w:rPr>
        <w:t>s</w:t>
      </w:r>
      <w:r w:rsidR="00E9109B" w:rsidRPr="00E9109B">
        <w:rPr>
          <w:color w:val="000000"/>
        </w:rPr>
        <w:t>, que hace</w:t>
      </w:r>
      <w:r w:rsidR="00297D57" w:rsidRPr="000260C1">
        <w:rPr>
          <w:color w:val="000000"/>
        </w:rPr>
        <w:t>n</w:t>
      </w:r>
      <w:r w:rsidR="00E9109B" w:rsidRPr="00E9109B">
        <w:rPr>
          <w:color w:val="000000"/>
        </w:rPr>
        <w:t xml:space="preserve"> de cada producto algo único y especial</w:t>
      </w:r>
      <w:r w:rsidR="00F04043" w:rsidRPr="000260C1">
        <w:rPr>
          <w:color w:val="000000"/>
        </w:rPr>
        <w:t xml:space="preserve">, como exponer sus producciones, adquirir cuchillos y conversar con los </w:t>
      </w:r>
      <w:r w:rsidR="00F04043" w:rsidRPr="000260C1">
        <w:rPr>
          <w:color w:val="000000"/>
        </w:rPr>
        <w:lastRenderedPageBreak/>
        <w:t>artesanos. La MAC se ha convertido en un punto</w:t>
      </w:r>
      <w:r w:rsidR="00F04043">
        <w:t xml:space="preserve"> de encuentro para coleccionistas de tod</w:t>
      </w:r>
      <w:r w:rsidR="00386AD5">
        <w:t>a</w:t>
      </w:r>
      <w:r w:rsidR="000260C1">
        <w:t xml:space="preserve"> América Latina y </w:t>
      </w:r>
      <w:r w:rsidR="00F04043">
        <w:t>es</w:t>
      </w:r>
      <w:r w:rsidR="000260C1">
        <w:t xml:space="preserve">, a su vez, </w:t>
      </w:r>
      <w:r w:rsidR="00F04043">
        <w:t>una oportunidad única para capacitarse y actualizarse en materia de nuevas tecnologías y materiales</w:t>
      </w:r>
      <w:r w:rsidR="000260C1">
        <w:t>.</w:t>
      </w:r>
      <w:r w:rsidR="00F04043">
        <w:t xml:space="preserve"> </w:t>
      </w:r>
    </w:p>
    <w:p w:rsidR="00E9109B" w:rsidRPr="00E9109B" w:rsidRDefault="00E9109B" w:rsidP="00297D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b/>
          <w:bCs/>
          <w:kern w:val="36"/>
          <w:sz w:val="23"/>
          <w:szCs w:val="23"/>
          <w:lang w:val="es-AR" w:eastAsia="es-AR"/>
        </w:rPr>
      </w:pPr>
    </w:p>
    <w:p w:rsidR="002D2D06" w:rsidRDefault="000260C1" w:rsidP="002D2D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</w:pPr>
      <w:r>
        <w:t xml:space="preserve">En </w:t>
      </w:r>
      <w:r w:rsidR="00406BB4">
        <w:t>la XII Edición, que se realizará</w:t>
      </w:r>
      <w:r w:rsidR="00C53931">
        <w:t xml:space="preserve"> entre </w:t>
      </w:r>
      <w:r w:rsidR="00406BB4">
        <w:t xml:space="preserve">el 21 </w:t>
      </w:r>
      <w:r w:rsidR="00C53931">
        <w:t>y el</w:t>
      </w:r>
      <w:r w:rsidR="00406BB4">
        <w:t xml:space="preserve"> 23 de octubre en el Abasto Hotel, la MAC </w:t>
      </w:r>
      <w:r w:rsidR="00BE6534">
        <w:t>re</w:t>
      </w:r>
      <w:r w:rsidR="00406BB4">
        <w:t>unirá a</w:t>
      </w:r>
      <w:r w:rsidR="00BE6534">
        <w:t xml:space="preserve"> más de </w:t>
      </w:r>
      <w:r w:rsidR="00406BB4">
        <w:t xml:space="preserve">90 forjadores cuchilleros y artesanos de todo el país </w:t>
      </w:r>
      <w:r w:rsidR="005C226E">
        <w:t xml:space="preserve">y representantes de Brasil y Perú, </w:t>
      </w:r>
      <w:r w:rsidR="00386AD5">
        <w:t xml:space="preserve">y </w:t>
      </w:r>
      <w:r w:rsidR="00406BB4">
        <w:t>e</w:t>
      </w:r>
      <w:r w:rsidR="00386AD5">
        <w:t>s</w:t>
      </w:r>
      <w:r w:rsidR="00406BB4">
        <w:t xml:space="preserve"> </w:t>
      </w:r>
      <w:r w:rsidR="00BE6534">
        <w:t>un crecimiento exponencial con respecto a ediciones anteriores</w:t>
      </w:r>
      <w:r w:rsidR="00406BB4">
        <w:t xml:space="preserve">. </w:t>
      </w:r>
    </w:p>
    <w:p w:rsidR="00C96BAB" w:rsidRDefault="002D2D06" w:rsidP="002D2D0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  <w:r>
        <w:br/>
        <w:t xml:space="preserve">            </w:t>
      </w:r>
      <w:r w:rsidR="001061F3">
        <w:t xml:space="preserve">Su organizador, Mariano </w:t>
      </w:r>
      <w:proofErr w:type="spellStart"/>
      <w:r w:rsidR="001061F3">
        <w:t>Gugliotta</w:t>
      </w:r>
      <w:proofErr w:type="spellEnd"/>
      <w:r w:rsidR="002C2836">
        <w:rPr>
          <w:rStyle w:val="Refdenotaalpie"/>
        </w:rPr>
        <w:footnoteReference w:id="2"/>
      </w:r>
      <w:r w:rsidR="001061F3">
        <w:t xml:space="preserve">, </w:t>
      </w:r>
      <w:r w:rsidR="00BE6534">
        <w:t>maestro de forjadores</w:t>
      </w:r>
      <w:r w:rsidR="00CC78C5">
        <w:t xml:space="preserve"> y</w:t>
      </w:r>
      <w:r w:rsidR="00C53931">
        <w:t xml:space="preserve"> fundador de la escuela Cuchilleros Forjadores</w:t>
      </w:r>
      <w:r w:rsidR="00CC78C5">
        <w:t>,</w:t>
      </w:r>
      <w:r w:rsidR="00BE6534">
        <w:t xml:space="preserve"> </w:t>
      </w:r>
      <w:r w:rsidR="001061F3">
        <w:t xml:space="preserve">es también </w:t>
      </w:r>
      <w:r w:rsidR="00386AD5">
        <w:t>Jurado en el</w:t>
      </w:r>
      <w:r w:rsidR="001061F3">
        <w:t xml:space="preserve"> </w:t>
      </w:r>
      <w:r w:rsidR="00CC78C5">
        <w:t xml:space="preserve">antes mencionado </w:t>
      </w:r>
      <w:r w:rsidR="00BE6534">
        <w:t>Desafío sobre Fuego</w:t>
      </w:r>
      <w:r w:rsidR="005C226E">
        <w:t>, versión Latinoamérica</w:t>
      </w:r>
      <w:r w:rsidR="00CC78C5">
        <w:t>.</w:t>
      </w:r>
      <w:r w:rsidR="00BE6534">
        <w:t xml:space="preserve"> </w:t>
      </w:r>
      <w:r>
        <w:t>La Ciudad de Buenos Aires es reconocida en todo el mundo por la cuchillería, ya que es una de las capitales que se destaca por la producción no industrial.</w:t>
      </w:r>
      <w:r>
        <w:rPr>
          <w:rStyle w:val="selectable-text"/>
        </w:rPr>
        <w:t xml:space="preserve"> </w:t>
      </w:r>
      <w:r>
        <w:t xml:space="preserve"> </w:t>
      </w:r>
    </w:p>
    <w:p w:rsidR="00C96BAB" w:rsidRDefault="00C96BAB" w:rsidP="00AA51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</w:pPr>
    </w:p>
    <w:p w:rsidR="00AA519D" w:rsidRPr="00375963" w:rsidRDefault="00AA519D" w:rsidP="00AA519D">
      <w:pPr>
        <w:ind w:firstLine="708"/>
      </w:pPr>
      <w:r w:rsidRPr="00375963">
        <w:t>Es por todo lo expuesto que solicito a mis pares me acompañen en la aprob</w:t>
      </w:r>
      <w:r w:rsidR="00386AD5">
        <w:t>ación del presente proyecto de d</w:t>
      </w:r>
      <w:r w:rsidRPr="00375963">
        <w:t xml:space="preserve">eclaración. </w:t>
      </w:r>
    </w:p>
    <w:p w:rsidR="005E3C49" w:rsidRPr="00375963" w:rsidRDefault="005E3C49" w:rsidP="00E5658D"/>
    <w:sectPr w:rsidR="005E3C49" w:rsidRPr="00375963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0C3" w:rsidRDefault="008100C3">
      <w:r>
        <w:separator/>
      </w:r>
    </w:p>
  </w:endnote>
  <w:endnote w:type="continuationSeparator" w:id="0">
    <w:p w:rsidR="008100C3" w:rsidRDefault="00810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re Franklin">
    <w:altName w:val="Times New Roman"/>
    <w:charset w:val="00"/>
    <w:family w:val="auto"/>
    <w:pitch w:val="variable"/>
    <w:sig w:usb0="00000001" w:usb1="4000205B" w:usb2="00000000" w:usb3="00000000" w:csb0="00000193" w:csb1="00000000"/>
  </w:font>
  <w:font w:name="EB Garamond">
    <w:altName w:val="Cambria Math"/>
    <w:charset w:val="00"/>
    <w:family w:val="auto"/>
    <w:pitch w:val="variable"/>
    <w:sig w:usb0="00000001" w:usb1="020004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A59B1" w:rsidRPr="005A59B1">
        <w:rPr>
          <w:noProof/>
          <w:color w:val="333333"/>
          <w:sz w:val="20"/>
        </w:rPr>
        <w:t>06/10/2022 15:01:00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A59B1" w:rsidRPr="005A59B1">
        <w:rPr>
          <w:noProof/>
          <w:color w:val="333333"/>
          <w:sz w:val="20"/>
        </w:rPr>
        <w:t>3760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A59B1" w:rsidRPr="005A59B1">
        <w:rPr>
          <w:noProof/>
          <w:color w:val="333333"/>
          <w:sz w:val="20"/>
        </w:rPr>
        <w:t>740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00427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04273" w:rsidRPr="001C19C4">
      <w:rPr>
        <w:rStyle w:val="Nmerodepgina"/>
        <w:color w:val="333333"/>
      </w:rPr>
      <w:fldChar w:fldCharType="separate"/>
    </w:r>
    <w:r w:rsidR="005A59B1">
      <w:rPr>
        <w:rStyle w:val="Nmerodepgina"/>
        <w:noProof/>
        <w:color w:val="333333"/>
      </w:rPr>
      <w:t>1</w:t>
    </w:r>
    <w:r w:rsidR="0000427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A59B1" w:rsidRPr="005A59B1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0C3" w:rsidRDefault="008100C3">
      <w:r>
        <w:separator/>
      </w:r>
    </w:p>
  </w:footnote>
  <w:footnote w:type="continuationSeparator" w:id="0">
    <w:p w:rsidR="008100C3" w:rsidRDefault="008100C3">
      <w:r>
        <w:continuationSeparator/>
      </w:r>
    </w:p>
  </w:footnote>
  <w:footnote w:id="1">
    <w:p w:rsidR="00CC78C5" w:rsidRPr="00CC78C5" w:rsidRDefault="0061406A">
      <w:pPr>
        <w:pStyle w:val="Textonotapie"/>
      </w:pPr>
      <w:r>
        <w:rPr>
          <w:rStyle w:val="Refdenotaalpie"/>
        </w:rPr>
        <w:footnoteRef/>
      </w:r>
      <w:r>
        <w:t xml:space="preserve"> Transmitido por la pantalla de </w:t>
      </w:r>
      <w:proofErr w:type="spellStart"/>
      <w:r>
        <w:t>History</w:t>
      </w:r>
      <w:proofErr w:type="spellEnd"/>
      <w:r>
        <w:t xml:space="preserve"> </w:t>
      </w:r>
      <w:proofErr w:type="spellStart"/>
      <w:r>
        <w:t>Channel</w:t>
      </w:r>
      <w:proofErr w:type="spellEnd"/>
      <w:r>
        <w:rPr>
          <w:rFonts w:ascii="Libre Franklin" w:hAnsi="Libre Franklin"/>
          <w:color w:val="1F1F1F"/>
          <w:sz w:val="27"/>
          <w:szCs w:val="27"/>
        </w:rPr>
        <w:t>.</w:t>
      </w:r>
      <w:r w:rsidR="00CC78C5">
        <w:rPr>
          <w:rFonts w:ascii="Libre Franklin" w:hAnsi="Libre Franklin"/>
          <w:color w:val="1F1F1F"/>
          <w:sz w:val="27"/>
          <w:szCs w:val="27"/>
        </w:rPr>
        <w:t xml:space="preserve"> </w:t>
      </w:r>
      <w:r w:rsidR="00CC78C5">
        <w:t>#desafiosobrefuegolatinoamerica @historylatam</w:t>
      </w:r>
    </w:p>
  </w:footnote>
  <w:footnote w:id="2">
    <w:p w:rsidR="002C2836" w:rsidRDefault="002C2836">
      <w:pPr>
        <w:pStyle w:val="Textonotapie"/>
      </w:pPr>
      <w:r>
        <w:rPr>
          <w:rStyle w:val="Refdenotaalpie"/>
        </w:rPr>
        <w:footnoteRef/>
      </w:r>
      <w:r>
        <w:t xml:space="preserve"> @marianogugliotta </w:t>
      </w:r>
      <w:hyperlink r:id="rId1" w:history="1">
        <w:r w:rsidRPr="00DA172E">
          <w:rPr>
            <w:rStyle w:val="Hipervnculo"/>
          </w:rPr>
          <w:t>https://www.youtube.com/c/EscueladeForjaLatam</w:t>
        </w:r>
      </w:hyperlink>
    </w:p>
    <w:p w:rsidR="002C2836" w:rsidRPr="002C2836" w:rsidRDefault="002C2836">
      <w:pPr>
        <w:pStyle w:val="Textonotapie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64420"/>
    <w:multiLevelType w:val="hybridMultilevel"/>
    <w:tmpl w:val="F9CC8856"/>
    <w:lvl w:ilvl="0" w:tplc="E0106F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AA519D"/>
    <w:rsid w:val="000006AB"/>
    <w:rsid w:val="00004273"/>
    <w:rsid w:val="00006C6C"/>
    <w:rsid w:val="000232B0"/>
    <w:rsid w:val="000260C1"/>
    <w:rsid w:val="00026430"/>
    <w:rsid w:val="00030DF5"/>
    <w:rsid w:val="000312AB"/>
    <w:rsid w:val="0003615C"/>
    <w:rsid w:val="000376AB"/>
    <w:rsid w:val="00043882"/>
    <w:rsid w:val="00062864"/>
    <w:rsid w:val="00067370"/>
    <w:rsid w:val="000713D7"/>
    <w:rsid w:val="00071CFB"/>
    <w:rsid w:val="00074941"/>
    <w:rsid w:val="00077DAC"/>
    <w:rsid w:val="00080837"/>
    <w:rsid w:val="00081FFF"/>
    <w:rsid w:val="00085D07"/>
    <w:rsid w:val="000A4605"/>
    <w:rsid w:val="000B2290"/>
    <w:rsid w:val="000D1497"/>
    <w:rsid w:val="000D2860"/>
    <w:rsid w:val="000D3922"/>
    <w:rsid w:val="000D6C54"/>
    <w:rsid w:val="000E3949"/>
    <w:rsid w:val="000F74CB"/>
    <w:rsid w:val="000F7E30"/>
    <w:rsid w:val="00103C6B"/>
    <w:rsid w:val="00104335"/>
    <w:rsid w:val="001061F3"/>
    <w:rsid w:val="00113C30"/>
    <w:rsid w:val="0011483A"/>
    <w:rsid w:val="00115D5B"/>
    <w:rsid w:val="0012081A"/>
    <w:rsid w:val="00126D4A"/>
    <w:rsid w:val="00127D10"/>
    <w:rsid w:val="00131613"/>
    <w:rsid w:val="0013164F"/>
    <w:rsid w:val="00136787"/>
    <w:rsid w:val="00145948"/>
    <w:rsid w:val="0015348D"/>
    <w:rsid w:val="00155C7C"/>
    <w:rsid w:val="00160A2A"/>
    <w:rsid w:val="001614A7"/>
    <w:rsid w:val="00165D01"/>
    <w:rsid w:val="001675F9"/>
    <w:rsid w:val="00181D06"/>
    <w:rsid w:val="0018416C"/>
    <w:rsid w:val="0019414B"/>
    <w:rsid w:val="001B770D"/>
    <w:rsid w:val="001C18CC"/>
    <w:rsid w:val="001C19C4"/>
    <w:rsid w:val="001C299A"/>
    <w:rsid w:val="001C5AA4"/>
    <w:rsid w:val="001D480C"/>
    <w:rsid w:val="001E0E01"/>
    <w:rsid w:val="001E5394"/>
    <w:rsid w:val="001F2924"/>
    <w:rsid w:val="001F3AFD"/>
    <w:rsid w:val="00205802"/>
    <w:rsid w:val="00205DAD"/>
    <w:rsid w:val="0021130F"/>
    <w:rsid w:val="00221E1A"/>
    <w:rsid w:val="00223436"/>
    <w:rsid w:val="00232161"/>
    <w:rsid w:val="002327DE"/>
    <w:rsid w:val="00232C88"/>
    <w:rsid w:val="0024483F"/>
    <w:rsid w:val="00246DF0"/>
    <w:rsid w:val="00252870"/>
    <w:rsid w:val="00257C84"/>
    <w:rsid w:val="0026220D"/>
    <w:rsid w:val="002628DC"/>
    <w:rsid w:val="00265972"/>
    <w:rsid w:val="00275865"/>
    <w:rsid w:val="0027620E"/>
    <w:rsid w:val="00276A7E"/>
    <w:rsid w:val="00287DEE"/>
    <w:rsid w:val="0029214D"/>
    <w:rsid w:val="00296815"/>
    <w:rsid w:val="002971A4"/>
    <w:rsid w:val="00297D57"/>
    <w:rsid w:val="002A088C"/>
    <w:rsid w:val="002A4841"/>
    <w:rsid w:val="002B47D0"/>
    <w:rsid w:val="002C0AFE"/>
    <w:rsid w:val="002C2836"/>
    <w:rsid w:val="002C5946"/>
    <w:rsid w:val="002C768C"/>
    <w:rsid w:val="002D05E9"/>
    <w:rsid w:val="002D2D06"/>
    <w:rsid w:val="002D533A"/>
    <w:rsid w:val="002D778C"/>
    <w:rsid w:val="002E38C3"/>
    <w:rsid w:val="002E47C9"/>
    <w:rsid w:val="002E5209"/>
    <w:rsid w:val="002F309E"/>
    <w:rsid w:val="002F5EE2"/>
    <w:rsid w:val="002F7812"/>
    <w:rsid w:val="002F7961"/>
    <w:rsid w:val="00302014"/>
    <w:rsid w:val="00302300"/>
    <w:rsid w:val="00303A12"/>
    <w:rsid w:val="00305DD1"/>
    <w:rsid w:val="00310D07"/>
    <w:rsid w:val="003145ED"/>
    <w:rsid w:val="00315C77"/>
    <w:rsid w:val="0033168A"/>
    <w:rsid w:val="00335CD9"/>
    <w:rsid w:val="00340F54"/>
    <w:rsid w:val="0035681D"/>
    <w:rsid w:val="00361201"/>
    <w:rsid w:val="00375963"/>
    <w:rsid w:val="00381F86"/>
    <w:rsid w:val="00386AD5"/>
    <w:rsid w:val="003930FF"/>
    <w:rsid w:val="00395843"/>
    <w:rsid w:val="003961F9"/>
    <w:rsid w:val="003A4CAD"/>
    <w:rsid w:val="003A7311"/>
    <w:rsid w:val="003B471C"/>
    <w:rsid w:val="003C00D3"/>
    <w:rsid w:val="003D10AB"/>
    <w:rsid w:val="003D4000"/>
    <w:rsid w:val="003E57AE"/>
    <w:rsid w:val="003F1EFD"/>
    <w:rsid w:val="003F4249"/>
    <w:rsid w:val="00401C75"/>
    <w:rsid w:val="004061B6"/>
    <w:rsid w:val="00406BB4"/>
    <w:rsid w:val="0040761B"/>
    <w:rsid w:val="00410667"/>
    <w:rsid w:val="00414522"/>
    <w:rsid w:val="00422C3F"/>
    <w:rsid w:val="004354AC"/>
    <w:rsid w:val="00444A91"/>
    <w:rsid w:val="00446E1A"/>
    <w:rsid w:val="004612EA"/>
    <w:rsid w:val="00465387"/>
    <w:rsid w:val="0047304D"/>
    <w:rsid w:val="004737AF"/>
    <w:rsid w:val="00481E7E"/>
    <w:rsid w:val="004847CA"/>
    <w:rsid w:val="00494ADF"/>
    <w:rsid w:val="004B7714"/>
    <w:rsid w:val="004C4B76"/>
    <w:rsid w:val="004D2D62"/>
    <w:rsid w:val="004D30D5"/>
    <w:rsid w:val="004D438B"/>
    <w:rsid w:val="004E235F"/>
    <w:rsid w:val="004F4BE2"/>
    <w:rsid w:val="005004D5"/>
    <w:rsid w:val="0051012E"/>
    <w:rsid w:val="005142E6"/>
    <w:rsid w:val="00522C71"/>
    <w:rsid w:val="005241CE"/>
    <w:rsid w:val="00534552"/>
    <w:rsid w:val="00540D49"/>
    <w:rsid w:val="00540E5C"/>
    <w:rsid w:val="00550A79"/>
    <w:rsid w:val="00551119"/>
    <w:rsid w:val="00551DE0"/>
    <w:rsid w:val="0057409D"/>
    <w:rsid w:val="005769D4"/>
    <w:rsid w:val="00584777"/>
    <w:rsid w:val="00587242"/>
    <w:rsid w:val="00591FDC"/>
    <w:rsid w:val="005A1232"/>
    <w:rsid w:val="005A32ED"/>
    <w:rsid w:val="005A3AA1"/>
    <w:rsid w:val="005A3DA3"/>
    <w:rsid w:val="005A4D27"/>
    <w:rsid w:val="005A59B1"/>
    <w:rsid w:val="005B0FAF"/>
    <w:rsid w:val="005B14CE"/>
    <w:rsid w:val="005B6538"/>
    <w:rsid w:val="005C18C5"/>
    <w:rsid w:val="005C226E"/>
    <w:rsid w:val="005C37AB"/>
    <w:rsid w:val="005E3C49"/>
    <w:rsid w:val="005E528D"/>
    <w:rsid w:val="005F35E2"/>
    <w:rsid w:val="005F717A"/>
    <w:rsid w:val="00600AAA"/>
    <w:rsid w:val="00601A75"/>
    <w:rsid w:val="0060660B"/>
    <w:rsid w:val="0061406A"/>
    <w:rsid w:val="00616F70"/>
    <w:rsid w:val="00620E80"/>
    <w:rsid w:val="00622DE5"/>
    <w:rsid w:val="00623017"/>
    <w:rsid w:val="00636BE0"/>
    <w:rsid w:val="00642DC6"/>
    <w:rsid w:val="0064363E"/>
    <w:rsid w:val="00654B74"/>
    <w:rsid w:val="00660D5C"/>
    <w:rsid w:val="00666455"/>
    <w:rsid w:val="00667838"/>
    <w:rsid w:val="0067213B"/>
    <w:rsid w:val="00674062"/>
    <w:rsid w:val="006811D6"/>
    <w:rsid w:val="00690392"/>
    <w:rsid w:val="00695AA9"/>
    <w:rsid w:val="00697F98"/>
    <w:rsid w:val="006A2412"/>
    <w:rsid w:val="006B07D8"/>
    <w:rsid w:val="006C096D"/>
    <w:rsid w:val="006C326A"/>
    <w:rsid w:val="006C40E9"/>
    <w:rsid w:val="006D3303"/>
    <w:rsid w:val="006D5CB7"/>
    <w:rsid w:val="006E3675"/>
    <w:rsid w:val="006E6D9A"/>
    <w:rsid w:val="006F2AA2"/>
    <w:rsid w:val="006F319D"/>
    <w:rsid w:val="006F6739"/>
    <w:rsid w:val="00706B8E"/>
    <w:rsid w:val="00715AF3"/>
    <w:rsid w:val="00720C1E"/>
    <w:rsid w:val="00734F30"/>
    <w:rsid w:val="007410E7"/>
    <w:rsid w:val="007420D8"/>
    <w:rsid w:val="00771B54"/>
    <w:rsid w:val="007728C1"/>
    <w:rsid w:val="00775C3D"/>
    <w:rsid w:val="00777916"/>
    <w:rsid w:val="00777D3A"/>
    <w:rsid w:val="00780167"/>
    <w:rsid w:val="007904BD"/>
    <w:rsid w:val="00795E19"/>
    <w:rsid w:val="007A62B5"/>
    <w:rsid w:val="007B0FD7"/>
    <w:rsid w:val="007B3715"/>
    <w:rsid w:val="007B6DE7"/>
    <w:rsid w:val="007C0373"/>
    <w:rsid w:val="007C0CF9"/>
    <w:rsid w:val="007D2459"/>
    <w:rsid w:val="007E17E2"/>
    <w:rsid w:val="007E2AB2"/>
    <w:rsid w:val="007E3534"/>
    <w:rsid w:val="007E36D1"/>
    <w:rsid w:val="007F18D6"/>
    <w:rsid w:val="008019FD"/>
    <w:rsid w:val="008034F8"/>
    <w:rsid w:val="00807CD4"/>
    <w:rsid w:val="008100C3"/>
    <w:rsid w:val="00812683"/>
    <w:rsid w:val="00820A3A"/>
    <w:rsid w:val="00827228"/>
    <w:rsid w:val="008433E2"/>
    <w:rsid w:val="008447A4"/>
    <w:rsid w:val="00845D21"/>
    <w:rsid w:val="00846702"/>
    <w:rsid w:val="00853BBF"/>
    <w:rsid w:val="008553EB"/>
    <w:rsid w:val="0085689C"/>
    <w:rsid w:val="008602D6"/>
    <w:rsid w:val="0086333F"/>
    <w:rsid w:val="00864C3A"/>
    <w:rsid w:val="00870A2D"/>
    <w:rsid w:val="00880C3A"/>
    <w:rsid w:val="008844BF"/>
    <w:rsid w:val="0088546A"/>
    <w:rsid w:val="00890C59"/>
    <w:rsid w:val="00890E2F"/>
    <w:rsid w:val="008910FC"/>
    <w:rsid w:val="008938E5"/>
    <w:rsid w:val="00895312"/>
    <w:rsid w:val="008A65BE"/>
    <w:rsid w:val="008A67D2"/>
    <w:rsid w:val="008B23DC"/>
    <w:rsid w:val="008B4536"/>
    <w:rsid w:val="008C3673"/>
    <w:rsid w:val="008C4AC3"/>
    <w:rsid w:val="008C72A4"/>
    <w:rsid w:val="008F3412"/>
    <w:rsid w:val="00906685"/>
    <w:rsid w:val="00910E0F"/>
    <w:rsid w:val="0091690E"/>
    <w:rsid w:val="00936BB4"/>
    <w:rsid w:val="00937873"/>
    <w:rsid w:val="00947238"/>
    <w:rsid w:val="009527AA"/>
    <w:rsid w:val="00953334"/>
    <w:rsid w:val="009578E5"/>
    <w:rsid w:val="009624FC"/>
    <w:rsid w:val="00962A66"/>
    <w:rsid w:val="00964376"/>
    <w:rsid w:val="0096461D"/>
    <w:rsid w:val="009666AB"/>
    <w:rsid w:val="00993BF4"/>
    <w:rsid w:val="009953AF"/>
    <w:rsid w:val="00996E34"/>
    <w:rsid w:val="009A6E2B"/>
    <w:rsid w:val="009B4FAC"/>
    <w:rsid w:val="009C20D3"/>
    <w:rsid w:val="009D2FBA"/>
    <w:rsid w:val="009E5835"/>
    <w:rsid w:val="009F03C8"/>
    <w:rsid w:val="009F4E01"/>
    <w:rsid w:val="00A06A2B"/>
    <w:rsid w:val="00A07090"/>
    <w:rsid w:val="00A116EF"/>
    <w:rsid w:val="00A11AD7"/>
    <w:rsid w:val="00A1286B"/>
    <w:rsid w:val="00A240CA"/>
    <w:rsid w:val="00A2428A"/>
    <w:rsid w:val="00A33BC3"/>
    <w:rsid w:val="00A37C1D"/>
    <w:rsid w:val="00A40D86"/>
    <w:rsid w:val="00A414E6"/>
    <w:rsid w:val="00A43208"/>
    <w:rsid w:val="00A47920"/>
    <w:rsid w:val="00A502EF"/>
    <w:rsid w:val="00A546A8"/>
    <w:rsid w:val="00A55E61"/>
    <w:rsid w:val="00A6230D"/>
    <w:rsid w:val="00A66804"/>
    <w:rsid w:val="00A75EED"/>
    <w:rsid w:val="00A7779B"/>
    <w:rsid w:val="00A878E2"/>
    <w:rsid w:val="00A962A7"/>
    <w:rsid w:val="00AA08DB"/>
    <w:rsid w:val="00AA2FEA"/>
    <w:rsid w:val="00AA4125"/>
    <w:rsid w:val="00AA519D"/>
    <w:rsid w:val="00AA61D3"/>
    <w:rsid w:val="00AA7C22"/>
    <w:rsid w:val="00AB0A73"/>
    <w:rsid w:val="00AB5EB2"/>
    <w:rsid w:val="00AB7015"/>
    <w:rsid w:val="00AC3839"/>
    <w:rsid w:val="00AD6CF5"/>
    <w:rsid w:val="00AE2E8F"/>
    <w:rsid w:val="00AF5760"/>
    <w:rsid w:val="00AF6352"/>
    <w:rsid w:val="00B05649"/>
    <w:rsid w:val="00B14646"/>
    <w:rsid w:val="00B1723C"/>
    <w:rsid w:val="00B174AB"/>
    <w:rsid w:val="00B177FE"/>
    <w:rsid w:val="00B26174"/>
    <w:rsid w:val="00B264C1"/>
    <w:rsid w:val="00B31B65"/>
    <w:rsid w:val="00B36178"/>
    <w:rsid w:val="00B43537"/>
    <w:rsid w:val="00B44E3B"/>
    <w:rsid w:val="00B4532F"/>
    <w:rsid w:val="00B46232"/>
    <w:rsid w:val="00B83A03"/>
    <w:rsid w:val="00B85EE2"/>
    <w:rsid w:val="00B86989"/>
    <w:rsid w:val="00B922E6"/>
    <w:rsid w:val="00BB26C4"/>
    <w:rsid w:val="00BC3227"/>
    <w:rsid w:val="00BD0229"/>
    <w:rsid w:val="00BD2593"/>
    <w:rsid w:val="00BD3F72"/>
    <w:rsid w:val="00BE6534"/>
    <w:rsid w:val="00BE696F"/>
    <w:rsid w:val="00BF2B7B"/>
    <w:rsid w:val="00BF3DA7"/>
    <w:rsid w:val="00BF553E"/>
    <w:rsid w:val="00BF71C2"/>
    <w:rsid w:val="00C26F53"/>
    <w:rsid w:val="00C330CB"/>
    <w:rsid w:val="00C350B5"/>
    <w:rsid w:val="00C3675D"/>
    <w:rsid w:val="00C419C1"/>
    <w:rsid w:val="00C51E49"/>
    <w:rsid w:val="00C521F9"/>
    <w:rsid w:val="00C53931"/>
    <w:rsid w:val="00C63079"/>
    <w:rsid w:val="00C63351"/>
    <w:rsid w:val="00C71253"/>
    <w:rsid w:val="00C734F9"/>
    <w:rsid w:val="00C83861"/>
    <w:rsid w:val="00C87365"/>
    <w:rsid w:val="00C93FF6"/>
    <w:rsid w:val="00C9663E"/>
    <w:rsid w:val="00C96BAB"/>
    <w:rsid w:val="00CC20B0"/>
    <w:rsid w:val="00CC78C5"/>
    <w:rsid w:val="00CE163F"/>
    <w:rsid w:val="00CF34C6"/>
    <w:rsid w:val="00CF4C6F"/>
    <w:rsid w:val="00D05D44"/>
    <w:rsid w:val="00D17CEB"/>
    <w:rsid w:val="00D20AD0"/>
    <w:rsid w:val="00D21279"/>
    <w:rsid w:val="00D3278E"/>
    <w:rsid w:val="00D43AA2"/>
    <w:rsid w:val="00D470FC"/>
    <w:rsid w:val="00D518DB"/>
    <w:rsid w:val="00D55ECB"/>
    <w:rsid w:val="00D61FB1"/>
    <w:rsid w:val="00D67721"/>
    <w:rsid w:val="00D70A6A"/>
    <w:rsid w:val="00D73F1C"/>
    <w:rsid w:val="00D758CE"/>
    <w:rsid w:val="00D76A86"/>
    <w:rsid w:val="00D91BAD"/>
    <w:rsid w:val="00D927D4"/>
    <w:rsid w:val="00DC00A6"/>
    <w:rsid w:val="00DC382F"/>
    <w:rsid w:val="00DD0B75"/>
    <w:rsid w:val="00DD2795"/>
    <w:rsid w:val="00DD4DE2"/>
    <w:rsid w:val="00DD520D"/>
    <w:rsid w:val="00DE32F8"/>
    <w:rsid w:val="00DF0164"/>
    <w:rsid w:val="00DF14A9"/>
    <w:rsid w:val="00DF2CF8"/>
    <w:rsid w:val="00DF54AA"/>
    <w:rsid w:val="00E07D33"/>
    <w:rsid w:val="00E12909"/>
    <w:rsid w:val="00E12DDE"/>
    <w:rsid w:val="00E143B6"/>
    <w:rsid w:val="00E2619A"/>
    <w:rsid w:val="00E2772F"/>
    <w:rsid w:val="00E30CFF"/>
    <w:rsid w:val="00E359BE"/>
    <w:rsid w:val="00E410FD"/>
    <w:rsid w:val="00E55186"/>
    <w:rsid w:val="00E5658D"/>
    <w:rsid w:val="00E56E13"/>
    <w:rsid w:val="00E615F1"/>
    <w:rsid w:val="00E63146"/>
    <w:rsid w:val="00E64A1D"/>
    <w:rsid w:val="00E70C3C"/>
    <w:rsid w:val="00E7489F"/>
    <w:rsid w:val="00E74920"/>
    <w:rsid w:val="00E75860"/>
    <w:rsid w:val="00E75C76"/>
    <w:rsid w:val="00E812EE"/>
    <w:rsid w:val="00E81EE5"/>
    <w:rsid w:val="00E9109B"/>
    <w:rsid w:val="00E91F21"/>
    <w:rsid w:val="00E93B1D"/>
    <w:rsid w:val="00E973E0"/>
    <w:rsid w:val="00EB6956"/>
    <w:rsid w:val="00EE41E4"/>
    <w:rsid w:val="00EE6672"/>
    <w:rsid w:val="00EF008B"/>
    <w:rsid w:val="00EF074F"/>
    <w:rsid w:val="00EF0D22"/>
    <w:rsid w:val="00EF123B"/>
    <w:rsid w:val="00F04043"/>
    <w:rsid w:val="00F05B8F"/>
    <w:rsid w:val="00F13C69"/>
    <w:rsid w:val="00F41DF6"/>
    <w:rsid w:val="00F52245"/>
    <w:rsid w:val="00F52E27"/>
    <w:rsid w:val="00F532E6"/>
    <w:rsid w:val="00F54B5D"/>
    <w:rsid w:val="00F5569F"/>
    <w:rsid w:val="00F60308"/>
    <w:rsid w:val="00F6103F"/>
    <w:rsid w:val="00F640D0"/>
    <w:rsid w:val="00F6587F"/>
    <w:rsid w:val="00F74EFB"/>
    <w:rsid w:val="00F75389"/>
    <w:rsid w:val="00F839C9"/>
    <w:rsid w:val="00F903E8"/>
    <w:rsid w:val="00FA0C8C"/>
    <w:rsid w:val="00FB0A3C"/>
    <w:rsid w:val="00FB4F49"/>
    <w:rsid w:val="00FC5985"/>
    <w:rsid w:val="00FC6780"/>
    <w:rsid w:val="00FD07F5"/>
    <w:rsid w:val="00FF2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9D"/>
    <w:pPr>
      <w:jc w:val="both"/>
    </w:pPr>
    <w:rPr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9"/>
    <w:qFormat/>
    <w:rsid w:val="00E9109B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s-AR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60660B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0660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BB26C4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BB26C4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BB26C4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70C3C"/>
    <w:pPr>
      <w:spacing w:before="100" w:beforeAutospacing="1" w:after="100" w:afterAutospacing="1"/>
      <w:jc w:val="left"/>
    </w:pPr>
    <w:rPr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551119"/>
    <w:rPr>
      <w:b/>
      <w:bCs/>
    </w:rPr>
  </w:style>
  <w:style w:type="paragraph" w:customStyle="1" w:styleId="j">
    <w:name w:val="j"/>
    <w:basedOn w:val="Normal"/>
    <w:rsid w:val="00381F86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nacep">
    <w:name w:val="n_acep"/>
    <w:basedOn w:val="Fuentedeprrafopredeter"/>
    <w:rsid w:val="00381F86"/>
  </w:style>
  <w:style w:type="character" w:customStyle="1" w:styleId="Ttulo1Car">
    <w:name w:val="Título 1 Car"/>
    <w:basedOn w:val="Fuentedeprrafopredeter"/>
    <w:link w:val="Ttulo1"/>
    <w:uiPriority w:val="9"/>
    <w:rsid w:val="00E9109B"/>
    <w:rPr>
      <w:b/>
      <w:bCs/>
      <w:kern w:val="36"/>
      <w:sz w:val="48"/>
      <w:szCs w:val="48"/>
    </w:rPr>
  </w:style>
  <w:style w:type="paragraph" w:customStyle="1" w:styleId="paragraph">
    <w:name w:val="paragraph"/>
    <w:basedOn w:val="Normal"/>
    <w:rsid w:val="00AA4125"/>
    <w:pPr>
      <w:spacing w:before="100" w:beforeAutospacing="1" w:after="100" w:afterAutospacing="1"/>
      <w:jc w:val="left"/>
    </w:pPr>
    <w:rPr>
      <w:lang w:val="es-AR" w:eastAsia="es-AR"/>
    </w:rPr>
  </w:style>
  <w:style w:type="character" w:styleId="nfasis">
    <w:name w:val="Emphasis"/>
    <w:basedOn w:val="Fuentedeprrafopredeter"/>
    <w:uiPriority w:val="20"/>
    <w:qFormat/>
    <w:rsid w:val="00F532E6"/>
    <w:rPr>
      <w:i/>
      <w:iCs/>
    </w:rPr>
  </w:style>
  <w:style w:type="paragraph" w:styleId="Textoindependiente">
    <w:name w:val="Body Text"/>
    <w:basedOn w:val="Normal"/>
    <w:link w:val="TextoindependienteCar"/>
    <w:uiPriority w:val="99"/>
    <w:unhideWhenUsed/>
    <w:rsid w:val="00C83861"/>
    <w:pPr>
      <w:spacing w:before="100" w:beforeAutospacing="1" w:after="100" w:afterAutospacing="1"/>
      <w:jc w:val="left"/>
    </w:pPr>
    <w:rPr>
      <w:lang w:val="es-AR" w:eastAsia="es-A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83861"/>
    <w:rPr>
      <w:sz w:val="24"/>
      <w:szCs w:val="24"/>
    </w:rPr>
  </w:style>
  <w:style w:type="character" w:customStyle="1" w:styleId="selectable-text">
    <w:name w:val="selectable-text"/>
    <w:basedOn w:val="Fuentedeprrafopredeter"/>
    <w:rsid w:val="002D2D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8688">
          <w:marLeft w:val="0"/>
          <w:marRight w:val="0"/>
          <w:marTop w:val="0"/>
          <w:marBottom w:val="0"/>
          <w:divBdr>
            <w:top w:val="none" w:sz="0" w:space="23" w:color="auto"/>
            <w:left w:val="none" w:sz="0" w:space="23" w:color="auto"/>
            <w:bottom w:val="none" w:sz="0" w:space="0" w:color="auto"/>
            <w:right w:val="none" w:sz="0" w:space="23" w:color="auto"/>
          </w:divBdr>
        </w:div>
        <w:div w:id="1064641588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26" w:color="auto"/>
            <w:bottom w:val="single" w:sz="2" w:space="11" w:color="auto"/>
            <w:right w:val="none" w:sz="0" w:space="26" w:color="auto"/>
          </w:divBdr>
        </w:div>
      </w:divsChild>
    </w:div>
    <w:div w:id="175690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c/EscueladeForjaLat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daglio\Downloads\PLANTILLA%20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A8B89-3522-4C52-B042-0A12FE834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OFFLINE</Template>
  <TotalTime>2</TotalTime>
  <Pages>3</Pages>
  <Words>746</Words>
  <Characters>3795</Characters>
  <DocSecurity>0</DocSecurity>
  <Lines>79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2020-02-28T17:24:00Z</cp:lastPrinted>
  <dcterms:created xsi:type="dcterms:W3CDTF">2022-10-06T18:01:00Z</dcterms:created>
  <dcterms:modified xsi:type="dcterms:W3CDTF">2022-10-06T18:19:00Z</dcterms:modified>
</cp:coreProperties>
</file>