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B951A9" w:rsidRPr="00B951A9" w:rsidRDefault="00B951A9" w:rsidP="00B951A9">
      <w:pPr>
        <w:rPr>
          <w:lang w:val="es-MX"/>
        </w:rPr>
      </w:pPr>
    </w:p>
    <w:p w:rsidR="00B951A9" w:rsidRPr="00B951A9" w:rsidRDefault="00B951A9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  <w:r w:rsidRPr="00B951A9">
        <w:rPr>
          <w:lang w:val="es-MX"/>
        </w:rPr>
        <w:t>Legislatura de la Ciudad Autónoma de Buenos Aires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  <w:r w:rsidRPr="00B951A9">
        <w:rPr>
          <w:lang w:val="es-MX"/>
        </w:rPr>
        <w:t>Visto: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  <w:r w:rsidRPr="00B951A9">
        <w:rPr>
          <w:lang w:val="es-MX"/>
        </w:rPr>
        <w:t>Que el expediente N°1648-D-2022 de la autoría de la Diputada Laura Velasco, por el cual solicita informes relacionados con los programas de regeneración urbana y obras de regeneración urbana; y</w:t>
      </w: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  <w:r w:rsidRPr="00B951A9">
        <w:rPr>
          <w:lang w:val="es-MX"/>
        </w:rPr>
        <w:t>Considerando: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r w:rsidRPr="00B951A9">
        <w:rPr>
          <w:lang w:val="es-MX"/>
        </w:rPr>
        <w:tab/>
        <w:t xml:space="preserve">Que </w:t>
      </w:r>
      <w:r w:rsidRPr="00B951A9">
        <w:t xml:space="preserve">motiva el presente proyecto obtener información sobre el </w:t>
      </w:r>
      <w:r w:rsidRPr="00B951A9">
        <w:rPr>
          <w:lang w:val="es-MX"/>
        </w:rPr>
        <w:t>programa de Regeneración Urbana, dependiente de la Dirección General de Regeneración Urbana del Ministerio de Espacio Público e Higiene Urbana.</w:t>
      </w:r>
    </w:p>
    <w:p w:rsidR="00395C9F" w:rsidRPr="00B951A9" w:rsidRDefault="00395C9F" w:rsidP="00B951A9"/>
    <w:p w:rsidR="00395C9F" w:rsidRPr="00B951A9" w:rsidRDefault="00395C9F" w:rsidP="00B951A9">
      <w:r w:rsidRPr="00B951A9">
        <w:tab/>
        <w:t>Que según la página oficial del Gobierno de la Ciudad</w:t>
      </w:r>
      <w:r w:rsidRPr="00B951A9">
        <w:rPr>
          <w:rStyle w:val="Refdenotaalpie"/>
        </w:rPr>
        <w:footnoteReference w:id="2"/>
      </w:r>
      <w:r w:rsidRPr="00B951A9">
        <w:t>, dicho programa cuenta con tres pilares fundamentales. Por un lado, los Centros Comerciales a Cielo Abierto y Avenidas (CCCA), y las obras de avenidas que "</w:t>
      </w:r>
      <w:r w:rsidRPr="00B951A9">
        <w:rPr>
          <w:i/>
        </w:rPr>
        <w:t>responden a problemas físicos, sociales y económicos en centros de convergencia barrial que mediante la integración de organismos públicos y privados, definen estrategias consensuadas para el beneficio óptimo en la economía local, el disfrute del espacio público y la conservación y/o recuperación del paisaje urbano</w:t>
      </w:r>
      <w:r w:rsidRPr="00B951A9">
        <w:t>." En este sentido, se señalan objetivos como consolidar, mejorar, recuperar los centros urbanos barriales existentes, fomentar la  cooperación y el intercambio con el fin de mejorar la eficacia y comunicación entre los distintos agentes, y permitir perfilar una visión y una estrategia compartida e integradora. Además, se contempla asegurar la participación activa de los agentes involucrados en el desarrollo de las acciones conjuntas, favorecer la dinamización de los centros urbanos a través de la gestión, la promoción, el desarrollo y la inversión, y generar una fluida articulación público-privada.</w:t>
      </w:r>
    </w:p>
    <w:p w:rsidR="00395C9F" w:rsidRPr="00B951A9" w:rsidRDefault="00395C9F" w:rsidP="00B951A9">
      <w:pPr>
        <w:ind w:firstLine="708"/>
      </w:pPr>
    </w:p>
    <w:p w:rsidR="00395C9F" w:rsidRPr="00B951A9" w:rsidRDefault="00395C9F" w:rsidP="00B951A9">
      <w:pPr>
        <w:ind w:firstLine="708"/>
        <w:rPr>
          <w:i/>
        </w:rPr>
      </w:pPr>
      <w:r w:rsidRPr="00B951A9">
        <w:t>Que otro de los ejes abordados son las obras de entornos urbanos que "</w:t>
      </w:r>
      <w:r w:rsidRPr="00B951A9">
        <w:rPr>
          <w:i/>
        </w:rPr>
        <w:t>revitalizan el espacio público en sectores adyacentes a hospitales, estaciones de ferrocarriles y bajo autopistas. Las acciones propuestas recomponen del tejido urbano, reducen los efectos negativos de barreras urbanas, reducen la percepción de inseguridad y nutren el paisaje urbano con elementos representativos o identitarios del barrio"</w:t>
      </w:r>
    </w:p>
    <w:p w:rsidR="00395C9F" w:rsidRPr="00B951A9" w:rsidRDefault="00395C9F" w:rsidP="00B951A9"/>
    <w:p w:rsidR="00395C9F" w:rsidRPr="00B951A9" w:rsidRDefault="00395C9F" w:rsidP="00B951A9">
      <w:pPr>
        <w:ind w:firstLine="708"/>
      </w:pPr>
      <w:r w:rsidRPr="00B951A9">
        <w:t>Que los parques urbanos que tiene como objetivo "</w:t>
      </w:r>
      <w:r w:rsidRPr="00B951A9">
        <w:rPr>
          <w:i/>
        </w:rPr>
        <w:t>acercar a los ciudadanos de cualquier edad a las áreas para la recreación y el deporte, gestionando la creación de nuevos parques y plazas, poniendo en valor las existentes y alineado la gestión con el Plan Urbano Ambiental.</w:t>
      </w:r>
      <w:r w:rsidRPr="00B951A9">
        <w:t>"</w:t>
      </w:r>
    </w:p>
    <w:p w:rsidR="00395C9F" w:rsidRPr="00B951A9" w:rsidRDefault="00395C9F" w:rsidP="00B951A9">
      <w:pPr>
        <w:ind w:firstLine="708"/>
      </w:pPr>
    </w:p>
    <w:p w:rsidR="00395C9F" w:rsidRPr="00B951A9" w:rsidRDefault="00395C9F" w:rsidP="00B951A9">
      <w:pPr>
        <w:ind w:firstLine="708"/>
      </w:pPr>
    </w:p>
    <w:p w:rsidR="00395C9F" w:rsidRPr="00B951A9" w:rsidRDefault="00395C9F" w:rsidP="00B951A9">
      <w:pPr>
        <w:ind w:firstLine="708"/>
      </w:pPr>
      <w:r w:rsidRPr="00B951A9">
        <w:t>Que en este sentido, el presupuesto 2022 en su programa presupuestario N°15 contempla, para lograr una mayor eficiencia en dichos ejes, contratar cursos de formación, actualización y capacitación para el equipo técnico.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firstLine="708"/>
        <w:rPr>
          <w:lang w:val="es-MX"/>
        </w:rPr>
      </w:pPr>
    </w:p>
    <w:p w:rsidR="00395C9F" w:rsidRPr="00B951A9" w:rsidRDefault="00395C9F" w:rsidP="00B951A9">
      <w:pPr>
        <w:ind w:left="708" w:firstLine="708"/>
        <w:rPr>
          <w:lang w:val="es-MX"/>
        </w:rPr>
      </w:pPr>
      <w:r w:rsidRPr="00B951A9">
        <w:rPr>
          <w:lang w:val="es-MX"/>
        </w:rPr>
        <w:t>Por lo expuesto, esta Comisión de Protección y Uso del Espacio Público aconseja la aprobación de la siguiente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jc w:val="center"/>
        <w:rPr>
          <w:b/>
          <w:lang w:val="es-MX"/>
        </w:rPr>
      </w:pPr>
      <w:bookmarkStart w:id="0" w:name="DResolución"/>
      <w:bookmarkEnd w:id="0"/>
    </w:p>
    <w:p w:rsidR="00395C9F" w:rsidRPr="00B951A9" w:rsidRDefault="00395C9F" w:rsidP="00B951A9">
      <w:pPr>
        <w:jc w:val="center"/>
        <w:rPr>
          <w:b/>
          <w:lang w:val="es-MX"/>
        </w:rPr>
      </w:pPr>
      <w:r w:rsidRPr="00B951A9">
        <w:rPr>
          <w:b/>
          <w:lang w:val="es-MX"/>
        </w:rPr>
        <w:t>RESOLUCIÓN</w:t>
      </w:r>
    </w:p>
    <w:p w:rsidR="00395C9F" w:rsidRPr="00B951A9" w:rsidRDefault="00395C9F" w:rsidP="00B951A9">
      <w:pPr>
        <w:rPr>
          <w:b/>
          <w:lang w:val="es-MX"/>
        </w:rPr>
      </w:pPr>
    </w:p>
    <w:p w:rsidR="00395C9F" w:rsidRPr="00B951A9" w:rsidRDefault="00395C9F" w:rsidP="00B951A9">
      <w:pPr>
        <w:contextualSpacing/>
        <w:rPr>
          <w:szCs w:val="24"/>
          <w:lang w:val="es-MX"/>
        </w:rPr>
      </w:pPr>
      <w:r w:rsidRPr="00B951A9">
        <w:rPr>
          <w:szCs w:val="24"/>
          <w:lang w:val="es-MX"/>
        </w:rPr>
        <w:t xml:space="preserve">Artículo 1°.- La Legislatura de la Ciudad Autónoma de Buenos Aires solicita al Poder Ejecutivo que informe, a través de los organismos que corresponda, en un plazo no mayor a 30 días de recibida la presente, sobre los siguientes puntos relacionados a los programas de Regeneración Urbana y Obras de Regeneración Urbana, dependientes de la Dirección General de Regeneración Urbana del Ministerio de Espacio Público e Higiene Urbana: </w:t>
      </w:r>
    </w:p>
    <w:p w:rsidR="00395C9F" w:rsidRPr="00B951A9" w:rsidRDefault="00395C9F" w:rsidP="00B951A9">
      <w:pPr>
        <w:contextualSpacing/>
        <w:rPr>
          <w:lang w:val="es-MX"/>
        </w:rPr>
      </w:pP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Sobre las obras integrales urbanas, de espacio público y Centros Comerciales a Cielo Abierto: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I. Informe cuáles están previstas para el presente año. Adjunte documentación respaldatoria.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II. Detalle el mapa de intervenciones, desglosado por criterios de accesibilidad, sustentabilidad, modernización y preservación del patrimonio arquitectónico, cultural e histórico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III. Especifique si para planificar dichas obras se han convocado a las Juntas comunales y a los consejos consultivos comunales de los lugares previstos, a los fines de lograr una gestión participativa de los mismos.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 xml:space="preserve">Indique qué cursos de formación, actualización y/o capacitación para el equipo técnico se han contratado, tal como está previsto en el Presupuesto 2022. Detalle </w:t>
      </w:r>
      <w:r w:rsidRPr="00B951A9">
        <w:rPr>
          <w:rFonts w:ascii="Times New Roman" w:hAnsi="Times New Roman"/>
          <w:sz w:val="24"/>
          <w:szCs w:val="24"/>
          <w:lang w:val="es-ES"/>
        </w:rPr>
        <w:t>cuáles son las empresas prestadoras de tal servicio y el presupuesto asignado a tal fin.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Informe qué empresas tienen a su cargo el mantenimiento de las fuentes y espacios verdes que surgen en virtud de lo establecido en el Decreto N°110-2020 y Resoluciones de firma conjunta N° 5-GCABA-MEPHUGC/2020 y 3-GCABA-MEPHUGC/2020.</w:t>
      </w:r>
    </w:p>
    <w:p w:rsidR="00395C9F" w:rsidRPr="00B951A9" w:rsidRDefault="00395C9F" w:rsidP="00B951A9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5C9F" w:rsidRPr="00B951A9" w:rsidRDefault="00395C9F" w:rsidP="00B951A9">
      <w:pPr>
        <w:pStyle w:val="Prrafodelist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951A9">
        <w:rPr>
          <w:rFonts w:ascii="Times New Roman" w:hAnsi="Times New Roman"/>
          <w:sz w:val="24"/>
          <w:szCs w:val="24"/>
        </w:rPr>
        <w:t>Detalles qué monumentos, fuentes y obras de arte se encuentran a cargo de la Dirección General de Regeneración Urbana. Asimismo, informe qué empresas tienen a su cargo su mantenimiento y mejora.</w:t>
      </w: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MX"/>
        </w:rPr>
      </w:pPr>
      <w:r w:rsidRPr="00B951A9">
        <w:rPr>
          <w:lang w:val="es-MX"/>
        </w:rPr>
        <w:t>Art. 2 °.- Comuníquese, etc.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  <w:r w:rsidRPr="00B951A9">
        <w:rPr>
          <w:lang w:val="es-MX"/>
        </w:rPr>
        <w:t>Sala de la Comisión: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SOCIAS, Manuel</w:t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  <w:t>DE LAS CASAS, Mercedes</w:t>
      </w: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Presidente</w:t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  <w:t>Vicepresidenta 1°</w:t>
      </w: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REYES, Hernán</w:t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  <w:t>BOU PÉREZ, Ana María</w:t>
      </w: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B951A9" w:rsidRPr="00B951A9" w:rsidRDefault="00B951A9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VELASCO, Laura</w:t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  <w:t>WECK, Diego</w:t>
      </w: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IAÑEZ, Berenice</w:t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</w:r>
      <w:r w:rsidRPr="00B951A9">
        <w:rPr>
          <w:lang w:val="es-AR"/>
        </w:rPr>
        <w:tab/>
        <w:t>DEL SOL, Daniel</w:t>
      </w: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B951A9" w:rsidRPr="00B951A9" w:rsidRDefault="00B951A9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</w:p>
    <w:p w:rsidR="00395C9F" w:rsidRPr="00B951A9" w:rsidRDefault="00395C9F" w:rsidP="00B951A9">
      <w:pPr>
        <w:rPr>
          <w:lang w:val="es-AR"/>
        </w:rPr>
      </w:pPr>
      <w:r w:rsidRPr="00B951A9">
        <w:rPr>
          <w:lang w:val="es-AR"/>
        </w:rPr>
        <w:t>VISCHI, María Patricia</w:t>
      </w: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395C9F" w:rsidRPr="00B951A9" w:rsidRDefault="00395C9F" w:rsidP="00B951A9">
      <w:pPr>
        <w:rPr>
          <w:lang w:val="es-MX"/>
        </w:rPr>
      </w:pPr>
    </w:p>
    <w:p w:rsidR="00AF6352" w:rsidRPr="00B951A9" w:rsidRDefault="00AF6352" w:rsidP="00B951A9">
      <w:pPr>
        <w:rPr>
          <w:lang w:val="es-MX"/>
        </w:rPr>
      </w:pPr>
    </w:p>
    <w:sectPr w:rsidR="00AF6352" w:rsidRPr="00B951A9" w:rsidSect="00395C9F">
      <w:headerReference w:type="default" r:id="rId8"/>
      <w:footerReference w:type="default" r:id="rId9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153" w:rsidRDefault="00046153">
      <w:r>
        <w:separator/>
      </w:r>
    </w:p>
  </w:endnote>
  <w:endnote w:type="continuationSeparator" w:id="1">
    <w:p w:rsidR="00046153" w:rsidRDefault="00046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ED45F2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ED45F2" w:rsidRDefault="00601A75">
    <w:pPr>
      <w:pStyle w:val="Piedepgina"/>
      <w:rPr>
        <w:color w:val="333333"/>
        <w:sz w:val="20"/>
      </w:rPr>
    </w:pPr>
    <w:r w:rsidRPr="00ED45F2">
      <w:rPr>
        <w:color w:val="333333"/>
        <w:sz w:val="20"/>
      </w:rPr>
      <w:t xml:space="preserve">Último cambio: </w:t>
    </w:r>
    <w:fldSimple w:instr=" SAVEDATE  \* MERGEFORMAT ">
      <w:r w:rsidR="008E09B9">
        <w:rPr>
          <w:noProof/>
          <w:color w:val="333333"/>
          <w:sz w:val="20"/>
        </w:rPr>
        <w:t>29/06/2022 17:59:00</w:t>
      </w:r>
    </w:fldSimple>
    <w:r w:rsidRPr="00ED45F2">
      <w:rPr>
        <w:color w:val="333333"/>
        <w:sz w:val="20"/>
      </w:rPr>
      <w:t xml:space="preserve">  -  Cantidad de caracteres: </w:t>
    </w:r>
    <w:fldSimple w:instr=" NUMCHARS  \* MERGEFORMAT ">
      <w:r w:rsidR="008E09B9">
        <w:rPr>
          <w:noProof/>
          <w:color w:val="333333"/>
          <w:sz w:val="20"/>
        </w:rPr>
        <w:t>3883</w:t>
      </w:r>
    </w:fldSimple>
    <w:r w:rsidRPr="00ED45F2">
      <w:rPr>
        <w:color w:val="333333"/>
        <w:sz w:val="20"/>
      </w:rPr>
      <w:t xml:space="preserve"> - Cantidad de palabras: </w:t>
    </w:r>
    <w:fldSimple w:instr=" NUMWORDS  \* MERGEFORMAT ">
      <w:r w:rsidR="008E09B9">
        <w:rPr>
          <w:noProof/>
          <w:color w:val="333333"/>
          <w:sz w:val="20"/>
        </w:rPr>
        <w:t>689</w:t>
      </w:r>
    </w:fldSimple>
  </w:p>
  <w:p w:rsidR="00601A75" w:rsidRPr="00ED45F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ED45F2">
      <w:rPr>
        <w:color w:val="333333"/>
        <w:sz w:val="20"/>
      </w:rPr>
      <w:tab/>
      <w:t>Pág.</w:t>
    </w:r>
    <w:r w:rsidRPr="00ED45F2">
      <w:rPr>
        <w:color w:val="333333"/>
      </w:rPr>
      <w:t xml:space="preserve"> </w:t>
    </w:r>
    <w:r w:rsidRPr="00ED45F2">
      <w:rPr>
        <w:rStyle w:val="Nmerodepgina"/>
        <w:color w:val="333333"/>
      </w:rPr>
      <w:fldChar w:fldCharType="begin"/>
    </w:r>
    <w:r w:rsidRPr="00ED45F2">
      <w:rPr>
        <w:rStyle w:val="Nmerodepgina"/>
        <w:color w:val="333333"/>
      </w:rPr>
      <w:instrText xml:space="preserve"> PAGE </w:instrText>
    </w:r>
    <w:r w:rsidRPr="00ED45F2">
      <w:rPr>
        <w:rStyle w:val="Nmerodepgina"/>
        <w:color w:val="333333"/>
      </w:rPr>
      <w:fldChar w:fldCharType="separate"/>
    </w:r>
    <w:r w:rsidR="008E09B9">
      <w:rPr>
        <w:rStyle w:val="Nmerodepgina"/>
        <w:noProof/>
        <w:color w:val="333333"/>
      </w:rPr>
      <w:t>3</w:t>
    </w:r>
    <w:r w:rsidRPr="00ED45F2">
      <w:rPr>
        <w:rStyle w:val="Nmerodepgina"/>
        <w:color w:val="333333"/>
      </w:rPr>
      <w:fldChar w:fldCharType="end"/>
    </w:r>
    <w:r w:rsidRPr="00ED45F2">
      <w:rPr>
        <w:rStyle w:val="Nmerodepgina"/>
        <w:color w:val="333333"/>
      </w:rPr>
      <w:t>/</w:t>
    </w:r>
    <w:fldSimple w:instr=" NUMPAGES  \* MERGEFORMAT ">
      <w:r w:rsidR="008E09B9">
        <w:rPr>
          <w:rStyle w:val="Nmerodepgina"/>
          <w:noProof/>
          <w:color w:val="333333"/>
        </w:rPr>
        <w:t>3</w:t>
      </w:r>
    </w:fldSimple>
    <w:r w:rsidRPr="00ED45F2">
      <w:rPr>
        <w:rStyle w:val="Nmerodepgina"/>
        <w:color w:val="333333"/>
      </w:rPr>
      <w:t xml:space="preserve"> </w:t>
    </w:r>
  </w:p>
  <w:p w:rsidR="00601A75" w:rsidRPr="00ED45F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153" w:rsidRDefault="00046153">
      <w:r>
        <w:separator/>
      </w:r>
    </w:p>
  </w:footnote>
  <w:footnote w:type="continuationSeparator" w:id="1">
    <w:p w:rsidR="00046153" w:rsidRDefault="00046153">
      <w:r>
        <w:continuationSeparator/>
      </w:r>
    </w:p>
  </w:footnote>
  <w:footnote w:id="2">
    <w:p w:rsidR="00395C9F" w:rsidRPr="00C8346D" w:rsidRDefault="00395C9F" w:rsidP="00395C9F">
      <w:pPr>
        <w:pStyle w:val="Textonotapie"/>
        <w:rPr>
          <w:lang w:val="es-AR"/>
        </w:rPr>
      </w:pPr>
      <w:r>
        <w:rPr>
          <w:rStyle w:val="Refdenotaalpie"/>
        </w:rPr>
        <w:footnoteRef/>
      </w:r>
      <w:r w:rsidRPr="00C8346D">
        <w:t>https://www.buenosaires.gob.ar/espaciopublicoehigieneurbana/espacio-publico/paisaje-urbano/regeneracion-urbana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95C9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586740</wp:posOffset>
          </wp:positionH>
          <wp:positionV relativeFrom="paragraph">
            <wp:posOffset>-142875</wp:posOffset>
          </wp:positionV>
          <wp:extent cx="2514600" cy="981075"/>
          <wp:effectExtent l="19050" t="0" r="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2086F"/>
    <w:multiLevelType w:val="hybridMultilevel"/>
    <w:tmpl w:val="7CA2CEE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B487A"/>
    <w:rsid w:val="00001988"/>
    <w:rsid w:val="000031F8"/>
    <w:rsid w:val="00026430"/>
    <w:rsid w:val="00030DF5"/>
    <w:rsid w:val="0003615C"/>
    <w:rsid w:val="000376AB"/>
    <w:rsid w:val="00043882"/>
    <w:rsid w:val="00046153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95C9F"/>
    <w:rsid w:val="003A7311"/>
    <w:rsid w:val="003B471C"/>
    <w:rsid w:val="003B590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4F160D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487A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09B9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02A5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51A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D45F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C9F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95C9F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95C9F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95C9F"/>
    <w:rPr>
      <w:vertAlign w:val="superscript"/>
    </w:rPr>
  </w:style>
  <w:style w:type="paragraph" w:styleId="Prrafodelista">
    <w:name w:val="List Paragraph"/>
    <w:basedOn w:val="Normal"/>
    <w:uiPriority w:val="34"/>
    <w:qFormat/>
    <w:rsid w:val="00395C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earne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0</TotalTime>
  <Pages>3</Pages>
  <Words>705</Words>
  <Characters>3975</Characters>
  <Application>Microsoft Office Word</Application>
  <DocSecurity>0</DocSecurity>
  <Lines>180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mahearne</dc:creator>
  <cp:lastModifiedBy>mahearne</cp:lastModifiedBy>
  <cp:revision>2</cp:revision>
  <cp:lastPrinted>2022-06-29T21:03:00Z</cp:lastPrinted>
  <dcterms:created xsi:type="dcterms:W3CDTF">2022-06-29T21:04:00Z</dcterms:created>
  <dcterms:modified xsi:type="dcterms:W3CDTF">2022-06-29T21:04:00Z</dcterms:modified>
</cp:coreProperties>
</file>