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F93" w:rsidRDefault="00AF4F93" w:rsidP="00AF4F93">
      <w:pPr>
        <w:rPr>
          <w:b/>
          <w:szCs w:val="24"/>
        </w:rPr>
      </w:pPr>
    </w:p>
    <w:p w:rsidR="00AF4F93" w:rsidRDefault="00AF4F93" w:rsidP="00AF4F93">
      <w:pPr>
        <w:jc w:val="center"/>
        <w:rPr>
          <w:b/>
          <w:szCs w:val="24"/>
        </w:rPr>
      </w:pPr>
      <w:r>
        <w:rPr>
          <w:b/>
          <w:szCs w:val="24"/>
        </w:rPr>
        <w:t>PROYECTO  DE  DECLARACIÓN</w:t>
      </w:r>
    </w:p>
    <w:p w:rsidR="00AF4F93" w:rsidRDefault="00AF4F93" w:rsidP="00AF4F93">
      <w:pPr>
        <w:rPr>
          <w:b/>
          <w:szCs w:val="24"/>
        </w:rPr>
      </w:pPr>
    </w:p>
    <w:p w:rsidR="00AF4F93" w:rsidRPr="00787A99" w:rsidRDefault="00AF4F93" w:rsidP="00AF4F93">
      <w:pPr>
        <w:rPr>
          <w:szCs w:val="24"/>
        </w:rPr>
      </w:pPr>
      <w:r w:rsidRPr="00787A99">
        <w:rPr>
          <w:szCs w:val="24"/>
        </w:rPr>
        <w:t>Declárase de interés para la comunicación social y el deporte al libro Abran paso, 20 años de boxeo femenino en Argentina de la periodista y Licenciada en Comunicación Audiovisual Yésica Palmetta y la doctora en Ciencias Biológicas María Irene Deserti.</w:t>
      </w:r>
    </w:p>
    <w:p w:rsidR="00AF4F93" w:rsidRDefault="00AF4F93" w:rsidP="00AF4F93">
      <w:pPr>
        <w:rPr>
          <w:b/>
          <w:szCs w:val="24"/>
        </w:rPr>
      </w:pPr>
    </w:p>
    <w:p w:rsidR="00AF4F93" w:rsidRDefault="00AF4F93" w:rsidP="00AF4F93">
      <w:pPr>
        <w:rPr>
          <w:b/>
          <w:szCs w:val="24"/>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AF4F93" w:rsidRDefault="00AF4F93" w:rsidP="00487D6B">
      <w:pPr>
        <w:spacing w:before="240"/>
        <w:jc w:val="center"/>
        <w:rPr>
          <w:b/>
          <w:lang w:val="es-MX"/>
        </w:rPr>
      </w:pPr>
    </w:p>
    <w:p w:rsidR="00487D6B" w:rsidRPr="00221C18" w:rsidRDefault="00487D6B" w:rsidP="00487D6B">
      <w:pPr>
        <w:spacing w:before="240"/>
        <w:jc w:val="center"/>
        <w:rPr>
          <w:b/>
          <w:lang w:val="es-MX"/>
        </w:rPr>
      </w:pPr>
      <w:r w:rsidRPr="00221C18">
        <w:rPr>
          <w:b/>
          <w:lang w:val="es-MX"/>
        </w:rPr>
        <w:lastRenderedPageBreak/>
        <w:t>FUNDAMENTOS</w:t>
      </w:r>
    </w:p>
    <w:p w:rsidR="00487D6B" w:rsidRPr="00221C18" w:rsidRDefault="00487D6B" w:rsidP="00487D6B">
      <w:pPr>
        <w:spacing w:before="240"/>
        <w:rPr>
          <w:b/>
          <w:lang w:val="es-MX"/>
        </w:rPr>
      </w:pPr>
    </w:p>
    <w:p w:rsidR="00AF4F93" w:rsidRDefault="00AF4F93" w:rsidP="00AF4F93">
      <w:pPr>
        <w:rPr>
          <w:szCs w:val="24"/>
        </w:rPr>
      </w:pPr>
      <w:r w:rsidRPr="00AF4F93">
        <w:rPr>
          <w:szCs w:val="24"/>
        </w:rPr>
        <w:t>En el boxeo femenino como deporte tiene sus raíces en Londres, Inglaterra, hacia la segunda década del siglo XVIII, cuando el boxeador británico James Frigg popularizó una forma del deporte que evolucionó hasta parecerse al boxeo que vemos en la actualidad. Al mismo tiempo que los hombres comenzaron a pelear entre ellos bajo esta nueva modalidad, también lo hacían ocasionalmente con colegas femeninas.</w:t>
      </w:r>
    </w:p>
    <w:p w:rsidR="00AF4F93" w:rsidRPr="00AF4F93" w:rsidRDefault="00AF4F93" w:rsidP="00AF4F93">
      <w:pPr>
        <w:rPr>
          <w:szCs w:val="24"/>
        </w:rPr>
      </w:pPr>
    </w:p>
    <w:p w:rsidR="00AF4F93" w:rsidRDefault="00AF4F93" w:rsidP="00AF4F93">
      <w:pPr>
        <w:rPr>
          <w:szCs w:val="24"/>
        </w:rPr>
      </w:pPr>
      <w:r w:rsidRPr="00AF4F93">
        <w:rPr>
          <w:szCs w:val="24"/>
        </w:rPr>
        <w:t>La primera incursión del boxeo femenino en los Juegos Olímpicos fue en una única exhibición en los Juegos de St. Louis en 1904. Le tomó 108 años al boxeo femenino poder participar como deporte oficial en los JJOO de Londres 2012 donde 36 mujeres pelearon en tres categorías de peso.</w:t>
      </w:r>
    </w:p>
    <w:p w:rsidR="00AF4F93" w:rsidRPr="00AF4F93" w:rsidRDefault="00AF4F93" w:rsidP="00AF4F93">
      <w:pPr>
        <w:rPr>
          <w:szCs w:val="24"/>
        </w:rPr>
      </w:pPr>
    </w:p>
    <w:p w:rsidR="00AF4F93" w:rsidRDefault="00AF4F93" w:rsidP="00AF4F93">
      <w:pPr>
        <w:rPr>
          <w:szCs w:val="24"/>
        </w:rPr>
      </w:pPr>
      <w:r w:rsidRPr="00AF4F93">
        <w:rPr>
          <w:szCs w:val="24"/>
        </w:rPr>
        <w:t>La participación femenina en organizaciones nacionales e internacionales de boxeo han hecho que este deporte, antiguamente casi exclusivamente de luchadores hombres, incluya cada vez más a las mujeres. En ningún otro lugar en el mundo se ha visto esto de manera más explosiva que en Argentina, donde encontramos boxeadoras que han llegado a ser campeonas mundiales alcanzando la cima del deporte.</w:t>
      </w:r>
    </w:p>
    <w:p w:rsidR="00AF4F93" w:rsidRPr="00AF4F93" w:rsidRDefault="00AF4F93" w:rsidP="00AF4F93">
      <w:pPr>
        <w:rPr>
          <w:szCs w:val="24"/>
        </w:rPr>
      </w:pPr>
    </w:p>
    <w:p w:rsidR="00AF4F93" w:rsidRDefault="00AF4F93" w:rsidP="00AF4F93">
      <w:pPr>
        <w:rPr>
          <w:szCs w:val="24"/>
        </w:rPr>
      </w:pPr>
      <w:r w:rsidRPr="00AF4F93">
        <w:rPr>
          <w:szCs w:val="24"/>
        </w:rPr>
        <w:t xml:space="preserve">Describiendo las trabas, obstáculos y prejuicios con los que han tenido que luchar dentro y fuera del ring estas boxeadoras argentinas, las escritoras Yésica Palmetta y María Irene Deserti han escrito el libro </w:t>
      </w:r>
      <w:r w:rsidRPr="00AF4F93">
        <w:rPr>
          <w:i/>
          <w:szCs w:val="24"/>
        </w:rPr>
        <w:t xml:space="preserve">Abran paso, 20 años de boxeo femenino en Argentina. </w:t>
      </w:r>
      <w:r w:rsidRPr="00AF4F93">
        <w:rPr>
          <w:szCs w:val="24"/>
        </w:rPr>
        <w:t>Allí cuentan las historias de 36 boxeadoras y campeonas mundiales argentinas, cada una con sus experiencias, penurias y triunfos, que sirven como ejemplo e inspiración para las mujeres sin importar el deporte que practiquen.</w:t>
      </w:r>
    </w:p>
    <w:p w:rsidR="00AF4F93" w:rsidRPr="00AF4F93" w:rsidRDefault="00AF4F93" w:rsidP="00AF4F93">
      <w:pPr>
        <w:rPr>
          <w:szCs w:val="24"/>
        </w:rPr>
      </w:pPr>
    </w:p>
    <w:p w:rsidR="00AF4F93" w:rsidRDefault="00AF4F93" w:rsidP="00AF4F93">
      <w:pPr>
        <w:rPr>
          <w:szCs w:val="24"/>
        </w:rPr>
      </w:pPr>
      <w:r w:rsidRPr="00AF4F93">
        <w:rPr>
          <w:szCs w:val="24"/>
        </w:rPr>
        <w:t xml:space="preserve">Cuenta con prólogos de las boxeadoras Marcela </w:t>
      </w:r>
      <w:r w:rsidRPr="00AF4F93">
        <w:rPr>
          <w:i/>
          <w:szCs w:val="24"/>
        </w:rPr>
        <w:t xml:space="preserve">la Tigresa </w:t>
      </w:r>
      <w:r w:rsidRPr="00AF4F93">
        <w:rPr>
          <w:szCs w:val="24"/>
        </w:rPr>
        <w:t>Acuña y Sue Fox y de la escritora Malissa Smith.</w:t>
      </w:r>
    </w:p>
    <w:p w:rsidR="00AF4F93" w:rsidRPr="00AF4F93" w:rsidRDefault="00AF4F93" w:rsidP="00AF4F93">
      <w:pPr>
        <w:rPr>
          <w:szCs w:val="24"/>
        </w:rPr>
      </w:pPr>
    </w:p>
    <w:p w:rsidR="00AF4F93" w:rsidRDefault="00AF4F93" w:rsidP="00AF4F93">
      <w:pPr>
        <w:rPr>
          <w:szCs w:val="24"/>
        </w:rPr>
      </w:pPr>
      <w:r w:rsidRPr="00AF4F93">
        <w:rPr>
          <w:szCs w:val="24"/>
        </w:rPr>
        <w:t>El libro ha sido intervenido por dos artistas plásticos: la tapa y contratapa están a cargo de Juan Martín Damiani. En el interior se encuentran retratos en lápiz realizados por Carolina Shibber quien supo capturar la esencia de cada boxeadora</w:t>
      </w:r>
      <w:r>
        <w:rPr>
          <w:szCs w:val="24"/>
        </w:rPr>
        <w:t>.</w:t>
      </w:r>
    </w:p>
    <w:p w:rsidR="00AF4F93" w:rsidRPr="00AF4F93" w:rsidRDefault="00AF4F93" w:rsidP="00AF4F93">
      <w:pPr>
        <w:rPr>
          <w:szCs w:val="24"/>
        </w:rPr>
      </w:pPr>
    </w:p>
    <w:p w:rsidR="00AF4F93" w:rsidRDefault="00AF4F93" w:rsidP="00AF4F93">
      <w:pPr>
        <w:rPr>
          <w:szCs w:val="24"/>
        </w:rPr>
      </w:pPr>
      <w:r w:rsidRPr="00AF4F93">
        <w:rPr>
          <w:szCs w:val="24"/>
        </w:rPr>
        <w:t xml:space="preserve">Yéssica Palmetta es periodista deportiva especializada en  boxeo y Licenciada  en Comunicación Audiovisual. En 2018 lanzó la primera biografía de una mujer boxeadora en Argentina, </w:t>
      </w:r>
      <w:r w:rsidRPr="00AF4F93">
        <w:rPr>
          <w:i/>
          <w:szCs w:val="24"/>
        </w:rPr>
        <w:t xml:space="preserve">La novia del boxeo, historia de la campeona Yésica Bopp. </w:t>
      </w:r>
      <w:r w:rsidRPr="00AF4F93">
        <w:rPr>
          <w:szCs w:val="24"/>
        </w:rPr>
        <w:t>En la actualidad es parte del equipo de Cerca del Ring y Boxeadoras Argentinas, así como también es redactora en la web de la Asociación Mundial de Boxeo y de la Revista digital Cuerpo&amp;Mente en deportes.</w:t>
      </w:r>
    </w:p>
    <w:p w:rsidR="00AF4F93" w:rsidRPr="00AF4F93" w:rsidRDefault="00AF4F93" w:rsidP="00AF4F93">
      <w:pPr>
        <w:rPr>
          <w:szCs w:val="24"/>
        </w:rPr>
      </w:pPr>
    </w:p>
    <w:p w:rsidR="00AF4F93" w:rsidRDefault="00AF4F93" w:rsidP="00AF4F93">
      <w:pPr>
        <w:rPr>
          <w:szCs w:val="24"/>
        </w:rPr>
      </w:pPr>
      <w:r w:rsidRPr="00AF4F93">
        <w:rPr>
          <w:szCs w:val="24"/>
        </w:rPr>
        <w:t>María Irene Deserti es Doctora en Ciencias Biológicas y actual becaria Post Doctoral del CONICET. Se acercó al boxeo femenino en 2014 mientras realizaba su tesis de Licenciatura en Biología. En octubre de ese mismo año se sumó al equipo de Boxeadoras Argentinas, donde continúa como Jefa de Redacción. Desde mediados de 2019 forma parte de</w:t>
      </w:r>
      <w:r>
        <w:rPr>
          <w:szCs w:val="24"/>
        </w:rPr>
        <w:t xml:space="preserve"> </w:t>
      </w:r>
      <w:r w:rsidRPr="00AF4F93">
        <w:rPr>
          <w:szCs w:val="24"/>
        </w:rPr>
        <w:t>la revista estadounidense The Ring y es votante en el Salón Internacional de la Fama del Boxeo en la rama Boxeo Femenino Moderno.</w:t>
      </w:r>
    </w:p>
    <w:p w:rsidR="00AF4F93" w:rsidRPr="00AF4F93" w:rsidRDefault="00AF4F93" w:rsidP="00AF4F93">
      <w:pPr>
        <w:rPr>
          <w:szCs w:val="24"/>
        </w:rPr>
      </w:pPr>
    </w:p>
    <w:p w:rsidR="00AF4F93" w:rsidRPr="00AF4F93" w:rsidRDefault="00AF4F93" w:rsidP="00AF4F93">
      <w:pPr>
        <w:rPr>
          <w:szCs w:val="24"/>
        </w:rPr>
      </w:pPr>
      <w:r w:rsidRPr="00AF4F93">
        <w:rPr>
          <w:szCs w:val="24"/>
        </w:rPr>
        <w:t>Es por todo lo expuesto que solicito la aprobación del presente Proyecto de Declaración.</w:t>
      </w:r>
    </w:p>
    <w:p w:rsidR="005E3C49" w:rsidRPr="00AF4F93" w:rsidRDefault="005E3C49" w:rsidP="00E5658D">
      <w:pPr>
        <w:rPr>
          <w:lang w:val="es-AR"/>
        </w:rPr>
      </w:pPr>
    </w:p>
    <w:sectPr w:rsidR="005E3C49" w:rsidRPr="00AF4F93"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35B" w:rsidRDefault="00AA135B">
      <w:r>
        <w:separator/>
      </w:r>
    </w:p>
  </w:endnote>
  <w:endnote w:type="continuationSeparator" w:id="1">
    <w:p w:rsidR="00AA135B" w:rsidRDefault="00AA13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F4F93" w:rsidRPr="00AF4F93">
        <w:rPr>
          <w:noProof/>
          <w:color w:val="333333"/>
          <w:sz w:val="20"/>
        </w:rPr>
        <w:t>03/03/2022 13:41:00</w:t>
      </w:r>
    </w:fldSimple>
    <w:r w:rsidRPr="001C19C4">
      <w:rPr>
        <w:color w:val="333333"/>
        <w:sz w:val="20"/>
      </w:rPr>
      <w:t xml:space="preserve">  -  Cantidad de caracteres: </w:t>
    </w:r>
    <w:fldSimple w:instr=" NUMCHARS  \* MERGEFORMAT ">
      <w:r w:rsidR="00AF4F93" w:rsidRPr="00AF4F93">
        <w:rPr>
          <w:noProof/>
          <w:color w:val="333333"/>
          <w:sz w:val="20"/>
        </w:rPr>
        <w:t>2693</w:t>
      </w:r>
    </w:fldSimple>
    <w:r w:rsidRPr="001C19C4">
      <w:rPr>
        <w:color w:val="333333"/>
        <w:sz w:val="20"/>
      </w:rPr>
      <w:t xml:space="preserve"> - Cantidad de palabras: </w:t>
    </w:r>
    <w:fldSimple w:instr=" NUMWORDS  \* MERGEFORMAT ">
      <w:r w:rsidR="00AF4F93" w:rsidRPr="00AF4F93">
        <w:rPr>
          <w:noProof/>
          <w:color w:val="333333"/>
          <w:sz w:val="20"/>
        </w:rPr>
        <w:t>517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15AC7" w:rsidRPr="001C19C4">
      <w:rPr>
        <w:rStyle w:val="Nmerodepgina"/>
        <w:color w:val="333333"/>
      </w:rPr>
      <w:fldChar w:fldCharType="begin"/>
    </w:r>
    <w:r w:rsidRPr="001C19C4">
      <w:rPr>
        <w:rStyle w:val="Nmerodepgina"/>
        <w:color w:val="333333"/>
      </w:rPr>
      <w:instrText xml:space="preserve"> PAGE </w:instrText>
    </w:r>
    <w:r w:rsidR="00915AC7" w:rsidRPr="001C19C4">
      <w:rPr>
        <w:rStyle w:val="Nmerodepgina"/>
        <w:color w:val="333333"/>
      </w:rPr>
      <w:fldChar w:fldCharType="separate"/>
    </w:r>
    <w:r w:rsidR="00AF4F93">
      <w:rPr>
        <w:rStyle w:val="Nmerodepgina"/>
        <w:noProof/>
        <w:color w:val="333333"/>
      </w:rPr>
      <w:t>1</w:t>
    </w:r>
    <w:r w:rsidR="00915AC7" w:rsidRPr="001C19C4">
      <w:rPr>
        <w:rStyle w:val="Nmerodepgina"/>
        <w:color w:val="333333"/>
      </w:rPr>
      <w:fldChar w:fldCharType="end"/>
    </w:r>
    <w:r w:rsidRPr="001C19C4">
      <w:rPr>
        <w:rStyle w:val="Nmerodepgina"/>
        <w:color w:val="333333"/>
      </w:rPr>
      <w:t>/</w:t>
    </w:r>
    <w:fldSimple w:instr=" NUMPAGES  \* MERGEFORMAT ">
      <w:r w:rsidR="00AF4F93" w:rsidRPr="00AF4F93">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35B" w:rsidRDefault="00AA135B">
      <w:r>
        <w:separator/>
      </w:r>
    </w:p>
  </w:footnote>
  <w:footnote w:type="continuationSeparator" w:id="1">
    <w:p w:rsidR="00AA135B" w:rsidRDefault="00AA13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7650"/>
  </w:hdrShapeDefaults>
  <w:footnotePr>
    <w:footnote w:id="0"/>
    <w:footnote w:id="1"/>
  </w:footnotePr>
  <w:endnotePr>
    <w:endnote w:id="0"/>
    <w:endnote w:id="1"/>
  </w:endnotePr>
  <w:compat/>
  <w:rsids>
    <w:rsidRoot w:val="00E870A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5596"/>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2721"/>
    <w:rsid w:val="00395843"/>
    <w:rsid w:val="003A7311"/>
    <w:rsid w:val="003B39A2"/>
    <w:rsid w:val="003B471C"/>
    <w:rsid w:val="003D10AB"/>
    <w:rsid w:val="003D4000"/>
    <w:rsid w:val="003F1EFD"/>
    <w:rsid w:val="003F4249"/>
    <w:rsid w:val="00401C75"/>
    <w:rsid w:val="0040761B"/>
    <w:rsid w:val="00422C3F"/>
    <w:rsid w:val="00425635"/>
    <w:rsid w:val="004354AC"/>
    <w:rsid w:val="00446E1A"/>
    <w:rsid w:val="004847CA"/>
    <w:rsid w:val="00487D6B"/>
    <w:rsid w:val="004B7714"/>
    <w:rsid w:val="004C4B76"/>
    <w:rsid w:val="004D2D62"/>
    <w:rsid w:val="004D30D5"/>
    <w:rsid w:val="004D438B"/>
    <w:rsid w:val="004E235F"/>
    <w:rsid w:val="004F67B1"/>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03A7"/>
    <w:rsid w:val="00610ED9"/>
    <w:rsid w:val="00616F70"/>
    <w:rsid w:val="00622DE5"/>
    <w:rsid w:val="00636BE0"/>
    <w:rsid w:val="0064363E"/>
    <w:rsid w:val="00676A4A"/>
    <w:rsid w:val="006811D6"/>
    <w:rsid w:val="00690392"/>
    <w:rsid w:val="00694945"/>
    <w:rsid w:val="00695327"/>
    <w:rsid w:val="00697F98"/>
    <w:rsid w:val="006C326A"/>
    <w:rsid w:val="006C40E9"/>
    <w:rsid w:val="006D3303"/>
    <w:rsid w:val="006D5CB7"/>
    <w:rsid w:val="006E3675"/>
    <w:rsid w:val="00701938"/>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1909"/>
    <w:rsid w:val="008019FD"/>
    <w:rsid w:val="008034F8"/>
    <w:rsid w:val="00807934"/>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5AC7"/>
    <w:rsid w:val="0091690E"/>
    <w:rsid w:val="00947238"/>
    <w:rsid w:val="009624FC"/>
    <w:rsid w:val="0096461D"/>
    <w:rsid w:val="009953AF"/>
    <w:rsid w:val="00996E34"/>
    <w:rsid w:val="009A6E2B"/>
    <w:rsid w:val="009B4FAC"/>
    <w:rsid w:val="009C20D3"/>
    <w:rsid w:val="009E5835"/>
    <w:rsid w:val="009F4E01"/>
    <w:rsid w:val="00A02D65"/>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135B"/>
    <w:rsid w:val="00AA2FEA"/>
    <w:rsid w:val="00AA7C22"/>
    <w:rsid w:val="00AB0A73"/>
    <w:rsid w:val="00AB5EB2"/>
    <w:rsid w:val="00AC3839"/>
    <w:rsid w:val="00AE2E8F"/>
    <w:rsid w:val="00AF4F93"/>
    <w:rsid w:val="00AF5760"/>
    <w:rsid w:val="00AF6352"/>
    <w:rsid w:val="00B04F5F"/>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39FB"/>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870AE"/>
    <w:rsid w:val="00E91F21"/>
    <w:rsid w:val="00EB02C2"/>
    <w:rsid w:val="00EB6956"/>
    <w:rsid w:val="00EE6672"/>
    <w:rsid w:val="00EF0D22"/>
    <w:rsid w:val="00F02081"/>
    <w:rsid w:val="00F13C69"/>
    <w:rsid w:val="00F41DF6"/>
    <w:rsid w:val="00F52245"/>
    <w:rsid w:val="00F5569F"/>
    <w:rsid w:val="00F60308"/>
    <w:rsid w:val="00F640D0"/>
    <w:rsid w:val="00F75389"/>
    <w:rsid w:val="00F903E8"/>
    <w:rsid w:val="00FA0C8C"/>
    <w:rsid w:val="00FA266E"/>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D6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487D6B"/>
    <w:rPr>
      <w:color w:val="0000FF" w:themeColor="hyperlink"/>
      <w:u w:val="single"/>
    </w:rPr>
  </w:style>
  <w:style w:type="character" w:styleId="Textoennegrita">
    <w:name w:val="Strong"/>
    <w:basedOn w:val="Fuentedeprrafopredeter"/>
    <w:uiPriority w:val="22"/>
    <w:qFormat/>
    <w:rsid w:val="006103A7"/>
    <w:rPr>
      <w:b/>
      <w:bCs/>
    </w:rPr>
  </w:style>
  <w:style w:type="paragraph" w:styleId="NormalWeb">
    <w:name w:val="Normal (Web)"/>
    <w:basedOn w:val="Normal"/>
    <w:uiPriority w:val="99"/>
    <w:semiHidden/>
    <w:unhideWhenUsed/>
    <w:rsid w:val="00392721"/>
    <w:pPr>
      <w:spacing w:before="100" w:beforeAutospacing="1" w:after="100" w:afterAutospacing="1"/>
      <w:jc w:val="left"/>
    </w:pPr>
    <w:rPr>
      <w:szCs w:val="24"/>
      <w:lang w:val="es-AR" w:eastAsia="es-AR"/>
    </w:rPr>
  </w:style>
  <w:style w:type="paragraph" w:customStyle="1" w:styleId="com-paragraph">
    <w:name w:val="com-paragraph"/>
    <w:basedOn w:val="Normal"/>
    <w:rsid w:val="00392721"/>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garcia\Downloads\6be2afe5-e9df-426b-8515-eceea4b1aa5f%20(1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2240EC-6B4C-4115-9553-4B1A23EC0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(10).dotx</Template>
  <TotalTime>1</TotalTime>
  <Pages>2</Pages>
  <Words>517</Words>
  <Characters>2693</Characters>
  <Application>Microsoft Office Word</Application>
  <DocSecurity>0</DocSecurity>
  <Lines>81</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rogarcia</dc:creator>
  <cp:lastModifiedBy>decaso</cp:lastModifiedBy>
  <cp:revision>2</cp:revision>
  <cp:lastPrinted>2020-02-28T17:24:00Z</cp:lastPrinted>
  <dcterms:created xsi:type="dcterms:W3CDTF">2022-06-10T15:07:00Z</dcterms:created>
  <dcterms:modified xsi:type="dcterms:W3CDTF">2022-06-10T15:07:00Z</dcterms:modified>
</cp:coreProperties>
</file>