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51" w:rsidRPr="00CF2D51" w:rsidRDefault="00CF2D51" w:rsidP="00CF2D51">
      <w:pPr>
        <w:spacing w:before="240" w:after="240" w:line="360" w:lineRule="auto"/>
        <w:jc w:val="center"/>
        <w:rPr>
          <w:b/>
        </w:rPr>
      </w:pPr>
      <w:r w:rsidRPr="00CF2D51">
        <w:rPr>
          <w:b/>
        </w:rPr>
        <w:t>PROYECTO DE DECLARACIÓN</w:t>
      </w:r>
    </w:p>
    <w:p w:rsidR="00CF2D51" w:rsidRPr="00B22F9D" w:rsidRDefault="00CF2D51" w:rsidP="00CF2D51">
      <w:pPr>
        <w:spacing w:before="240" w:after="240" w:line="360" w:lineRule="auto"/>
      </w:pPr>
      <w:r w:rsidRPr="00B22F9D">
        <w:t> </w:t>
      </w:r>
    </w:p>
    <w:p w:rsidR="00CF2D51" w:rsidRPr="00B22F9D" w:rsidRDefault="00CF2D51" w:rsidP="00CF2D51">
      <w:pPr>
        <w:spacing w:before="240" w:after="240" w:line="360" w:lineRule="auto"/>
      </w:pPr>
      <w:r>
        <w:tab/>
      </w:r>
      <w:r w:rsidRPr="00B22F9D">
        <w:t xml:space="preserve">La Legislatura de la Ciudad Autónoma de Buenos Aires declara de interés para la Promoción de los Derechos de las mujeres, géneros y diversidades de la Ciudad Autónoma de Buenos Aires </w:t>
      </w:r>
      <w:r>
        <w:t>al libro "</w:t>
      </w:r>
      <w:r>
        <w:rPr>
          <w:i/>
        </w:rPr>
        <w:t>Vaivenes de la ternura. ESI en el nivel inicial</w:t>
      </w:r>
      <w:r>
        <w:t xml:space="preserve">", de la autora Liliana Maltz. </w:t>
      </w:r>
    </w:p>
    <w:p w:rsidR="00CF2D51" w:rsidRPr="00B22F9D" w:rsidRDefault="00CF2D51" w:rsidP="00CF2D51">
      <w:pPr>
        <w:spacing w:before="240" w:after="240" w:line="360" w:lineRule="auto"/>
      </w:pPr>
    </w:p>
    <w:p w:rsidR="00CF2D51" w:rsidRPr="00B22F9D" w:rsidRDefault="00CF2D51" w:rsidP="00CF2D51">
      <w:pPr>
        <w:spacing w:before="240" w:after="240" w:line="360" w:lineRule="auto"/>
      </w:pPr>
      <w:r w:rsidRPr="00B22F9D">
        <w:br w:type="page"/>
      </w:r>
    </w:p>
    <w:p w:rsidR="00CF2D51" w:rsidRPr="00CF2D51" w:rsidRDefault="00CF2D51" w:rsidP="00CF2D51">
      <w:pPr>
        <w:spacing w:before="240" w:after="240" w:line="360" w:lineRule="auto"/>
        <w:jc w:val="center"/>
        <w:rPr>
          <w:b/>
        </w:rPr>
      </w:pPr>
      <w:r w:rsidRPr="00CF2D51">
        <w:rPr>
          <w:b/>
        </w:rPr>
        <w:lastRenderedPageBreak/>
        <w:t>FUNDAMENTOS</w:t>
      </w:r>
    </w:p>
    <w:p w:rsidR="00CF2D51" w:rsidRDefault="00CF2D51" w:rsidP="00CF2D51">
      <w:pPr>
        <w:spacing w:before="240" w:after="240" w:line="360" w:lineRule="auto"/>
      </w:pPr>
    </w:p>
    <w:p w:rsidR="00CF2D51" w:rsidRPr="00B22F9D" w:rsidRDefault="00CF2D51" w:rsidP="00CF2D51">
      <w:pPr>
        <w:spacing w:before="240" w:after="240" w:line="360" w:lineRule="auto"/>
      </w:pPr>
      <w:r>
        <w:t>Señor Presidente:</w:t>
      </w:r>
    </w:p>
    <w:p w:rsidR="00CF2D51" w:rsidRDefault="00CF2D51" w:rsidP="00CF2D51">
      <w:pPr>
        <w:spacing w:before="240" w:after="240" w:line="360" w:lineRule="auto"/>
        <w:ind w:firstLine="708"/>
      </w:pPr>
      <w:r>
        <w:t xml:space="preserve">Vaivenes de la ternura analiza las resistencias y los apoyos a la ESI. No solo para visibilizarlo, sino también para elaborar estrategias que permitan avanzar en su implementación en cada escuela. </w:t>
      </w:r>
    </w:p>
    <w:p w:rsidR="00CF2D51" w:rsidRDefault="00CF2D51" w:rsidP="00CF2D51">
      <w:pPr>
        <w:spacing w:before="240" w:after="240" w:line="360" w:lineRule="auto"/>
        <w:ind w:firstLine="708"/>
      </w:pPr>
      <w:r>
        <w:t xml:space="preserve">A través de los once capítulos del libro se recorren algunos vaivenes. Vaivenes que acercan, donde se reflexiona, se comparten testimonios, proyectos y propuestas en las que los temores devienen en confianza. También vaivenes que alejan, donde se leen acusaciones por "homosexualizar" a las niñeces, tensiones que surgen de las miradas adulto céntricas y malestares por hablar en lenguaje inclusivo. </w:t>
      </w:r>
    </w:p>
    <w:p w:rsidR="00CF2D51" w:rsidRDefault="00CF2D51" w:rsidP="00CF2D51">
      <w:pPr>
        <w:spacing w:before="240" w:after="240" w:line="360" w:lineRule="auto"/>
        <w:ind w:firstLine="708"/>
      </w:pPr>
      <w:r>
        <w:t xml:space="preserve">Liliana Maltz es </w:t>
      </w:r>
      <w:r w:rsidRPr="009317E5">
        <w:t>Licenciada en Ciencias de la Educación (UBA). Psicóloga social (Escuela de Psicología Social "</w:t>
      </w:r>
      <w:r w:rsidRPr="009317E5">
        <w:rPr>
          <w:i/>
        </w:rPr>
        <w:t>Pichón Rivière</w:t>
      </w:r>
      <w:r w:rsidRPr="009317E5">
        <w:t>"). Diplomada superior y especialista en "</w:t>
      </w:r>
      <w:r w:rsidRPr="009317E5">
        <w:rPr>
          <w:i/>
        </w:rPr>
        <w:t>Gestión y conducción del sistema educativo y sus instituciones</w:t>
      </w:r>
      <w:r w:rsidRPr="009317E5">
        <w:t>" (FLACSO). Diplomada en Ciencias Sociales con Mención en Psicoanálisis y Prácticas Socio-educativas (FLACSO). Capacitadora en espacios educativos y comunitarios. Capacitadora docente en el área de Inicial y de Educación Sexual Integral en Escuela de Maestros (Escuela de Capacitación Docente) perteneciente al Ministerio de Educación de la Ciudad Autónoma de Buenos Aires. Es autora también del libro "</w:t>
      </w:r>
      <w:r w:rsidRPr="009317E5">
        <w:rPr>
          <w:i/>
        </w:rPr>
        <w:t>Educación Sexual Integral. Una oportunidad para la ternura</w:t>
      </w:r>
      <w:r w:rsidRPr="009317E5">
        <w:t>" (Novedades Educativas, 2018)</w:t>
      </w:r>
      <w:r>
        <w:t>. Además es d</w:t>
      </w:r>
      <w:r w:rsidRPr="009317E5">
        <w:t>ocente de la materia "</w:t>
      </w:r>
      <w:r w:rsidRPr="009317E5">
        <w:rPr>
          <w:i/>
        </w:rPr>
        <w:t>Los conflictos vinculares en el ámbito escolar</w:t>
      </w:r>
      <w:r w:rsidRPr="009317E5">
        <w:t>" y coordinadora de Prácticas Pedagógicas en la carrera de especialización en "</w:t>
      </w:r>
      <w:r w:rsidRPr="009317E5">
        <w:rPr>
          <w:i/>
        </w:rPr>
        <w:t>Psicología vincular de familias con niños y adolescentes</w:t>
      </w:r>
      <w:r w:rsidRPr="009317E5">
        <w:t>" y en la maestría en "</w:t>
      </w:r>
      <w:r w:rsidRPr="009317E5">
        <w:rPr>
          <w:i/>
        </w:rPr>
        <w:t>Vínculos, familia y diversidad sociocultural</w:t>
      </w:r>
      <w:r w:rsidRPr="009317E5">
        <w:t>" del Hospital Italiano. Asesora externa y capacitadora en instituciones educativas y postítulos del ámbito privado. Capacitadora externa en el Instituto de Psicoterapias Vinculares de Arequipa, Perú. Fue profesora del taller de Educación Sexual Integral y del Espacio de Definición Institucional "</w:t>
      </w:r>
      <w:r w:rsidRPr="009317E5">
        <w:rPr>
          <w:i/>
        </w:rPr>
        <w:t>Relación familia-escuela en el Nivel Inicial</w:t>
      </w:r>
      <w:r w:rsidRPr="009317E5">
        <w:t>" en institutos superiores de formación docente de la Ciudad Autónoma de Buenos Aires. Fue coordinadora del área de Educación Sexual Integral y técnica nacional en el Programa Nacional Interministerial de Desarrollo Infantil "</w:t>
      </w:r>
      <w:r w:rsidRPr="009317E5">
        <w:rPr>
          <w:i/>
        </w:rPr>
        <w:t>Primeros Años</w:t>
      </w:r>
      <w:r w:rsidRPr="009317E5">
        <w:t>" (2009-2014) dependiente de Consejo Nacional de Coordinación de Políticas Sociales y de los ministerios de Salud; Desarrollo Social; Trabajo, Empleo y Seguridad Social; y Justicia y Derechos Humanos de la Nación. Se desempeñó como docente de la "</w:t>
      </w:r>
      <w:r w:rsidRPr="009317E5">
        <w:rPr>
          <w:i/>
        </w:rPr>
        <w:t>Diplomatura de Equidad de Género y Prevención de la violencia para formar operadoras sociales</w:t>
      </w:r>
      <w:r w:rsidRPr="009317E5">
        <w:t xml:space="preserve">", </w:t>
      </w:r>
      <w:r w:rsidRPr="009317E5">
        <w:lastRenderedPageBreak/>
        <w:t>organizada por el Consejo Nacional de las Mujeres (Ministerio de Desarrollo Social y la Universidad de La Plata, 2014-2015). Formó parte del equipo asesor de la Dirección General de Educación del Ministerio de Educación del Gobierno de la Ciudad de Buenos Aires (2003-2007)</w:t>
      </w:r>
    </w:p>
    <w:p w:rsidR="00CF2D51" w:rsidRPr="00B22F9D" w:rsidRDefault="00CF2D51" w:rsidP="00CF2D51">
      <w:pPr>
        <w:spacing w:before="240" w:after="240" w:line="360" w:lineRule="auto"/>
        <w:ind w:firstLine="708"/>
      </w:pPr>
      <w:r>
        <w:t>Es por todo lo expuesto, que solicito a mis pares la aprobación del presente proyecto de Declaración.</w:t>
      </w:r>
    </w:p>
    <w:p w:rsidR="005E3C49" w:rsidRPr="00D2294B" w:rsidRDefault="005E3C49" w:rsidP="00D2294B"/>
    <w:sectPr w:rsidR="005E3C49" w:rsidRPr="00D2294B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A2B" w:rsidRDefault="00845A2B">
      <w:r>
        <w:separator/>
      </w:r>
    </w:p>
  </w:endnote>
  <w:endnote w:type="continuationSeparator" w:id="1">
    <w:p w:rsidR="00845A2B" w:rsidRDefault="00845A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F2D51" w:rsidRPr="00CF2D51">
        <w:rPr>
          <w:noProof/>
          <w:color w:val="333333"/>
          <w:sz w:val="20"/>
        </w:rPr>
        <w:t>14/07/2022 13:49:00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F2D51" w:rsidRPr="00CF2D51">
        <w:rPr>
          <w:noProof/>
          <w:color w:val="333333"/>
          <w:sz w:val="20"/>
        </w:rPr>
        <w:t>2750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F2D51" w:rsidRPr="00CF2D51">
        <w:rPr>
          <w:noProof/>
          <w:color w:val="333333"/>
          <w:sz w:val="20"/>
        </w:rPr>
        <w:t>477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3256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3256C" w:rsidRPr="001C19C4">
      <w:rPr>
        <w:rStyle w:val="Nmerodepgina"/>
        <w:color w:val="333333"/>
      </w:rPr>
      <w:fldChar w:fldCharType="separate"/>
    </w:r>
    <w:r w:rsidR="00CF2D51">
      <w:rPr>
        <w:rStyle w:val="Nmerodepgina"/>
        <w:noProof/>
        <w:color w:val="333333"/>
      </w:rPr>
      <w:t>2</w:t>
    </w:r>
    <w:r w:rsidR="0063256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F2D51" w:rsidRPr="00CF2D51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A2B" w:rsidRDefault="00845A2B">
      <w:r>
        <w:separator/>
      </w:r>
    </w:p>
  </w:footnote>
  <w:footnote w:type="continuationSeparator" w:id="1">
    <w:p w:rsidR="00845A2B" w:rsidRDefault="00845A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E2AFA"/>
    <w:multiLevelType w:val="multilevel"/>
    <w:tmpl w:val="737CCB6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E1760B"/>
    <w:rsid w:val="000020F0"/>
    <w:rsid w:val="00014518"/>
    <w:rsid w:val="00026430"/>
    <w:rsid w:val="00030DF5"/>
    <w:rsid w:val="0003615C"/>
    <w:rsid w:val="000376AB"/>
    <w:rsid w:val="00043882"/>
    <w:rsid w:val="00062864"/>
    <w:rsid w:val="00067370"/>
    <w:rsid w:val="00070C35"/>
    <w:rsid w:val="000713D7"/>
    <w:rsid w:val="00071CFB"/>
    <w:rsid w:val="00077DAC"/>
    <w:rsid w:val="00080837"/>
    <w:rsid w:val="00080E75"/>
    <w:rsid w:val="00081FFF"/>
    <w:rsid w:val="00085D07"/>
    <w:rsid w:val="00092991"/>
    <w:rsid w:val="000A5719"/>
    <w:rsid w:val="000B2290"/>
    <w:rsid w:val="000D1497"/>
    <w:rsid w:val="000D2860"/>
    <w:rsid w:val="000D6C54"/>
    <w:rsid w:val="000E3949"/>
    <w:rsid w:val="000E7BDE"/>
    <w:rsid w:val="000F74CB"/>
    <w:rsid w:val="000F7E30"/>
    <w:rsid w:val="00103C6B"/>
    <w:rsid w:val="00104335"/>
    <w:rsid w:val="00110058"/>
    <w:rsid w:val="00127D10"/>
    <w:rsid w:val="00136787"/>
    <w:rsid w:val="00145948"/>
    <w:rsid w:val="0014793B"/>
    <w:rsid w:val="00155C7C"/>
    <w:rsid w:val="00160A2A"/>
    <w:rsid w:val="001614A7"/>
    <w:rsid w:val="0019414B"/>
    <w:rsid w:val="001B770D"/>
    <w:rsid w:val="001C18CC"/>
    <w:rsid w:val="001C19C4"/>
    <w:rsid w:val="001D0DB7"/>
    <w:rsid w:val="001D480C"/>
    <w:rsid w:val="001E0E01"/>
    <w:rsid w:val="001E5394"/>
    <w:rsid w:val="001F13E0"/>
    <w:rsid w:val="001F2924"/>
    <w:rsid w:val="001F3AFD"/>
    <w:rsid w:val="00205802"/>
    <w:rsid w:val="00205DAD"/>
    <w:rsid w:val="0021777A"/>
    <w:rsid w:val="00223436"/>
    <w:rsid w:val="00231DB1"/>
    <w:rsid w:val="002327DE"/>
    <w:rsid w:val="00246DF0"/>
    <w:rsid w:val="00250B6A"/>
    <w:rsid w:val="0026220D"/>
    <w:rsid w:val="00265972"/>
    <w:rsid w:val="002735FE"/>
    <w:rsid w:val="002755A0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E6784"/>
    <w:rsid w:val="002F7961"/>
    <w:rsid w:val="00302300"/>
    <w:rsid w:val="00305DD1"/>
    <w:rsid w:val="003145ED"/>
    <w:rsid w:val="00315C77"/>
    <w:rsid w:val="00320F1A"/>
    <w:rsid w:val="0033168A"/>
    <w:rsid w:val="00335CD9"/>
    <w:rsid w:val="00340F54"/>
    <w:rsid w:val="0035681D"/>
    <w:rsid w:val="00361201"/>
    <w:rsid w:val="00395843"/>
    <w:rsid w:val="003979CE"/>
    <w:rsid w:val="003A7311"/>
    <w:rsid w:val="003B471C"/>
    <w:rsid w:val="003D0D9D"/>
    <w:rsid w:val="003D10AB"/>
    <w:rsid w:val="003D4000"/>
    <w:rsid w:val="003D6F5D"/>
    <w:rsid w:val="003F11D6"/>
    <w:rsid w:val="003F1EFD"/>
    <w:rsid w:val="003F4249"/>
    <w:rsid w:val="00401C75"/>
    <w:rsid w:val="0040726B"/>
    <w:rsid w:val="0040761B"/>
    <w:rsid w:val="00422C3F"/>
    <w:rsid w:val="004354AC"/>
    <w:rsid w:val="0043764D"/>
    <w:rsid w:val="00446E1A"/>
    <w:rsid w:val="00454C97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25BFF"/>
    <w:rsid w:val="00530781"/>
    <w:rsid w:val="00534552"/>
    <w:rsid w:val="00534C26"/>
    <w:rsid w:val="0053799A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256C"/>
    <w:rsid w:val="006369B3"/>
    <w:rsid w:val="00636BE0"/>
    <w:rsid w:val="0064363E"/>
    <w:rsid w:val="006478EA"/>
    <w:rsid w:val="006811D6"/>
    <w:rsid w:val="00690392"/>
    <w:rsid w:val="00697F98"/>
    <w:rsid w:val="006A2798"/>
    <w:rsid w:val="006B46C8"/>
    <w:rsid w:val="006B57CE"/>
    <w:rsid w:val="006C326A"/>
    <w:rsid w:val="006C40E9"/>
    <w:rsid w:val="006D3303"/>
    <w:rsid w:val="006D5CB7"/>
    <w:rsid w:val="006E3675"/>
    <w:rsid w:val="006F6D92"/>
    <w:rsid w:val="00706B8E"/>
    <w:rsid w:val="00713079"/>
    <w:rsid w:val="00715AF3"/>
    <w:rsid w:val="00720C1E"/>
    <w:rsid w:val="007212E6"/>
    <w:rsid w:val="00734F30"/>
    <w:rsid w:val="007410E7"/>
    <w:rsid w:val="007420D8"/>
    <w:rsid w:val="007505EC"/>
    <w:rsid w:val="0075140D"/>
    <w:rsid w:val="00771B54"/>
    <w:rsid w:val="007728C1"/>
    <w:rsid w:val="0077545B"/>
    <w:rsid w:val="007768D7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C51F0"/>
    <w:rsid w:val="007D2459"/>
    <w:rsid w:val="007E2AB2"/>
    <w:rsid w:val="007E3534"/>
    <w:rsid w:val="007E36D1"/>
    <w:rsid w:val="007F60CF"/>
    <w:rsid w:val="008019FD"/>
    <w:rsid w:val="008034F8"/>
    <w:rsid w:val="00812683"/>
    <w:rsid w:val="00816473"/>
    <w:rsid w:val="00820A3A"/>
    <w:rsid w:val="00827228"/>
    <w:rsid w:val="008433E2"/>
    <w:rsid w:val="00845A2B"/>
    <w:rsid w:val="00846702"/>
    <w:rsid w:val="00846D35"/>
    <w:rsid w:val="008553EB"/>
    <w:rsid w:val="0086333F"/>
    <w:rsid w:val="00870A2D"/>
    <w:rsid w:val="00874838"/>
    <w:rsid w:val="008844BF"/>
    <w:rsid w:val="0088546A"/>
    <w:rsid w:val="0088722D"/>
    <w:rsid w:val="00890C59"/>
    <w:rsid w:val="00890E2F"/>
    <w:rsid w:val="008938E5"/>
    <w:rsid w:val="008B2D99"/>
    <w:rsid w:val="008B4536"/>
    <w:rsid w:val="008C0560"/>
    <w:rsid w:val="008C4AC3"/>
    <w:rsid w:val="008D0916"/>
    <w:rsid w:val="008E10AA"/>
    <w:rsid w:val="008F0245"/>
    <w:rsid w:val="00906685"/>
    <w:rsid w:val="00910E0F"/>
    <w:rsid w:val="0091690E"/>
    <w:rsid w:val="009246A1"/>
    <w:rsid w:val="009271CC"/>
    <w:rsid w:val="00947238"/>
    <w:rsid w:val="009612AD"/>
    <w:rsid w:val="009624FC"/>
    <w:rsid w:val="0096461D"/>
    <w:rsid w:val="00992939"/>
    <w:rsid w:val="009953AF"/>
    <w:rsid w:val="00996E34"/>
    <w:rsid w:val="009A6E2B"/>
    <w:rsid w:val="009B1660"/>
    <w:rsid w:val="009B4FAC"/>
    <w:rsid w:val="009C20D3"/>
    <w:rsid w:val="009E5835"/>
    <w:rsid w:val="009F457A"/>
    <w:rsid w:val="009F4E01"/>
    <w:rsid w:val="00A06A2B"/>
    <w:rsid w:val="00A07090"/>
    <w:rsid w:val="00A11AD7"/>
    <w:rsid w:val="00A1286B"/>
    <w:rsid w:val="00A240CA"/>
    <w:rsid w:val="00A34993"/>
    <w:rsid w:val="00A37C1D"/>
    <w:rsid w:val="00A40D86"/>
    <w:rsid w:val="00A43208"/>
    <w:rsid w:val="00A47920"/>
    <w:rsid w:val="00A502EF"/>
    <w:rsid w:val="00A55E61"/>
    <w:rsid w:val="00A63ADF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041"/>
    <w:rsid w:val="00AB5EB2"/>
    <w:rsid w:val="00AB5EEF"/>
    <w:rsid w:val="00AC3839"/>
    <w:rsid w:val="00AE2E8F"/>
    <w:rsid w:val="00AE6422"/>
    <w:rsid w:val="00AE73A8"/>
    <w:rsid w:val="00AF5760"/>
    <w:rsid w:val="00AF6352"/>
    <w:rsid w:val="00B05649"/>
    <w:rsid w:val="00B06563"/>
    <w:rsid w:val="00B07E31"/>
    <w:rsid w:val="00B1723C"/>
    <w:rsid w:val="00B177FE"/>
    <w:rsid w:val="00B264C1"/>
    <w:rsid w:val="00B31B65"/>
    <w:rsid w:val="00B36178"/>
    <w:rsid w:val="00B4130E"/>
    <w:rsid w:val="00B4532F"/>
    <w:rsid w:val="00B46232"/>
    <w:rsid w:val="00B5360A"/>
    <w:rsid w:val="00B73450"/>
    <w:rsid w:val="00B85EE2"/>
    <w:rsid w:val="00BA5BDF"/>
    <w:rsid w:val="00BF2B7B"/>
    <w:rsid w:val="00BF71C2"/>
    <w:rsid w:val="00C21C26"/>
    <w:rsid w:val="00C26F53"/>
    <w:rsid w:val="00C330CB"/>
    <w:rsid w:val="00C3675D"/>
    <w:rsid w:val="00C419C1"/>
    <w:rsid w:val="00C43236"/>
    <w:rsid w:val="00C51E49"/>
    <w:rsid w:val="00C521F9"/>
    <w:rsid w:val="00C63351"/>
    <w:rsid w:val="00C71253"/>
    <w:rsid w:val="00C734F9"/>
    <w:rsid w:val="00C857CB"/>
    <w:rsid w:val="00C86CE3"/>
    <w:rsid w:val="00C87365"/>
    <w:rsid w:val="00C93FF6"/>
    <w:rsid w:val="00CA07A2"/>
    <w:rsid w:val="00CC20B0"/>
    <w:rsid w:val="00CE163F"/>
    <w:rsid w:val="00CF2D51"/>
    <w:rsid w:val="00D14BE2"/>
    <w:rsid w:val="00D21279"/>
    <w:rsid w:val="00D2294B"/>
    <w:rsid w:val="00D362B5"/>
    <w:rsid w:val="00D433F4"/>
    <w:rsid w:val="00D43AA2"/>
    <w:rsid w:val="00D518DB"/>
    <w:rsid w:val="00D55ECB"/>
    <w:rsid w:val="00D576DE"/>
    <w:rsid w:val="00D64AE0"/>
    <w:rsid w:val="00D67721"/>
    <w:rsid w:val="00D758CE"/>
    <w:rsid w:val="00D76A86"/>
    <w:rsid w:val="00D927D4"/>
    <w:rsid w:val="00DB527E"/>
    <w:rsid w:val="00DC243C"/>
    <w:rsid w:val="00DC688A"/>
    <w:rsid w:val="00DD2795"/>
    <w:rsid w:val="00DD332B"/>
    <w:rsid w:val="00DD4DE2"/>
    <w:rsid w:val="00DD520D"/>
    <w:rsid w:val="00DF0164"/>
    <w:rsid w:val="00DF14A9"/>
    <w:rsid w:val="00DF54AA"/>
    <w:rsid w:val="00E00D1F"/>
    <w:rsid w:val="00E07D33"/>
    <w:rsid w:val="00E07E94"/>
    <w:rsid w:val="00E12909"/>
    <w:rsid w:val="00E12DDE"/>
    <w:rsid w:val="00E137C4"/>
    <w:rsid w:val="00E143B6"/>
    <w:rsid w:val="00E1760B"/>
    <w:rsid w:val="00E20EA9"/>
    <w:rsid w:val="00E26FE3"/>
    <w:rsid w:val="00E30CFF"/>
    <w:rsid w:val="00E337E6"/>
    <w:rsid w:val="00E40AD0"/>
    <w:rsid w:val="00E55186"/>
    <w:rsid w:val="00E5658D"/>
    <w:rsid w:val="00E615F1"/>
    <w:rsid w:val="00E63146"/>
    <w:rsid w:val="00E644AC"/>
    <w:rsid w:val="00E64A1D"/>
    <w:rsid w:val="00E74920"/>
    <w:rsid w:val="00E81EE5"/>
    <w:rsid w:val="00E91F21"/>
    <w:rsid w:val="00E9585A"/>
    <w:rsid w:val="00EB6956"/>
    <w:rsid w:val="00EE6672"/>
    <w:rsid w:val="00EF0D22"/>
    <w:rsid w:val="00EF6B41"/>
    <w:rsid w:val="00F039F1"/>
    <w:rsid w:val="00F13C69"/>
    <w:rsid w:val="00F27337"/>
    <w:rsid w:val="00F27E0D"/>
    <w:rsid w:val="00F401E8"/>
    <w:rsid w:val="00F41DF6"/>
    <w:rsid w:val="00F52245"/>
    <w:rsid w:val="00F5569F"/>
    <w:rsid w:val="00F57D73"/>
    <w:rsid w:val="00F60308"/>
    <w:rsid w:val="00F640D0"/>
    <w:rsid w:val="00F75389"/>
    <w:rsid w:val="00F903E8"/>
    <w:rsid w:val="00FA0C8C"/>
    <w:rsid w:val="00FB4F49"/>
    <w:rsid w:val="00FD07F5"/>
    <w:rsid w:val="00FE3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838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7212E6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paragraph" w:customStyle="1" w:styleId="font8">
    <w:name w:val="font_8"/>
    <w:basedOn w:val="Normal"/>
    <w:rsid w:val="00874838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color15">
    <w:name w:val="color_15"/>
    <w:basedOn w:val="Fuentedeprrafopredeter"/>
    <w:rsid w:val="00874838"/>
  </w:style>
  <w:style w:type="character" w:customStyle="1" w:styleId="wixguard">
    <w:name w:val="wixguard"/>
    <w:basedOn w:val="Fuentedeprrafopredeter"/>
    <w:rsid w:val="00874838"/>
  </w:style>
  <w:style w:type="character" w:styleId="Hipervnculo">
    <w:name w:val="Hyperlink"/>
    <w:basedOn w:val="Fuentedeprrafopredeter"/>
    <w:uiPriority w:val="99"/>
    <w:unhideWhenUsed/>
    <w:rsid w:val="00874838"/>
    <w:rPr>
      <w:color w:val="0000FF" w:themeColor="hyperlink"/>
      <w:u w:val="single"/>
    </w:rPr>
  </w:style>
  <w:style w:type="paragraph" w:customStyle="1" w:styleId="Normal1">
    <w:name w:val="Normal1"/>
    <w:rsid w:val="008D0916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Prrafodelista">
    <w:name w:val="List Paragraph"/>
    <w:basedOn w:val="Normal"/>
    <w:uiPriority w:val="34"/>
    <w:qFormat/>
    <w:rsid w:val="002755A0"/>
    <w:pPr>
      <w:ind w:left="720"/>
      <w:contextualSpacing/>
    </w:pPr>
  </w:style>
  <w:style w:type="paragraph" w:customStyle="1" w:styleId="Normal10">
    <w:name w:val="Normal1"/>
    <w:rsid w:val="00992939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3D291-6027-4025-90D4-D588BD04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3</Pages>
  <Words>477</Words>
  <Characters>2750</Characters>
  <Application>Microsoft Office Word</Application>
  <DocSecurity>0</DocSecurity>
  <Lines>48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rarendo</cp:lastModifiedBy>
  <cp:revision>2</cp:revision>
  <cp:lastPrinted>2020-02-28T17:24:00Z</cp:lastPrinted>
  <dcterms:created xsi:type="dcterms:W3CDTF">2022-07-14T16:51:00Z</dcterms:created>
  <dcterms:modified xsi:type="dcterms:W3CDTF">2022-07-14T16:51:00Z</dcterms:modified>
</cp:coreProperties>
</file>