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148" w:rsidRDefault="00D95148" w:rsidP="00D95148">
      <w:pPr>
        <w:jc w:val="center"/>
        <w:rPr>
          <w:b/>
        </w:rPr>
      </w:pPr>
      <w:r>
        <w:rPr>
          <w:b/>
        </w:rPr>
        <w:t>PROYECTO DE DECLARACIÓN</w:t>
      </w:r>
    </w:p>
    <w:p w:rsidR="00D95148" w:rsidRDefault="00D95148" w:rsidP="00D95148"/>
    <w:p w:rsidR="00D95148" w:rsidRDefault="00D95148" w:rsidP="00D95148"/>
    <w:p w:rsidR="00D95148" w:rsidRDefault="00D95148" w:rsidP="00D95148"/>
    <w:p w:rsidR="00D95148" w:rsidRDefault="00D95148" w:rsidP="00D95148">
      <w:pPr>
        <w:spacing w:line="480" w:lineRule="auto"/>
      </w:pPr>
      <w:r>
        <w:t xml:space="preserve">La Legislatura de la Ciudad Autónoma de Buenos Aires expresa su beneplácito por el triunfo del boxeador  Fernando “Puma” Martínez  quien retuvo el título supermosca de la Federación Internacional de Boxeo (FIB). </w:t>
      </w: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jc w:val="center"/>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Pr>
        <w:spacing w:line="360" w:lineRule="auto"/>
      </w:pPr>
    </w:p>
    <w:p w:rsidR="00D95148" w:rsidRDefault="00D95148" w:rsidP="00D95148"/>
    <w:p w:rsidR="00D95148" w:rsidRDefault="00D95148" w:rsidP="00D95148"/>
    <w:p w:rsidR="00D95148" w:rsidRDefault="00D95148" w:rsidP="00D95148">
      <w:pPr>
        <w:jc w:val="center"/>
        <w:rPr>
          <w:b/>
        </w:rPr>
      </w:pPr>
      <w:r>
        <w:rPr>
          <w:b/>
        </w:rPr>
        <w:lastRenderedPageBreak/>
        <w:t>FUNDAMENTOS</w:t>
      </w:r>
    </w:p>
    <w:p w:rsidR="00D95148" w:rsidRDefault="00D95148" w:rsidP="00D95148">
      <w:pPr>
        <w:jc w:val="center"/>
        <w:rPr>
          <w:b/>
        </w:rPr>
      </w:pPr>
    </w:p>
    <w:p w:rsidR="00D95148" w:rsidRDefault="00D95148" w:rsidP="00D95148">
      <w:pPr>
        <w:jc w:val="center"/>
        <w:rPr>
          <w:b/>
        </w:rPr>
      </w:pPr>
    </w:p>
    <w:p w:rsidR="00D95148" w:rsidRDefault="00D95148" w:rsidP="00D95148">
      <w:r>
        <w:t>Señor Presidente:</w:t>
      </w:r>
    </w:p>
    <w:p w:rsidR="00D95148" w:rsidRDefault="00D95148" w:rsidP="00D95148"/>
    <w:p w:rsidR="00D95148" w:rsidRDefault="00D95148" w:rsidP="00D95148">
      <w:pPr>
        <w:spacing w:line="480" w:lineRule="auto"/>
      </w:pPr>
      <w:r>
        <w:t>El nuevo campeón mundial argentino, Fernando “Puma” Martínez, nació en el barrio de La Boca el 18 de Julio de 1991. Desde niño mientras ayudaba a su familia compuesta de once hermanos, anhelaba practicar boxeo y es así como a los 11 años entró en el Gimnasio de Boxeo. Desde entonces Martínez comienza una excelente carrera amateur hasta que empieza a destacarse como boxeador profesional, participando en los Juegos olímpicos de Río en 2016.  Desde 2017 y, hasta el momento, lleva un total de 14 peleas ganadas, ocho de ellas por la vía rápida.</w:t>
      </w:r>
    </w:p>
    <w:p w:rsidR="00D95148" w:rsidRDefault="00D95148" w:rsidP="00D95148">
      <w:pPr>
        <w:spacing w:line="480" w:lineRule="auto"/>
      </w:pPr>
    </w:p>
    <w:p w:rsidR="00D95148" w:rsidRDefault="00D95148" w:rsidP="00D95148">
      <w:pPr>
        <w:spacing w:line="480" w:lineRule="auto"/>
      </w:pPr>
      <w:r>
        <w:t>El combate ante el filipino Ancajas fue la tercera presentación fuera del país para el oriundo de Avellaneda, quien tiene como promotor al excampeón mundial Marcos “Chino” Maidana y retuvo el título supermosca de la Federación Internacional de Boxeo (FIB) con una actuación convincente en su primera defensa del título mundial, que pudo resolverse por nocaut en la segunda mitad de la pelea. Anteriormente, había noqueado a AthenkosiDumezweni, en 2019, y al mexicano Gonzalo García Durán, en 2021.Martínez había destronado al filipino en un gran combate realizado en Las Vegas el 26 de febrero pasado, con fallos 118-110 (dos) y 117-111.</w:t>
      </w:r>
    </w:p>
    <w:p w:rsidR="00D95148" w:rsidRDefault="00D95148" w:rsidP="00D95148">
      <w:pPr>
        <w:spacing w:line="480" w:lineRule="auto"/>
      </w:pPr>
    </w:p>
    <w:p w:rsidR="00D95148" w:rsidRDefault="00D95148" w:rsidP="00D95148">
      <w:pPr>
        <w:spacing w:line="480" w:lineRule="auto"/>
      </w:pPr>
      <w:r>
        <w:t>A los 31 años, con un récord invicto de 15 triunfos (8 KO), le sobra talento y calidad para asumir riesgos ante boxeadores</w:t>
      </w:r>
      <w:bookmarkStart w:id="0" w:name="_GoBack"/>
      <w:bookmarkEnd w:id="0"/>
      <w:r>
        <w:t xml:space="preserve"> de la talla de los estadounidenses Joshua Franco, campeón AMB, y Jesse “Bam” Rodríguez, del CMB, el japonés KazutoIoka, monarca OMB, o el nicaragüense Román “Chocolatito” González, una leyenda de los pesos chicos.</w:t>
      </w:r>
    </w:p>
    <w:p w:rsidR="00D95148" w:rsidRDefault="00D95148" w:rsidP="00D95148">
      <w:pPr>
        <w:spacing w:line="360" w:lineRule="auto"/>
      </w:pPr>
    </w:p>
    <w:p w:rsidR="00D95148" w:rsidRDefault="00D95148" w:rsidP="00D95148">
      <w:pPr>
        <w:spacing w:line="360" w:lineRule="auto"/>
      </w:pPr>
      <w:r>
        <w:t>Por todo lo expuesto, solicito a mis pares que me acompañen en este proyecto.</w:t>
      </w:r>
    </w:p>
    <w:p w:rsidR="00D95148" w:rsidRDefault="00D95148" w:rsidP="00D95148"/>
    <w:p w:rsidR="00D95148" w:rsidRDefault="00D95148" w:rsidP="00D95148"/>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4812" w:rsidRDefault="00E94812">
      <w:r>
        <w:separator/>
      </w:r>
    </w:p>
  </w:endnote>
  <w:endnote w:type="continuationSeparator" w:id="1">
    <w:p w:rsidR="00E94812" w:rsidRDefault="00E948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95148" w:rsidRPr="00D95148">
        <w:rPr>
          <w:noProof/>
          <w:color w:val="333333"/>
          <w:sz w:val="20"/>
        </w:rPr>
        <w:t>00/00/0000 0:00:00</w:t>
      </w:r>
    </w:fldSimple>
    <w:r w:rsidRPr="001C19C4">
      <w:rPr>
        <w:color w:val="333333"/>
        <w:sz w:val="20"/>
      </w:rPr>
      <w:t xml:space="preserve">  -  Cantidad de caracteres: </w:t>
    </w:r>
    <w:fldSimple w:instr=" NUMCHARS  \* MERGEFORMAT ">
      <w:r w:rsidR="00D95148" w:rsidRPr="00D95148">
        <w:rPr>
          <w:noProof/>
          <w:color w:val="333333"/>
          <w:sz w:val="20"/>
        </w:rPr>
        <w:t>1559</w:t>
      </w:r>
    </w:fldSimple>
    <w:r w:rsidRPr="001C19C4">
      <w:rPr>
        <w:color w:val="333333"/>
        <w:sz w:val="20"/>
      </w:rPr>
      <w:t xml:space="preserve"> - Cantidad de palabras: </w:t>
    </w:r>
    <w:fldSimple w:instr=" NUMWORDS  \* MERGEFORMAT ">
      <w:r w:rsidR="00D95148" w:rsidRPr="00D95148">
        <w:rPr>
          <w:noProof/>
          <w:color w:val="333333"/>
          <w:sz w:val="20"/>
        </w:rPr>
        <w:t>303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31653" w:rsidRPr="001C19C4">
      <w:rPr>
        <w:rStyle w:val="Nmerodepgina"/>
        <w:color w:val="333333"/>
      </w:rPr>
      <w:fldChar w:fldCharType="begin"/>
    </w:r>
    <w:r w:rsidRPr="001C19C4">
      <w:rPr>
        <w:rStyle w:val="Nmerodepgina"/>
        <w:color w:val="333333"/>
      </w:rPr>
      <w:instrText xml:space="preserve"> PAGE </w:instrText>
    </w:r>
    <w:r w:rsidR="00131653" w:rsidRPr="001C19C4">
      <w:rPr>
        <w:rStyle w:val="Nmerodepgina"/>
        <w:color w:val="333333"/>
      </w:rPr>
      <w:fldChar w:fldCharType="separate"/>
    </w:r>
    <w:r w:rsidR="00D95148">
      <w:rPr>
        <w:rStyle w:val="Nmerodepgina"/>
        <w:noProof/>
        <w:color w:val="333333"/>
      </w:rPr>
      <w:t>2</w:t>
    </w:r>
    <w:r w:rsidR="00131653" w:rsidRPr="001C19C4">
      <w:rPr>
        <w:rStyle w:val="Nmerodepgina"/>
        <w:color w:val="333333"/>
      </w:rPr>
      <w:fldChar w:fldCharType="end"/>
    </w:r>
    <w:r w:rsidRPr="001C19C4">
      <w:rPr>
        <w:rStyle w:val="Nmerodepgina"/>
        <w:color w:val="333333"/>
      </w:rPr>
      <w:t>/</w:t>
    </w:r>
    <w:fldSimple w:instr=" NUMPAGES  \* MERGEFORMAT ">
      <w:r w:rsidR="00D95148" w:rsidRPr="00D9514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4812" w:rsidRDefault="00E94812">
      <w:r>
        <w:separator/>
      </w:r>
    </w:p>
  </w:footnote>
  <w:footnote w:type="continuationSeparator" w:id="1">
    <w:p w:rsidR="00E94812" w:rsidRDefault="00E948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D9514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1653"/>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3D50"/>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95148"/>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94812"/>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95148"/>
    <w:pPr>
      <w:jc w:val="both"/>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lang w:val="es-ES_tradnl" w:eastAsia="es-ES"/>
    </w:rPr>
  </w:style>
  <w:style w:type="paragraph" w:styleId="Encabezado">
    <w:name w:val="header"/>
    <w:basedOn w:val="Normal"/>
    <w:link w:val="EncabezadoCar"/>
    <w:uiPriority w:val="99"/>
    <w:rsid w:val="00395843"/>
    <w:pPr>
      <w:tabs>
        <w:tab w:val="center" w:pos="4419"/>
        <w:tab w:val="right" w:pos="8838"/>
      </w:tabs>
    </w:pPr>
    <w:rPr>
      <w:szCs w:val="20"/>
      <w:lang w:val="es-ES_tradnl" w:eastAsia="es-ES"/>
    </w:rPr>
  </w:style>
  <w:style w:type="paragraph" w:styleId="Piedepgina">
    <w:name w:val="footer"/>
    <w:basedOn w:val="Normal"/>
    <w:rsid w:val="00395843"/>
    <w:pPr>
      <w:tabs>
        <w:tab w:val="center" w:pos="4419"/>
        <w:tab w:val="right" w:pos="8838"/>
      </w:tabs>
    </w:pPr>
    <w:rPr>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omez\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29</TotalTime>
  <Pages>2</Pages>
  <Words>303</Words>
  <Characters>1559</Characters>
  <Application>Microsoft Office Word</Application>
  <DocSecurity>0</DocSecurity>
  <Lines>69</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digomez</dc:creator>
  <cp:lastModifiedBy>digomez</cp:lastModifiedBy>
  <cp:revision>1</cp:revision>
  <cp:lastPrinted>2020-02-28T17:24:00Z</cp:lastPrinted>
  <dcterms:created xsi:type="dcterms:W3CDTF">2022-10-13T13:27:00Z</dcterms:created>
  <dcterms:modified xsi:type="dcterms:W3CDTF">2022-10-13T14:00:00Z</dcterms:modified>
</cp:coreProperties>
</file>