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41" w:rsidRPr="00093B41" w:rsidRDefault="00093B41" w:rsidP="00093B4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Expediente N° 679-D-2022</w:t>
      </w:r>
    </w:p>
    <w:p w:rsidR="00093B41" w:rsidRPr="00093B41" w:rsidRDefault="00093B41" w:rsidP="00093B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Legislatura de la Ciudad Autónoma de Buenos Aires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Visto el expediente N° 679-D-2022 iniciado por el Diputado Esteban Garrido quien solicita se declare de Interés Cultural de la Ciudad Autónoma de Buenos Aires el XVIII SALÓN DE ARTE TEXTIL 2022 - PEQUEÑO Y MEDIANO FORMATO, que se realizará del 15 de junio al 17 de octubre, organizado por la Asociación de Amigos del M.A.P y el Museo de Arte Popular José Hernández (M.A.P),  y 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Considerando: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Que la Asociación Amigos del Museo José Hernández organiza desde hace 17 años el "Salón de Arte Textil - Pequeño y Mediano Formato". La exhibición convoca a nuevos artistas que dan a conocer sus obras realizadas en distintos materiales como madera, metal, papel, fieltro, alambre, lana, acrílico, cuero, gasa, etc., utilizando distintas técnicas que abarcan desde las estéticas tradicionales hasta contemporáneas. 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Que en la edición 2022, el Salón volverá a exhibirse en forma presencial en la sede del Museo. Luego de la premiación el miércoles 15 de junio, la exposición permanecerá abierta al público hasta el 17 de octubre.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Que el Centro Argentino de Arte Textil, desde el año 2005 hasta la fecha, publica en su revista Tramemos las exposiciones de Arte Textil - Pequeño y Mediano Formato, incluyendo fotografías de todas las obras galardonadas y un pormenorizado detalle de las mismas.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Que esta Legislatura ha respaldado los salones desde sus inicios, declarándolos de Interés Cultural por declaraciones 218-05, 208-06, 164-07, 279-08, 210-09, 325-10, 204-11, 285-15, 282-20, 473-21 y resoluciones 229-12, 193-13, 527-14, 215-16, 220-17, 192-18 y 222-19.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Por lo expuesto, esta Comisión de Cultura aconseja la aprobación de la siguiente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es-AR"/>
        </w:rPr>
        <w:t>DECLARACION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Declárase de interés cultural de la Ciudad Autónoma de Buenos Aires el XVIII SALÓN DE ARTE TEXTIL 2022 - PEQUEÑO Y MEDIANO FORMATO, que se realizará del 15 de junio al 17 de octubre, organizado por la Asociación de Amigos del MAP y el Museo de Arte Popular José Hernández (MAP).</w:t>
      </w:r>
    </w:p>
    <w:p w:rsidR="00093B41" w:rsidRPr="00093B41" w:rsidRDefault="00093B41" w:rsidP="00093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93B41" w:rsidRPr="00093B41" w:rsidRDefault="00093B41" w:rsidP="00093B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Sala de la Comisión: 7 de Junio de 2022</w:t>
      </w:r>
    </w:p>
    <w:p w:rsidR="00093B41" w:rsidRPr="00093B41" w:rsidRDefault="00093B41" w:rsidP="00093B41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7348" w:rsidRPr="00093B41" w:rsidRDefault="007F7348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93B41" w:rsidRDefault="000E505A" w:rsidP="000E5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93B41">
        <w:rPr>
          <w:rFonts w:ascii="Times New Roman" w:eastAsia="Times New Roman" w:hAnsi="Times New Roman" w:cs="Times New Roman"/>
          <w:color w:val="000000"/>
          <w:lang w:eastAsia="es-AR"/>
        </w:rPr>
        <w:t>          </w:t>
      </w:r>
    </w:p>
    <w:p w:rsidR="00093B41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93B41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93B41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93B41" w:rsidRPr="004D4950" w:rsidRDefault="00093B41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sectPr w:rsidR="000B37AA" w:rsidSect="00EF0CA4">
      <w:headerReference w:type="default" r:id="rId7"/>
      <w:footerReference w:type="default" r:id="rId8"/>
      <w:pgSz w:w="12240" w:h="18720" w:code="41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BAD" w:rsidRDefault="00057BAD">
      <w:r>
        <w:separator/>
      </w:r>
    </w:p>
  </w:endnote>
  <w:endnote w:type="continuationSeparator" w:id="1">
    <w:p w:rsidR="00057BAD" w:rsidRDefault="00057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F0CA4" w:rsidRPr="00EF0CA4">
        <w:rPr>
          <w:noProof/>
          <w:color w:val="333333"/>
          <w:sz w:val="20"/>
        </w:rPr>
        <w:t>02/06/2022 12:44:00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F0CA4" w:rsidRPr="00EF0CA4">
        <w:rPr>
          <w:noProof/>
          <w:color w:val="333333"/>
          <w:sz w:val="20"/>
        </w:rPr>
        <w:t>1944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F0CA4" w:rsidRPr="00EF0CA4">
        <w:rPr>
          <w:noProof/>
          <w:color w:val="333333"/>
          <w:sz w:val="20"/>
        </w:rPr>
        <w:t>367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B5FC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B5FCA" w:rsidRPr="001C19C4">
      <w:rPr>
        <w:rStyle w:val="Nmerodepgina"/>
        <w:color w:val="333333"/>
      </w:rPr>
      <w:fldChar w:fldCharType="separate"/>
    </w:r>
    <w:r w:rsidR="00EF0CA4">
      <w:rPr>
        <w:rStyle w:val="Nmerodepgina"/>
        <w:noProof/>
        <w:color w:val="333333"/>
      </w:rPr>
      <w:t>1</w:t>
    </w:r>
    <w:r w:rsidR="000B5FC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F0CA4" w:rsidRPr="00EF0CA4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BAD" w:rsidRDefault="00057BAD">
      <w:r>
        <w:separator/>
      </w:r>
    </w:p>
  </w:footnote>
  <w:footnote w:type="continuationSeparator" w:id="1">
    <w:p w:rsidR="00057BAD" w:rsidRDefault="00057B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57BAD"/>
    <w:rsid w:val="00062864"/>
    <w:rsid w:val="00067370"/>
    <w:rsid w:val="000713D7"/>
    <w:rsid w:val="00071CFB"/>
    <w:rsid w:val="00077DAC"/>
    <w:rsid w:val="00080837"/>
    <w:rsid w:val="00081FFF"/>
    <w:rsid w:val="00085D07"/>
    <w:rsid w:val="00093B41"/>
    <w:rsid w:val="000B2290"/>
    <w:rsid w:val="000B37AA"/>
    <w:rsid w:val="000B5FCA"/>
    <w:rsid w:val="000C4239"/>
    <w:rsid w:val="000D1497"/>
    <w:rsid w:val="000D2860"/>
    <w:rsid w:val="000D2D48"/>
    <w:rsid w:val="000D5813"/>
    <w:rsid w:val="000D6C54"/>
    <w:rsid w:val="000E3949"/>
    <w:rsid w:val="000E505A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3F711B"/>
    <w:rsid w:val="00401C75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070E2"/>
    <w:rsid w:val="007124B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34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6B65"/>
    <w:rsid w:val="00890C59"/>
    <w:rsid w:val="00890E2F"/>
    <w:rsid w:val="008938E5"/>
    <w:rsid w:val="008B4536"/>
    <w:rsid w:val="008C4AC3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75B4"/>
    <w:rsid w:val="00B85EE2"/>
    <w:rsid w:val="00B87C49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C20B0"/>
    <w:rsid w:val="00CE163F"/>
    <w:rsid w:val="00D10F7D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B6956"/>
    <w:rsid w:val="00EE6672"/>
    <w:rsid w:val="00EF0CA4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2</TotalTime>
  <Pages>2</Pages>
  <Words>367</Words>
  <Characters>1944</Characters>
  <Application>Microsoft Office Word</Application>
  <DocSecurity>0</DocSecurity>
  <Lines>99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3</cp:revision>
  <cp:lastPrinted>2022-06-06T18:52:00Z</cp:lastPrinted>
  <dcterms:created xsi:type="dcterms:W3CDTF">2022-06-02T15:44:00Z</dcterms:created>
  <dcterms:modified xsi:type="dcterms:W3CDTF">2022-06-06T18:52:00Z</dcterms:modified>
</cp:coreProperties>
</file>