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A3D" w:rsidRDefault="006C2A3D" w:rsidP="006C2A3D"/>
    <w:p w:rsidR="00C25858" w:rsidRDefault="00C25858" w:rsidP="006C2A3D"/>
    <w:p w:rsidR="00C25858" w:rsidRDefault="00C25858" w:rsidP="006C2A3D"/>
    <w:p w:rsidR="00C25858" w:rsidRDefault="00C25858" w:rsidP="006C2A3D"/>
    <w:p w:rsidR="00C25858" w:rsidRDefault="00C25858" w:rsidP="006C2A3D"/>
    <w:p w:rsidR="006C2A3D" w:rsidRDefault="006C2A3D" w:rsidP="006C2A3D">
      <w:pPr>
        <w:jc w:val="center"/>
        <w:rPr>
          <w:b/>
        </w:rPr>
      </w:pPr>
      <w:r w:rsidRPr="00CF5881">
        <w:rPr>
          <w:b/>
        </w:rPr>
        <w:t>PROYECTO DE DECLARACIÓN</w:t>
      </w:r>
    </w:p>
    <w:p w:rsidR="00C25858" w:rsidRDefault="00C25858" w:rsidP="006C2A3D">
      <w:pPr>
        <w:jc w:val="center"/>
        <w:rPr>
          <w:b/>
        </w:rPr>
      </w:pPr>
    </w:p>
    <w:p w:rsidR="00C25858" w:rsidRDefault="00C25858" w:rsidP="006C2A3D">
      <w:pPr>
        <w:jc w:val="center"/>
        <w:rPr>
          <w:b/>
        </w:rPr>
      </w:pPr>
    </w:p>
    <w:p w:rsidR="006C2A3D" w:rsidRPr="00CF5881" w:rsidRDefault="006C2A3D" w:rsidP="006C2A3D"/>
    <w:p w:rsidR="006C2A3D" w:rsidRPr="00CF5881" w:rsidRDefault="006C2A3D" w:rsidP="006C2A3D">
      <w:r w:rsidRPr="00CF5881">
        <w:t>Declárase de interés cultural de la Ciudad Autónoma de Buenos Aires el Podcast “La Cruda”, conducido por Miguel Granados</w:t>
      </w:r>
      <w:r w:rsidR="00796E53">
        <w:t>,</w:t>
      </w:r>
      <w:r w:rsidRPr="00CF5881">
        <w:t xml:space="preserve"> y producido por </w:t>
      </w:r>
      <w:r>
        <w:t xml:space="preserve">Spotify y Orange Bear Producciones. </w:t>
      </w:r>
    </w:p>
    <w:p w:rsidR="006C2A3D" w:rsidRDefault="006C2A3D" w:rsidP="006C2A3D">
      <w:pPr>
        <w:rPr>
          <w:b/>
        </w:rPr>
      </w:pPr>
    </w:p>
    <w:p w:rsidR="006C2A3D" w:rsidRDefault="006C2A3D" w:rsidP="006C2A3D">
      <w:r>
        <w:br w:type="page"/>
      </w:r>
    </w:p>
    <w:p w:rsidR="006C2A3D" w:rsidRDefault="006C2A3D" w:rsidP="006C2A3D">
      <w:pPr>
        <w:spacing w:line="360" w:lineRule="auto"/>
      </w:pPr>
      <w:r>
        <w:lastRenderedPageBreak/>
        <w:t>Sr Presidente:</w:t>
      </w:r>
    </w:p>
    <w:p w:rsidR="006C2A3D" w:rsidRDefault="006C2A3D" w:rsidP="006C2A3D">
      <w:pPr>
        <w:spacing w:line="360" w:lineRule="auto"/>
      </w:pPr>
    </w:p>
    <w:p w:rsidR="006C2A3D" w:rsidRDefault="006C2A3D" w:rsidP="006C2A3D">
      <w:pPr>
        <w:spacing w:line="360" w:lineRule="auto"/>
        <w:ind w:firstLine="720"/>
        <w:rPr>
          <w:lang w:val="es-AR"/>
        </w:rPr>
      </w:pPr>
      <w:r w:rsidRPr="00B00F4A">
        <w:rPr>
          <w:lang w:val="es-AR"/>
        </w:rPr>
        <w:t>En la actualidad, la dinámica y acelerada vida urbana exige mucho de las personas. Cada vez más nos quedamos sin tiempo para realizar nuestras tareas. Cada día tenemos menos tiempo para hacer más cosas.</w:t>
      </w:r>
      <w:r w:rsidR="00457D7D">
        <w:rPr>
          <w:lang w:val="es-AR"/>
        </w:rPr>
        <w:t xml:space="preserve"> </w:t>
      </w:r>
      <w:r w:rsidRPr="00B00F4A">
        <w:rPr>
          <w:lang w:val="es-AR"/>
        </w:rPr>
        <w:t>Esto también es cierto cuando hablamos del consumo de contenido. El podcast llegó para ayudar a aprovechar el tiempo disponible y aumentar la productividad diaria. Esto es posible debido a la facilidad de solo dar play y escuchar contenido</w:t>
      </w:r>
      <w:r>
        <w:rPr>
          <w:lang w:val="es-AR"/>
        </w:rPr>
        <w:t xml:space="preserve">. </w:t>
      </w:r>
    </w:p>
    <w:p w:rsidR="006C2A3D" w:rsidRDefault="006C2A3D" w:rsidP="006C2A3D">
      <w:pPr>
        <w:spacing w:line="360" w:lineRule="auto"/>
        <w:ind w:firstLine="720"/>
        <w:rPr>
          <w:lang w:val="es-AR"/>
        </w:rPr>
      </w:pPr>
    </w:p>
    <w:p w:rsidR="006C2A3D" w:rsidRDefault="006C2A3D" w:rsidP="006C2A3D">
      <w:pPr>
        <w:spacing w:line="360" w:lineRule="auto"/>
        <w:ind w:firstLine="720"/>
        <w:rPr>
          <w:lang w:val="es-AR"/>
        </w:rPr>
      </w:pPr>
      <w:r w:rsidRPr="00B00F4A">
        <w:rPr>
          <w:lang w:val="es-AR"/>
        </w:rPr>
        <w:t>El podcast es un contenido en audio, disponible a través de un archivo o streaming. La ventaja del podcast es que es un formato bajo demanda; el usuario lo escucha cuando desea hacerlo.</w:t>
      </w:r>
      <w:r w:rsidR="00457D7D">
        <w:rPr>
          <w:lang w:val="es-AR"/>
        </w:rPr>
        <w:t xml:space="preserve"> </w:t>
      </w:r>
      <w:r w:rsidRPr="00B00F4A">
        <w:rPr>
          <w:lang w:val="es-AR"/>
        </w:rPr>
        <w:t>Puede</w:t>
      </w:r>
      <w:r>
        <w:rPr>
          <w:lang w:val="es-AR"/>
        </w:rPr>
        <w:t xml:space="preserve"> oírse en diversos dispositivos.</w:t>
      </w:r>
    </w:p>
    <w:p w:rsidR="006C2A3D" w:rsidRDefault="006C2A3D" w:rsidP="006C2A3D">
      <w:pPr>
        <w:spacing w:line="360" w:lineRule="auto"/>
        <w:ind w:firstLine="720"/>
        <w:rPr>
          <w:lang w:val="es-AR"/>
        </w:rPr>
      </w:pPr>
    </w:p>
    <w:p w:rsidR="006C2A3D" w:rsidRPr="00B00F4A" w:rsidRDefault="006C2A3D" w:rsidP="006C2A3D">
      <w:pPr>
        <w:spacing w:line="360" w:lineRule="auto"/>
        <w:ind w:firstLine="720"/>
        <w:rPr>
          <w:lang w:val="es-AR"/>
        </w:rPr>
      </w:pPr>
      <w:r>
        <w:rPr>
          <w:lang w:val="es-AR"/>
        </w:rPr>
        <w:t>La Ciudad de Buenos Aires es uno de los centros productores de Podcast más grandes de Latinoamérica, y entre tantas producciones que nacen aquí, queremos destacar el contenido que presenta la producción conocida como “La Cruda”.</w:t>
      </w:r>
    </w:p>
    <w:p w:rsidR="006C2A3D" w:rsidRDefault="006C2A3D" w:rsidP="006C2A3D">
      <w:pPr>
        <w:spacing w:line="360" w:lineRule="auto"/>
        <w:ind w:firstLine="720"/>
        <w:rPr>
          <w:lang w:val="es-AR"/>
        </w:rPr>
      </w:pPr>
    </w:p>
    <w:p w:rsidR="006C2A3D" w:rsidRDefault="006C2A3D" w:rsidP="006C2A3D">
      <w:pPr>
        <w:spacing w:line="360" w:lineRule="auto"/>
        <w:ind w:firstLine="720"/>
      </w:pPr>
      <w:r w:rsidRPr="00E043C7">
        <w:t>La curiosidad es cualquier comportamiento instintivo natural</w:t>
      </w:r>
      <w:r w:rsidR="00457D7D">
        <w:t xml:space="preserve"> </w:t>
      </w:r>
      <w:r w:rsidRPr="00E043C7">
        <w:t>y es el aspecto emocional en seres vivos que engendra la exploración, la investigación, y el aprendizaje.</w:t>
      </w:r>
      <w:r w:rsidR="00EB4E0C">
        <w:t xml:space="preserve"> En este sentido, el Podcast</w:t>
      </w:r>
      <w:r w:rsidR="00457D7D">
        <w:t xml:space="preserve"> </w:t>
      </w:r>
      <w:r w:rsidR="00EB4E0C">
        <w:rPr>
          <w:lang w:val="es-AR"/>
        </w:rPr>
        <w:t xml:space="preserve">“La Cruda” </w:t>
      </w:r>
      <w:r>
        <w:t xml:space="preserve">es un proyecto que nace primero de la curiosidad y que lleva a la exploración de lo más primitivo del hombre: su propia historia. </w:t>
      </w:r>
    </w:p>
    <w:p w:rsidR="006C2A3D" w:rsidRDefault="006C2A3D" w:rsidP="006C2A3D">
      <w:pPr>
        <w:spacing w:line="360" w:lineRule="auto"/>
        <w:ind w:firstLine="720"/>
      </w:pPr>
    </w:p>
    <w:p w:rsidR="006C2A3D" w:rsidRDefault="00EB4E0C" w:rsidP="00EB4E0C">
      <w:pPr>
        <w:spacing w:line="360" w:lineRule="auto"/>
        <w:ind w:firstLine="720"/>
      </w:pPr>
      <w:r>
        <w:t xml:space="preserve">La premisa central de </w:t>
      </w:r>
      <w:r>
        <w:rPr>
          <w:lang w:val="es-AR"/>
        </w:rPr>
        <w:t xml:space="preserve">“La Cruda” </w:t>
      </w:r>
      <w:r w:rsidR="006C2A3D">
        <w:t>es la posibilidad de poder escuchar r</w:t>
      </w:r>
      <w:r w:rsidR="006C2A3D" w:rsidRPr="00E043C7">
        <w:t>elato</w:t>
      </w:r>
      <w:r w:rsidR="006C2A3D">
        <w:t>s</w:t>
      </w:r>
      <w:r w:rsidR="006C2A3D" w:rsidRPr="00E043C7">
        <w:t xml:space="preserve"> oral</w:t>
      </w:r>
      <w:r w:rsidR="006C2A3D">
        <w:t>es de historias de personas reales, personas concretas. Este es el principal aporte de este proyecto, la posibilidad de poder escuchar historias de todo tipo de vivencias: algunas muy alegres, otras muy tristes e impactantes, pero también la posibilidad de identificarnos con el conductor de este programa, Migue Granados, que interpela a estos entrevistados hasta la médula, con una inocencia tal en la que se incluye al oyente de tal forma que logra meterlos en la conversación íntima y privada que está oyendo.</w:t>
      </w:r>
    </w:p>
    <w:p w:rsidR="00EB4E0C" w:rsidRDefault="00EB4E0C" w:rsidP="00EB4E0C">
      <w:pPr>
        <w:spacing w:line="360" w:lineRule="auto"/>
        <w:ind w:firstLine="720"/>
      </w:pPr>
    </w:p>
    <w:p w:rsidR="00EB4E0C" w:rsidRDefault="00EB4E0C" w:rsidP="00EB4E0C">
      <w:pPr>
        <w:spacing w:line="360" w:lineRule="auto"/>
        <w:ind w:firstLine="720"/>
      </w:pPr>
      <w:r>
        <w:rPr>
          <w:lang w:val="es-AR"/>
        </w:rPr>
        <w:t xml:space="preserve">“La Cruda” </w:t>
      </w:r>
      <w:r w:rsidRPr="00EB4E0C">
        <w:t xml:space="preserve">apunta a la concientización o la charla de problemas que no están en </w:t>
      </w:r>
      <w:r>
        <w:t xml:space="preserve">la agenda de los grandes medios, no son temáticas de las que abunda información o la que hay es muy superficial y a veces hasta estigmatizante. En este sentido es muy interesante </w:t>
      </w:r>
      <w:r w:rsidRPr="00EB4E0C">
        <w:t xml:space="preserve">la función social que cumplen varios capítulos como </w:t>
      </w:r>
      <w:r w:rsidR="000123D5">
        <w:t>“</w:t>
      </w:r>
      <w:r>
        <w:t>Autismo</w:t>
      </w:r>
      <w:r w:rsidR="000123D5">
        <w:t>”</w:t>
      </w:r>
      <w:r>
        <w:t xml:space="preserve">, </w:t>
      </w:r>
      <w:r w:rsidR="000123D5">
        <w:t>“</w:t>
      </w:r>
      <w:r>
        <w:t>Trata</w:t>
      </w:r>
      <w:r w:rsidR="000123D5">
        <w:t>”</w:t>
      </w:r>
      <w:r>
        <w:t xml:space="preserve"> o </w:t>
      </w:r>
      <w:r w:rsidR="000123D5">
        <w:t>“</w:t>
      </w:r>
      <w:r>
        <w:t>A</w:t>
      </w:r>
      <w:r w:rsidRPr="00EB4E0C">
        <w:t>propiarse</w:t>
      </w:r>
      <w:r w:rsidR="000123D5">
        <w:t>”</w:t>
      </w:r>
      <w:r w:rsidRPr="00EB4E0C">
        <w:t>, con historias de vida muy duras que mantienen un mensaje resiliente</w:t>
      </w:r>
      <w:r>
        <w:t>.</w:t>
      </w:r>
    </w:p>
    <w:p w:rsidR="006C2A3D" w:rsidRDefault="006C2A3D" w:rsidP="006C2A3D">
      <w:pPr>
        <w:spacing w:line="360" w:lineRule="auto"/>
        <w:ind w:firstLine="720"/>
      </w:pPr>
    </w:p>
    <w:p w:rsidR="006C2A3D" w:rsidRDefault="006C2A3D" w:rsidP="006C2A3D">
      <w:pPr>
        <w:spacing w:line="360" w:lineRule="auto"/>
        <w:ind w:firstLine="720"/>
      </w:pPr>
      <w:r>
        <w:lastRenderedPageBreak/>
        <w:t>La primera temporada de La Cruda se estrenó en Agosto de 2021 y finalizó el pasado 05 de Abril de 2022. Consta de 36 capítulos que abordan:</w:t>
      </w:r>
    </w:p>
    <w:p w:rsidR="006C2A3D" w:rsidRDefault="006C2A3D" w:rsidP="006C2A3D">
      <w:pPr>
        <w:ind w:firstLine="720"/>
      </w:pPr>
    </w:p>
    <w:p w:rsidR="006C2A3D" w:rsidRDefault="006C2A3D" w:rsidP="006C2A3D">
      <w:pPr>
        <w:pStyle w:val="Prrafodelista"/>
        <w:numPr>
          <w:ilvl w:val="0"/>
          <w:numId w:val="1"/>
        </w:numPr>
      </w:pPr>
      <w:r w:rsidRPr="00791913">
        <w:rPr>
          <w:b/>
        </w:rPr>
        <w:t>HIV, Cáncer y algo más – Invitado: Aníbal Pachano.</w:t>
      </w:r>
      <w:r>
        <w:t xml:space="preserve"> Pocas personas pueden sobrevivir a tantas enfermedades. Y muchos menos pueden hablar tan clara y abiertamente sobre ellas. En este episodio Migue y Aníbal Pachano tienen una charla íntima, profunda y sin caretas sobre esa parte de la vida que nadie quiere visitar; esa parte que poco tiene que ver con el éxito, la fama y el reconocimiento. Un episodio donde, con una naturalidad envidiable, Aníbal Pachano nos demuestra que se puede sobrevivir a todo.</w:t>
      </w:r>
    </w:p>
    <w:p w:rsidR="006C2A3D" w:rsidRDefault="006C2A3D" w:rsidP="006C2A3D">
      <w:pPr>
        <w:pStyle w:val="Prrafodelista"/>
        <w:numPr>
          <w:ilvl w:val="0"/>
          <w:numId w:val="1"/>
        </w:numPr>
      </w:pPr>
      <w:r w:rsidRPr="00791913">
        <w:rPr>
          <w:b/>
        </w:rPr>
        <w:t>La paja VIP– I</w:t>
      </w:r>
      <w:r>
        <w:rPr>
          <w:b/>
        </w:rPr>
        <w:t>nvitada</w:t>
      </w:r>
      <w:r w:rsidRPr="00791913">
        <w:rPr>
          <w:b/>
        </w:rPr>
        <w:t>: Yael</w:t>
      </w:r>
      <w:r w:rsidR="00457D7D">
        <w:rPr>
          <w:b/>
        </w:rPr>
        <w:t xml:space="preserve"> </w:t>
      </w:r>
      <w:r w:rsidRPr="00791913">
        <w:rPr>
          <w:b/>
        </w:rPr>
        <w:t>Radeland</w:t>
      </w:r>
      <w:r>
        <w:rPr>
          <w:b/>
        </w:rPr>
        <w:t>.</w:t>
      </w:r>
      <w:r>
        <w:t xml:space="preserve"> El vínculo con la pornografía es un vínculo íntimo y, en muchos casos, diario. Cada persona lo vive a su manera: distintos fetiches, distintos deseos, distintas fantasías</w:t>
      </w:r>
      <w:r w:rsidR="00AA025A">
        <w:t>. S</w:t>
      </w:r>
      <w:r>
        <w:t>in embargo, casi todos parecen coincidir en el formato: el consumo de pornografía está, en su mayoría, mediado por una pantalla. En este episodio, se quita la pantalla del medio para que se encuentren cara a cara el consumidor (Migue) y la actriz (Yael). ¿El objetivo? Conocer a fondo el último gran boom de la industria pornográfica: Only Fans.</w:t>
      </w:r>
    </w:p>
    <w:p w:rsidR="006C2A3D" w:rsidRDefault="006C2A3D" w:rsidP="006C2A3D">
      <w:pPr>
        <w:pStyle w:val="Prrafodelista"/>
        <w:numPr>
          <w:ilvl w:val="0"/>
          <w:numId w:val="1"/>
        </w:numPr>
      </w:pPr>
      <w:r>
        <w:rPr>
          <w:b/>
        </w:rPr>
        <w:t xml:space="preserve">Judío </w:t>
      </w:r>
      <w:r w:rsidRPr="00791913">
        <w:rPr>
          <w:b/>
        </w:rPr>
        <w:t>– Invitado:</w:t>
      </w:r>
      <w:r>
        <w:rPr>
          <w:b/>
        </w:rPr>
        <w:t xml:space="preserve"> Emma Taub. </w:t>
      </w:r>
      <w:r>
        <w:t>¿Qué es la ortodoxia? ¿Es una herencia o una elección? ¿Por qué se usa determinada ropa? ¿Los ortodoxos pueden tener sexo por placer? ¿Por qué no se puede comer cerdo? ¿Está prohibido masturbarse? ¿Qué es la circuncisión y por qué se practica? ¿Por qué se liga al judaísmo con el dinero? ¿Qué es una idishemamme? Infinitas preguntas le hace Migue a Emma Taub para entender en profundidad las enseñanzas, la historia y las leyes de la religión judía. La idea: hacerlo con absoluta y completa frescura.</w:t>
      </w:r>
    </w:p>
    <w:p w:rsidR="006C2A3D" w:rsidRDefault="006C2A3D" w:rsidP="006C2A3D">
      <w:pPr>
        <w:pStyle w:val="Prrafodelista"/>
        <w:numPr>
          <w:ilvl w:val="0"/>
          <w:numId w:val="1"/>
        </w:numPr>
      </w:pPr>
      <w:r>
        <w:rPr>
          <w:b/>
        </w:rPr>
        <w:t>Vegan</w:t>
      </w:r>
      <w:r w:rsidRPr="00791913">
        <w:rPr>
          <w:b/>
        </w:rPr>
        <w:t>– I</w:t>
      </w:r>
      <w:r>
        <w:rPr>
          <w:b/>
        </w:rPr>
        <w:t>nvitada</w:t>
      </w:r>
      <w:r w:rsidRPr="00791913">
        <w:rPr>
          <w:b/>
        </w:rPr>
        <w:t>:</w:t>
      </w:r>
      <w:r>
        <w:rPr>
          <w:b/>
        </w:rPr>
        <w:t xml:space="preserve"> Malena Blanco. </w:t>
      </w:r>
      <w:r w:rsidRPr="00613C29">
        <w:t>Un episodio para replantearnos qué hicimos como especie, qué somos y qué queremos ser</w:t>
      </w:r>
      <w:r>
        <w:t xml:space="preserve">. </w:t>
      </w:r>
      <w:r w:rsidRPr="00613C29">
        <w:t>Migue se encuentra con Malena Blanco, co-fundadora de Voicot, un movimiento artístico por la liberación animal.</w:t>
      </w:r>
    </w:p>
    <w:p w:rsidR="006C2A3D" w:rsidRDefault="006C2A3D" w:rsidP="006C2A3D">
      <w:pPr>
        <w:pStyle w:val="Prrafodelista"/>
        <w:numPr>
          <w:ilvl w:val="0"/>
          <w:numId w:val="1"/>
        </w:numPr>
      </w:pPr>
      <w:r w:rsidRPr="00613C29">
        <w:rPr>
          <w:b/>
        </w:rPr>
        <w:t>Sobrevivirla – Invitado: Carlitos Páez Vilaró.</w:t>
      </w:r>
      <w:r w:rsidR="00AA025A">
        <w:rPr>
          <w:b/>
        </w:rPr>
        <w:t xml:space="preserve"> </w:t>
      </w:r>
      <w:r w:rsidRPr="00613C29">
        <w:t xml:space="preserve">Se cae el avión en el que viajás. Se cae en el medio de la Cordillera, a 4.000 metros de altura y te encontrás con temperaturas que rondan los 25 y 30 grados bajo cero. A los 10 días de estar ahí, escuchás por una radio que ya nadie te va a venir a buscar, que te dieron por muerto. Terminás alimentándote de carne humana. Puede parecer una pesadilla absoluta, pero para Carlitos Páez Vilaró fue una realidad. </w:t>
      </w:r>
    </w:p>
    <w:p w:rsidR="006C2A3D" w:rsidRPr="00613C29" w:rsidRDefault="006C2A3D" w:rsidP="006C2A3D">
      <w:pPr>
        <w:pStyle w:val="Prrafodelista"/>
        <w:numPr>
          <w:ilvl w:val="0"/>
          <w:numId w:val="1"/>
        </w:numPr>
        <w:rPr>
          <w:b/>
        </w:rPr>
      </w:pPr>
      <w:r w:rsidRPr="00613C29">
        <w:rPr>
          <w:b/>
        </w:rPr>
        <w:t xml:space="preserve">La risa, la fama y el dinero– Invitado: </w:t>
      </w:r>
      <w:r>
        <w:rPr>
          <w:b/>
        </w:rPr>
        <w:t>Rober</w:t>
      </w:r>
      <w:r w:rsidR="00457D7D">
        <w:rPr>
          <w:b/>
        </w:rPr>
        <w:t>t</w:t>
      </w:r>
      <w:r>
        <w:rPr>
          <w:b/>
        </w:rPr>
        <w:t>o</w:t>
      </w:r>
      <w:r w:rsidR="00457D7D">
        <w:rPr>
          <w:b/>
        </w:rPr>
        <w:t xml:space="preserve"> </w:t>
      </w:r>
      <w:r>
        <w:rPr>
          <w:b/>
        </w:rPr>
        <w:t>Moldavsky.</w:t>
      </w:r>
      <w:r w:rsidR="00AA025A">
        <w:rPr>
          <w:b/>
        </w:rPr>
        <w:t xml:space="preserve"> </w:t>
      </w:r>
      <w:r w:rsidRPr="00613C29">
        <w:t>Vivió un tiempo en Israel, estudió sociología, vendió telas en el barrio de Once, llenó teatros y se volvió famoso. Una vida vertiginosa pero siempre acompañada de la risa, esa arma de seducción masiva que poca gente tiene en su cabeza. Con ustedes: Roberto Moldavsky. ¿La fama trae problemas familiares? ¿La guita ensucia todo lo que toca? ¿Está bueno ser famoso o no?</w:t>
      </w:r>
    </w:p>
    <w:p w:rsidR="006C2A3D" w:rsidRDefault="006C2A3D" w:rsidP="006C2A3D">
      <w:pPr>
        <w:pStyle w:val="Prrafodelista"/>
        <w:numPr>
          <w:ilvl w:val="0"/>
          <w:numId w:val="1"/>
        </w:numPr>
      </w:pPr>
      <w:r w:rsidRPr="002944F3">
        <w:rPr>
          <w:b/>
        </w:rPr>
        <w:t>Influencer –</w:t>
      </w:r>
      <w:r w:rsidRPr="00613C29">
        <w:rPr>
          <w:b/>
        </w:rPr>
        <w:t xml:space="preserve"> Invitado: </w:t>
      </w:r>
      <w:r>
        <w:rPr>
          <w:b/>
        </w:rPr>
        <w:t xml:space="preserve">Santi Maratea. </w:t>
      </w:r>
      <w:r w:rsidRPr="002944F3">
        <w:t>Es molesto porque investiga; es curioso porque pregunta; y seguro se equivoca, porque hace. No se conforma con lo que le enseñan y tiene dos superpoderes: el primero, influenciar a la gente que lo sigue. El segundo, más importante aún, la sinceridad. “Sin molestar a nadie no se cambia el mundo”, dijo una vez un gran filósofo de gorra y shorts deportivos.</w:t>
      </w:r>
    </w:p>
    <w:p w:rsidR="006C2A3D" w:rsidRDefault="006C2A3D" w:rsidP="006C2A3D">
      <w:pPr>
        <w:pStyle w:val="Prrafodelista"/>
        <w:numPr>
          <w:ilvl w:val="0"/>
          <w:numId w:val="1"/>
        </w:numPr>
      </w:pPr>
      <w:r w:rsidRPr="0077689D">
        <w:rPr>
          <w:b/>
        </w:rPr>
        <w:t>Masoquistas –</w:t>
      </w:r>
      <w:r w:rsidRPr="00613C29">
        <w:rPr>
          <w:b/>
        </w:rPr>
        <w:t xml:space="preserve"> I</w:t>
      </w:r>
      <w:r>
        <w:rPr>
          <w:b/>
        </w:rPr>
        <w:t>nvitadas</w:t>
      </w:r>
      <w:r w:rsidRPr="00613C29">
        <w:rPr>
          <w:b/>
        </w:rPr>
        <w:t xml:space="preserve">: </w:t>
      </w:r>
      <w:r>
        <w:rPr>
          <w:b/>
        </w:rPr>
        <w:t xml:space="preserve">Barbarie y Sol Negro. </w:t>
      </w:r>
      <w:r w:rsidRPr="0077689D">
        <w:t>Dos mujeres que practican el BDSM (Bondage; Disciplina y Dominación; Sumisión y Sadismo; y Masoquismo). Quizás sea un universo desconocido para vos... y hoy sea el día para conocerlo.</w:t>
      </w:r>
    </w:p>
    <w:p w:rsidR="006C2A3D" w:rsidRDefault="006C2A3D" w:rsidP="006C2A3D">
      <w:pPr>
        <w:pStyle w:val="Prrafodelista"/>
        <w:numPr>
          <w:ilvl w:val="0"/>
          <w:numId w:val="1"/>
        </w:numPr>
      </w:pPr>
      <w:r w:rsidRPr="0077689D">
        <w:rPr>
          <w:b/>
        </w:rPr>
        <w:lastRenderedPageBreak/>
        <w:t>Psiquiatra –</w:t>
      </w:r>
      <w:r w:rsidRPr="00613C29">
        <w:rPr>
          <w:b/>
        </w:rPr>
        <w:t xml:space="preserve"> Invitado: </w:t>
      </w:r>
      <w:r>
        <w:rPr>
          <w:b/>
        </w:rPr>
        <w:t>Dr. José Abandi.</w:t>
      </w:r>
      <w:r>
        <w:t xml:space="preserve"> Todavía no entendemos si esta charla fue una sesión de terapia de Migue o una entrevista a uno de los psiquiatras más prestigiosos de la Argentina. En menos de una hora, Migue y el Dr. José Abadi conversan sobre ego, depresión, angustia, competencia, envidia, miedos, fobias y mucho más.</w:t>
      </w:r>
    </w:p>
    <w:p w:rsidR="006C2A3D" w:rsidRDefault="006C2A3D" w:rsidP="006C2A3D">
      <w:pPr>
        <w:pStyle w:val="Prrafodelista"/>
        <w:numPr>
          <w:ilvl w:val="0"/>
          <w:numId w:val="1"/>
        </w:numPr>
      </w:pPr>
      <w:r>
        <w:rPr>
          <w:b/>
        </w:rPr>
        <w:t xml:space="preserve">Cirujano </w:t>
      </w:r>
      <w:r w:rsidRPr="0077689D">
        <w:rPr>
          <w:b/>
        </w:rPr>
        <w:t>–</w:t>
      </w:r>
      <w:r w:rsidRPr="00613C29">
        <w:rPr>
          <w:b/>
        </w:rPr>
        <w:t xml:space="preserve"> Invitado: </w:t>
      </w:r>
      <w:r>
        <w:rPr>
          <w:b/>
        </w:rPr>
        <w:t xml:space="preserve">Daniel Félix. </w:t>
      </w:r>
      <w:r w:rsidRPr="000F25E7">
        <w:t>Entramos de lleno en el mundo de las cirugías plásticas: adicción, pedidos de cosas imposibles, cuánto cuesta cada operación y los pedidos más raros que alguna vez hizo alguien en el consultorio del Dr. Félix. Hay distintas visiones sobre cómo debemos tratar nuestros compl</w:t>
      </w:r>
      <w:r>
        <w:t>ejos aquí un episodio donde se exponen</w:t>
      </w:r>
      <w:r w:rsidRPr="000F25E7">
        <w:t>.</w:t>
      </w:r>
    </w:p>
    <w:p w:rsidR="006C2A3D" w:rsidRDefault="006C2A3D" w:rsidP="006C2A3D">
      <w:pPr>
        <w:pStyle w:val="Prrafodelista"/>
        <w:numPr>
          <w:ilvl w:val="0"/>
          <w:numId w:val="1"/>
        </w:numPr>
      </w:pPr>
      <w:r w:rsidRPr="000F25E7">
        <w:rPr>
          <w:b/>
        </w:rPr>
        <w:t>Gorda – Invitada: Online Mami.</w:t>
      </w:r>
      <w:r w:rsidR="00457D7D">
        <w:rPr>
          <w:b/>
        </w:rPr>
        <w:t xml:space="preserve"> </w:t>
      </w:r>
      <w:r w:rsidRPr="000F25E7">
        <w:t xml:space="preserve">Un capítulo clave para seguir deconstruyéndonos en un camino hacia un mundo más inclusivo, más respetuoso y menos discriminatorio. ¿Qué es la gordofobia? ¿Cuáles son sus límites? ¿Cuánto opinamos sobre el cuerpo de otros? </w:t>
      </w:r>
    </w:p>
    <w:p w:rsidR="006C2A3D" w:rsidRDefault="006C2A3D" w:rsidP="006C2A3D">
      <w:pPr>
        <w:pStyle w:val="Prrafodelista"/>
        <w:numPr>
          <w:ilvl w:val="0"/>
          <w:numId w:val="1"/>
        </w:numPr>
      </w:pPr>
      <w:r>
        <w:rPr>
          <w:b/>
        </w:rPr>
        <w:t xml:space="preserve">Cromañón </w:t>
      </w:r>
      <w:r w:rsidRPr="000F25E7">
        <w:rPr>
          <w:b/>
        </w:rPr>
        <w:t>– Invitados: Mai y Fede.</w:t>
      </w:r>
      <w:r w:rsidR="00457D7D">
        <w:rPr>
          <w:b/>
        </w:rPr>
        <w:t xml:space="preserve"> </w:t>
      </w:r>
      <w:r w:rsidRPr="000F25E7">
        <w:t xml:space="preserve">Terminaba el año 2004 y ellos fueron con amigos y hermanos a ver un recital de su banda favorita. Lamentablemente esa noche terminó siendo muy distinta a lo que imaginaban. No nos confundimos si aseguramos que cada uno de nosotros recuerda exactamente dónde se encontraba cuando se enteró de esta horrible noticia. Una tragedia con culpables, con responsables y con 194 familias que terminaron llorando a uno o más seres queridos. </w:t>
      </w:r>
      <w:r>
        <w:t>En este Capítulo</w:t>
      </w:r>
      <w:r w:rsidRPr="000F25E7">
        <w:t xml:space="preserve"> Migue habla con Mai y Fede. Ambos estuvieron ahí esa noche y hoy son familia.</w:t>
      </w:r>
    </w:p>
    <w:p w:rsidR="006C2A3D" w:rsidRDefault="006C2A3D" w:rsidP="006C2A3D">
      <w:pPr>
        <w:pStyle w:val="Prrafodelista"/>
        <w:numPr>
          <w:ilvl w:val="0"/>
          <w:numId w:val="1"/>
        </w:numPr>
      </w:pPr>
      <w:r w:rsidRPr="00BA568E">
        <w:rPr>
          <w:b/>
        </w:rPr>
        <w:t>Autista – Invitado: Matías Cadaveira.</w:t>
      </w:r>
      <w:r w:rsidR="00457D7D">
        <w:rPr>
          <w:b/>
        </w:rPr>
        <w:t xml:space="preserve"> </w:t>
      </w:r>
      <w:r w:rsidRPr="00BA568E">
        <w:t xml:space="preserve">Algunos no miran a los ojos; otros parece que no escucharan; otros presentan carencias para las destrezas sociales, emocionales y de comunicación; muchos repiten patrones y así se aferran a rutinas estrictas. Hay mitos, muchas mentiras y muchas verdades sobre el autismo. ¿Se dice “autismo”? ¿Se dice “autista”? </w:t>
      </w:r>
      <w:r>
        <w:t>En este episodio</w:t>
      </w:r>
      <w:r w:rsidRPr="00BA568E">
        <w:t xml:space="preserve"> Matías Cadaveira nos saca todas las dudas. Es psicólogo y comunica para una sociedad más informada e inclusiva con la neurodiversidad.</w:t>
      </w:r>
    </w:p>
    <w:p w:rsidR="006C2A3D" w:rsidRDefault="006C2A3D" w:rsidP="006C2A3D">
      <w:pPr>
        <w:pStyle w:val="Prrafodelista"/>
        <w:numPr>
          <w:ilvl w:val="0"/>
          <w:numId w:val="1"/>
        </w:numPr>
      </w:pPr>
      <w:r>
        <w:rPr>
          <w:b/>
        </w:rPr>
        <w:t xml:space="preserve">La muerte </w:t>
      </w:r>
      <w:r w:rsidRPr="000F25E7">
        <w:rPr>
          <w:b/>
        </w:rPr>
        <w:t>– Invitada:</w:t>
      </w:r>
      <w:r>
        <w:rPr>
          <w:b/>
        </w:rPr>
        <w:t xml:space="preserve"> Viviana Bilezker. </w:t>
      </w:r>
      <w:r w:rsidRPr="008629A7">
        <w:t xml:space="preserve">La única certeza que tenemos desde que nacemos es que en algún momento nos vamos a morir. Sí, todos nos vamos a morir. Aun así, siendo algo tan común e inevitable, nos cuesta hablar de la muerte. Nos cuesta aceptarla, nos cuesta entenderla. ¿Es un problema cultural? ¿Qué pasa cuando la muerte está cerca? ¿Podemos llegar mejor preparados al momento de la muerte? ¿Podemos cambiar nuestra concepción sobre ella? </w:t>
      </w:r>
    </w:p>
    <w:p w:rsidR="006C2A3D" w:rsidRDefault="006C2A3D" w:rsidP="006C2A3D">
      <w:pPr>
        <w:pStyle w:val="Prrafodelista"/>
        <w:numPr>
          <w:ilvl w:val="0"/>
          <w:numId w:val="1"/>
        </w:numPr>
      </w:pPr>
      <w:r>
        <w:rPr>
          <w:b/>
        </w:rPr>
        <w:t>Taxi Boy</w:t>
      </w:r>
      <w:r w:rsidRPr="00BA568E">
        <w:rPr>
          <w:b/>
        </w:rPr>
        <w:t xml:space="preserve">– Invitado: </w:t>
      </w:r>
      <w:r>
        <w:rPr>
          <w:b/>
        </w:rPr>
        <w:t>Juan Ejemplo.</w:t>
      </w:r>
      <w:r w:rsidR="00457D7D">
        <w:rPr>
          <w:b/>
        </w:rPr>
        <w:t xml:space="preserve"> </w:t>
      </w:r>
      <w:r w:rsidRPr="008629A7">
        <w:t>Migue explora el mundo del trabajo sexual y le surgen mil interrogantes: ¿Cómo se hace para trabajar si el cliente no te calienta? ¿Cuánto dinero se puede ganar? ¿Cuál es el público más frecuente de un taxi boy? ¿Cómo es visto socialmente? ¿Es un trabajo riesgoso?</w:t>
      </w:r>
    </w:p>
    <w:p w:rsidR="006C2A3D" w:rsidRDefault="006C2A3D" w:rsidP="006C2A3D">
      <w:pPr>
        <w:pStyle w:val="Prrafodelista"/>
        <w:numPr>
          <w:ilvl w:val="0"/>
          <w:numId w:val="1"/>
        </w:numPr>
      </w:pPr>
      <w:r w:rsidRPr="008629A7">
        <w:rPr>
          <w:b/>
        </w:rPr>
        <w:t>Apropiarse – Invitada: Sra. Bimbo</w:t>
      </w:r>
      <w:r>
        <w:t xml:space="preserve">. Se </w:t>
      </w:r>
      <w:r w:rsidR="000123D5">
        <w:t>crio</w:t>
      </w:r>
      <w:r>
        <w:t xml:space="preserve"> con una familia pero biológicamente pertenece a otra. ¿A qué otra? No lo sabe. ¿Qué día nació? No lo sabe. ¿Quién la parió? Tampoco lo sabe. ¿Cómo es no saber todo esto y vivir en paz? ¿Deja de doler el pasado? ¿Cómo se conforma con lo poco que sabe de su historia? En su caso, escribiéndola ella. </w:t>
      </w:r>
    </w:p>
    <w:p w:rsidR="006C2A3D" w:rsidRDefault="006C2A3D" w:rsidP="006C2A3D">
      <w:pPr>
        <w:pStyle w:val="Prrafodelista"/>
        <w:numPr>
          <w:ilvl w:val="0"/>
          <w:numId w:val="1"/>
        </w:numPr>
      </w:pPr>
      <w:r w:rsidRPr="006F4CEC">
        <w:rPr>
          <w:b/>
        </w:rPr>
        <w:t>Malvinas</w:t>
      </w:r>
      <w:r w:rsidRPr="00BA568E">
        <w:rPr>
          <w:b/>
        </w:rPr>
        <w:t xml:space="preserve">– Invitado: </w:t>
      </w:r>
      <w:r>
        <w:rPr>
          <w:b/>
        </w:rPr>
        <w:t>Néstor Marrapodi</w:t>
      </w:r>
      <w:r>
        <w:t xml:space="preserve">. </w:t>
      </w:r>
      <w:r w:rsidRPr="006F4CEC">
        <w:t>Hay muchas películas, documentales, obras de teatro y textos sobre la Guerra de Malvinas. En este episodio Migue afina el lápiz y apunta a esos detalles que muchas veces nos cuesta imaginar, esos detalles que nos hacen ver cómo se vive la guerra en primera persona. ¿Cuánto se sufre según el puesto que te toca? ¿Comés bien? ¿Dormís? ¿Te bañás? ¿Tenés comunicación con tu familia? ¿Sabías manejar un arma? ¿Te mandaron preparado? ¿Estabas abrigado para soportar esas temperaturas? ¿Siendo pibe estabas con ganas de matar a otros pibes? ¿Cómo se vive después? ¿Hay culpa por sobrevivir?</w:t>
      </w:r>
    </w:p>
    <w:p w:rsidR="006C2A3D" w:rsidRDefault="006C2A3D" w:rsidP="006C2A3D">
      <w:pPr>
        <w:pStyle w:val="Prrafodelista"/>
        <w:numPr>
          <w:ilvl w:val="0"/>
          <w:numId w:val="1"/>
        </w:numPr>
      </w:pPr>
      <w:r w:rsidRPr="006F4CEC">
        <w:rPr>
          <w:b/>
        </w:rPr>
        <w:lastRenderedPageBreak/>
        <w:t>Cáncer –</w:t>
      </w:r>
      <w:r w:rsidRPr="00BA568E">
        <w:rPr>
          <w:b/>
        </w:rPr>
        <w:t xml:space="preserve"> Invitado: </w:t>
      </w:r>
      <w:r>
        <w:rPr>
          <w:b/>
        </w:rPr>
        <w:t xml:space="preserve">Matías Chacón. </w:t>
      </w:r>
      <w:r w:rsidRPr="006F4CEC">
        <w:t>Pocas palabras nos generan tanto miedo como la palabra “cáncer”. Sin embargo, una persona eligió dedicarse todos los días a tratar con esta palabra; eligió ser el héroe de muchas historias...o la persona que no pudo con tantas otras. Migue se cruza con Matías Chacón, quien además de ser oncólogo de gran renombre en nuestro país, fue el oncólogo de su madre. Con ella...no pudo.</w:t>
      </w:r>
    </w:p>
    <w:p w:rsidR="006C2A3D" w:rsidRDefault="006C2A3D" w:rsidP="006C2A3D">
      <w:pPr>
        <w:pStyle w:val="Prrafodelista"/>
        <w:numPr>
          <w:ilvl w:val="0"/>
          <w:numId w:val="1"/>
        </w:numPr>
      </w:pPr>
      <w:r>
        <w:rPr>
          <w:b/>
        </w:rPr>
        <w:t xml:space="preserve">Puto </w:t>
      </w:r>
      <w:r w:rsidRPr="006F4CEC">
        <w:rPr>
          <w:b/>
        </w:rPr>
        <w:t>–</w:t>
      </w:r>
      <w:r w:rsidRPr="00BA568E">
        <w:rPr>
          <w:b/>
        </w:rPr>
        <w:t xml:space="preserve"> Invitado:</w:t>
      </w:r>
      <w:r>
        <w:rPr>
          <w:b/>
        </w:rPr>
        <w:t xml:space="preserve"> Franco Torchia.</w:t>
      </w:r>
      <w:r w:rsidR="00457D7D">
        <w:rPr>
          <w:b/>
        </w:rPr>
        <w:t xml:space="preserve"> </w:t>
      </w:r>
      <w:r w:rsidRPr="006F4CEC">
        <w:t xml:space="preserve">Parece </w:t>
      </w:r>
      <w:r>
        <w:t>increíble pero corre el año 2022</w:t>
      </w:r>
      <w:r w:rsidRPr="006F4CEC">
        <w:t xml:space="preserve"> y todavía hay gente que considera a la homosexualidad una aberración, algo peligroso o directamente una enfermedad. Migue charla con Franco Torchia, graduado en Letras, periodista, conductor de radio</w:t>
      </w:r>
      <w:r w:rsidR="00AA025A">
        <w:t xml:space="preserve">. </w:t>
      </w:r>
      <w:r w:rsidRPr="006F4CEC">
        <w:t>Mitos, leyendas, batallas perdidas, batallas ganadas, medios de comunicación, prejuicios y suposiciones sobre...una orientación sexual.</w:t>
      </w:r>
    </w:p>
    <w:p w:rsidR="006C2A3D" w:rsidRDefault="006C2A3D" w:rsidP="006C2A3D">
      <w:pPr>
        <w:pStyle w:val="Prrafodelista"/>
        <w:numPr>
          <w:ilvl w:val="0"/>
          <w:numId w:val="1"/>
        </w:numPr>
      </w:pPr>
      <w:r>
        <w:rPr>
          <w:b/>
        </w:rPr>
        <w:t xml:space="preserve">Villero </w:t>
      </w:r>
      <w:r w:rsidRPr="006F4CEC">
        <w:rPr>
          <w:b/>
        </w:rPr>
        <w:t>–</w:t>
      </w:r>
      <w:r w:rsidRPr="00BA568E">
        <w:rPr>
          <w:b/>
        </w:rPr>
        <w:t xml:space="preserve"> Invitado</w:t>
      </w:r>
      <w:r>
        <w:rPr>
          <w:b/>
        </w:rPr>
        <w:t xml:space="preserve">: El Flaco. </w:t>
      </w:r>
      <w:r w:rsidRPr="007465C0">
        <w:t>Cada uno nace donde le toca. Migue nació en una familia donde nunca faltó nada; El Flaco no tuvo la misma suerte. Un capítulo fuerte y necesario: dos personas con realidades distintas conversan sobre el mérito, el esfuerzo, los prejuicios, los entornos, la infancia y mucho más.</w:t>
      </w:r>
    </w:p>
    <w:p w:rsidR="006C2A3D" w:rsidRDefault="006C2A3D" w:rsidP="006C2A3D">
      <w:pPr>
        <w:pStyle w:val="Prrafodelista"/>
        <w:numPr>
          <w:ilvl w:val="0"/>
          <w:numId w:val="1"/>
        </w:numPr>
      </w:pPr>
      <w:r>
        <w:rPr>
          <w:b/>
        </w:rPr>
        <w:t xml:space="preserve">Desastre Climático </w:t>
      </w:r>
      <w:r w:rsidRPr="006F4CEC">
        <w:rPr>
          <w:b/>
        </w:rPr>
        <w:t>–</w:t>
      </w:r>
      <w:r w:rsidRPr="00BA568E">
        <w:rPr>
          <w:b/>
        </w:rPr>
        <w:t xml:space="preserve"> Invitado</w:t>
      </w:r>
      <w:r>
        <w:rPr>
          <w:b/>
        </w:rPr>
        <w:t xml:space="preserve">: </w:t>
      </w:r>
      <w:r w:rsidRPr="007465C0">
        <w:rPr>
          <w:b/>
        </w:rPr>
        <w:t>Bruno Rodríguez.</w:t>
      </w:r>
      <w:r w:rsidR="00457D7D">
        <w:rPr>
          <w:b/>
        </w:rPr>
        <w:t xml:space="preserve"> </w:t>
      </w:r>
      <w:r w:rsidRPr="007465C0">
        <w:t xml:space="preserve">Somos una especie única. Muy inteligente, con lenguaje bien desarrollado, mandamos robots a Marte y somos capaces de desarrollar un app para que una pizza llegue a casa en menos de 10 minutos. Pero algo hicimos muy mal: mientras hacemos todo eso, estamos rompiendo nuestra propia casa. Sí, nuestra propia casita. Y eso no lo haría ninguna otra especie. Estamos volviendo inhabitable el lugar que necesitamos más que cualquier otra cosa. Si se acaba el mundo no habrá lenguaje, robot, ni pizza que nos salve. De eso habla Migue con uno de los representantes de Jóvenes por el Clima. </w:t>
      </w:r>
    </w:p>
    <w:p w:rsidR="006C2A3D" w:rsidRDefault="006C2A3D" w:rsidP="006C2A3D">
      <w:pPr>
        <w:pStyle w:val="Prrafodelista"/>
        <w:numPr>
          <w:ilvl w:val="0"/>
          <w:numId w:val="1"/>
        </w:numPr>
      </w:pPr>
      <w:r w:rsidRPr="007465C0">
        <w:rPr>
          <w:b/>
        </w:rPr>
        <w:t>ACV – Invitada: Malena Valenzuela.</w:t>
      </w:r>
      <w:r w:rsidR="00457D7D">
        <w:rPr>
          <w:b/>
        </w:rPr>
        <w:t xml:space="preserve"> </w:t>
      </w:r>
      <w:r w:rsidRPr="007465C0">
        <w:t>El cerebro es sin dudas la torre de control del cuerpo y, lamentablemente, puede dañarse. Migue entrevista a Malena Valenzuela, quien sufrió un accidente cerebro vascular y sobrevivió no solo para contarlo, sino también para comprometerse con una importante misión: educarnos y enseñarnos a prevenirlo.</w:t>
      </w:r>
    </w:p>
    <w:p w:rsidR="006C2A3D" w:rsidRDefault="006C2A3D" w:rsidP="006C2A3D">
      <w:pPr>
        <w:pStyle w:val="Prrafodelista"/>
        <w:numPr>
          <w:ilvl w:val="0"/>
          <w:numId w:val="1"/>
        </w:numPr>
      </w:pPr>
      <w:r>
        <w:rPr>
          <w:b/>
        </w:rPr>
        <w:t xml:space="preserve">Famosa – Invitada: </w:t>
      </w:r>
      <w:r w:rsidRPr="00AA00BA">
        <w:rPr>
          <w:b/>
        </w:rPr>
        <w:t>Nazarena Vélez.</w:t>
      </w:r>
      <w:r w:rsidRPr="00AA00BA">
        <w:t xml:space="preserve"> La fama: esa cosa rara que muchos deseamos sin conocer. Parece tener ventajas, pero cuando mucha gente opina sobre tu vida sin conocerte...el resultado no es gratuito. Migue charla con Nazarena Vélez sin filtro para indagar en el lado oscuro de ser famosa.</w:t>
      </w:r>
    </w:p>
    <w:p w:rsidR="006C2A3D" w:rsidRDefault="006C2A3D" w:rsidP="006C2A3D">
      <w:pPr>
        <w:pStyle w:val="Prrafodelista"/>
        <w:numPr>
          <w:ilvl w:val="0"/>
          <w:numId w:val="1"/>
        </w:numPr>
      </w:pPr>
      <w:r>
        <w:rPr>
          <w:b/>
        </w:rPr>
        <w:t xml:space="preserve">No binario </w:t>
      </w:r>
      <w:r w:rsidRPr="00AA00BA">
        <w:rPr>
          <w:b/>
        </w:rPr>
        <w:t>– Invitando: Marico Carmona.</w:t>
      </w:r>
      <w:r w:rsidR="00457D7D">
        <w:rPr>
          <w:b/>
        </w:rPr>
        <w:t xml:space="preserve"> </w:t>
      </w:r>
      <w:r w:rsidRPr="00AA00BA">
        <w:t xml:space="preserve">Un episodio para escuchar y aprender; para destruir las cajitas que tenemos armadas, para sacarnos los prejuicios de encima y para pensar cómo fuimos criados, qué mandatos pesan sobre nosotros y con qué moldes crecimos. </w:t>
      </w:r>
    </w:p>
    <w:p w:rsidR="006C2A3D" w:rsidRDefault="006C2A3D" w:rsidP="006C2A3D">
      <w:pPr>
        <w:pStyle w:val="Prrafodelista"/>
        <w:numPr>
          <w:ilvl w:val="0"/>
          <w:numId w:val="1"/>
        </w:numPr>
      </w:pPr>
      <w:r>
        <w:rPr>
          <w:b/>
        </w:rPr>
        <w:t xml:space="preserve">Hospital de Niños </w:t>
      </w:r>
      <w:r w:rsidRPr="00AA00BA">
        <w:rPr>
          <w:b/>
        </w:rPr>
        <w:t>– Invitada: María José Martínez Cáceres.</w:t>
      </w:r>
      <w:r w:rsidR="00457D7D">
        <w:rPr>
          <w:b/>
        </w:rPr>
        <w:t xml:space="preserve"> </w:t>
      </w:r>
      <w:r w:rsidRPr="00AA00BA">
        <w:t>No debe haber un lugar más difícil para transitar que un hospital de niños. Y definitivamente es un mundo que no nos gustaría tener que conocer... Pero ella trabaja ahí. Todos los días de su vida</w:t>
      </w:r>
      <w:r w:rsidR="000123D5">
        <w:t xml:space="preserve"> atiende, cura y acompaña a niño</w:t>
      </w:r>
      <w:r w:rsidRPr="00AA00BA">
        <w:t>s</w:t>
      </w:r>
      <w:r w:rsidR="000123D5">
        <w:t>/niñas</w:t>
      </w:r>
      <w:r w:rsidRPr="00AA00BA">
        <w:t xml:space="preserve"> y familias enteras. Un episodio tan fuerte como educativo</w:t>
      </w:r>
      <w:r>
        <w:t>.</w:t>
      </w:r>
    </w:p>
    <w:p w:rsidR="006C2A3D" w:rsidRDefault="006C2A3D" w:rsidP="006C2A3D">
      <w:pPr>
        <w:pStyle w:val="Prrafodelista"/>
        <w:numPr>
          <w:ilvl w:val="0"/>
          <w:numId w:val="1"/>
        </w:numPr>
      </w:pPr>
      <w:r w:rsidRPr="000C7A57">
        <w:rPr>
          <w:b/>
        </w:rPr>
        <w:t>Identidad Marrón – Invitado: David Gudiño.</w:t>
      </w:r>
      <w:r w:rsidR="00457D7D">
        <w:rPr>
          <w:b/>
        </w:rPr>
        <w:t xml:space="preserve"> </w:t>
      </w:r>
      <w:r w:rsidRPr="000C7A57">
        <w:t>David tiene piel marrón y no se siente del todo cómodo donde vive. Una de las ciudades más importantes del mundo, supuestamente tan cosmopolita y abierta como Buenos Aires, no deja de remarcarle, una y otra vez, que él es distinto; que esta nación no se construyó sobre las bases de su pueblo y que todo a le va a costar el doble. ¿Por qué? Por sus rasgos andinos. Un capítulo importantísimo que nos invita a hacer un ejercicio fundamental: volver a mirarnos.</w:t>
      </w:r>
    </w:p>
    <w:p w:rsidR="006C2A3D" w:rsidRDefault="006C2A3D" w:rsidP="006C2A3D">
      <w:pPr>
        <w:pStyle w:val="Prrafodelista"/>
        <w:numPr>
          <w:ilvl w:val="0"/>
          <w:numId w:val="1"/>
        </w:numPr>
      </w:pPr>
      <w:r>
        <w:rPr>
          <w:b/>
        </w:rPr>
        <w:t xml:space="preserve">Cuadripléjico </w:t>
      </w:r>
      <w:r w:rsidRPr="00FE5D1A">
        <w:rPr>
          <w:b/>
        </w:rPr>
        <w:t>– Invitado: Alexis Padovani.</w:t>
      </w:r>
      <w:r w:rsidRPr="00FE5D1A">
        <w:t xml:space="preserve"> De un segundo para el otro, tu vida puede cambiar. Parece una frase trillada pero más real no se consigue. En un partido amistoso de rugby, Alexis Padovani quedó cuadripléjico. Para </w:t>
      </w:r>
      <w:r w:rsidRPr="00FE5D1A">
        <w:lastRenderedPageBreak/>
        <w:t>cualquiera de nosotros se trataría de un evento que denominaríamos como "tragedia". Él asegura que hoy es quien es, gracias a lo que le pasó.</w:t>
      </w:r>
    </w:p>
    <w:p w:rsidR="006C2A3D" w:rsidRDefault="006C2A3D" w:rsidP="006C2A3D">
      <w:pPr>
        <w:pStyle w:val="Prrafodelista"/>
        <w:numPr>
          <w:ilvl w:val="0"/>
          <w:numId w:val="1"/>
        </w:numPr>
      </w:pPr>
      <w:r>
        <w:rPr>
          <w:b/>
        </w:rPr>
        <w:t xml:space="preserve">Trava Mala </w:t>
      </w:r>
      <w:r w:rsidRPr="00FE5D1A">
        <w:rPr>
          <w:b/>
        </w:rPr>
        <w:t>– Invitada: Camila Sosa Villada.</w:t>
      </w:r>
      <w:r w:rsidR="00457D7D">
        <w:rPr>
          <w:b/>
        </w:rPr>
        <w:t xml:space="preserve"> </w:t>
      </w:r>
      <w:r w:rsidRPr="00FE5D1A">
        <w:t>Una charla espectacular con la talentosísima Camila Sosa Villada. Su vida, sus ideas, su historia.</w:t>
      </w:r>
    </w:p>
    <w:p w:rsidR="006C2A3D" w:rsidRDefault="006C2A3D" w:rsidP="006C2A3D">
      <w:pPr>
        <w:pStyle w:val="Prrafodelista"/>
        <w:numPr>
          <w:ilvl w:val="0"/>
          <w:numId w:val="1"/>
        </w:numPr>
      </w:pPr>
      <w:r w:rsidRPr="00FE5D1A">
        <w:rPr>
          <w:b/>
        </w:rPr>
        <w:t>Dictadura Militar – Invitado: Mantecol Ayala.</w:t>
      </w:r>
      <w:r>
        <w:t xml:space="preserve"> E</w:t>
      </w:r>
      <w:r w:rsidRPr="00FE5D1A">
        <w:t>s militante villero y durante la dictadura militar le tocó conocer el mismísimo infierno: estuvo secuestrado en la ESMA durante más de 2 años, lo torturaron, logró escapar y lo volvieron a encontrar. Su voz particular es</w:t>
      </w:r>
      <w:r>
        <w:t xml:space="preserve"> consecuencia de esta pesadilla.</w:t>
      </w:r>
    </w:p>
    <w:p w:rsidR="006C2A3D" w:rsidRPr="004F2AD8" w:rsidRDefault="006C2A3D" w:rsidP="006C2A3D">
      <w:pPr>
        <w:pStyle w:val="Prrafodelista"/>
        <w:numPr>
          <w:ilvl w:val="0"/>
          <w:numId w:val="1"/>
        </w:numPr>
      </w:pPr>
      <w:r>
        <w:rPr>
          <w:b/>
        </w:rPr>
        <w:t xml:space="preserve">Swinger – Invitado: Marito. </w:t>
      </w:r>
      <w:r w:rsidRPr="004F2AD8">
        <w:t>¿Cómo es ser swinger? ¿Qué reglas tiene?</w:t>
      </w:r>
    </w:p>
    <w:p w:rsidR="006C2A3D" w:rsidRDefault="006C2A3D" w:rsidP="006C2A3D">
      <w:pPr>
        <w:pStyle w:val="Prrafodelista"/>
        <w:numPr>
          <w:ilvl w:val="0"/>
          <w:numId w:val="1"/>
        </w:numPr>
      </w:pPr>
      <w:r w:rsidRPr="004F2AD8">
        <w:rPr>
          <w:b/>
        </w:rPr>
        <w:t>Trata – Invitada: Alika</w:t>
      </w:r>
      <w:r w:rsidR="00457D7D">
        <w:rPr>
          <w:b/>
        </w:rPr>
        <w:t xml:space="preserve"> </w:t>
      </w:r>
      <w:r w:rsidRPr="004F2AD8">
        <w:rPr>
          <w:b/>
        </w:rPr>
        <w:t>Kinan.</w:t>
      </w:r>
      <w:r w:rsidR="00457D7D">
        <w:rPr>
          <w:b/>
        </w:rPr>
        <w:t xml:space="preserve"> </w:t>
      </w:r>
      <w:r w:rsidRPr="004F2AD8">
        <w:t>Su situación de pobreza y desesperación la arrastraron a un mundo oscuro. Le ofrecieron un trabajo en un boliche y, cuando llegó, tuvo que prostituirse. No le quedó otra. Todas las noches, muchas veces…y sin quererlo. Fueron muchos años de drogas, alcohol y sometimiento. Durante la grabación de este episodio, asistió su hija, que escuchó durante más de una hora la terrible historia de su mamá. Alika nos cuenta cómo fue ser víctima de la trata y cómo se vive desde adentro.</w:t>
      </w:r>
    </w:p>
    <w:p w:rsidR="006C2A3D" w:rsidRDefault="006C2A3D" w:rsidP="006C2A3D">
      <w:pPr>
        <w:pStyle w:val="Prrafodelista"/>
        <w:numPr>
          <w:ilvl w:val="0"/>
          <w:numId w:val="1"/>
        </w:numPr>
      </w:pPr>
      <w:r w:rsidRPr="0031622F">
        <w:rPr>
          <w:b/>
        </w:rPr>
        <w:t>Criptomonedas – Invitado: Santi Siri.</w:t>
      </w:r>
      <w:r w:rsidR="00457D7D">
        <w:rPr>
          <w:b/>
        </w:rPr>
        <w:t xml:space="preserve"> </w:t>
      </w:r>
      <w:r w:rsidRPr="0031622F">
        <w:t>Las criptomonedas están cada vez más en boca de todos nosotros. Nos pueden gustar, no gustar, podemos entenderlas, no entenderlas…pero hoy, son un hecho. En este episodio Migue intenta comprender qué hay detrás del fenómeno, cómo surgieron, qué son, cómo funcionan y cuál será su posible futuro.</w:t>
      </w:r>
    </w:p>
    <w:p w:rsidR="006C2A3D" w:rsidRDefault="006C2A3D" w:rsidP="006C2A3D">
      <w:pPr>
        <w:pStyle w:val="Prrafodelista"/>
        <w:numPr>
          <w:ilvl w:val="0"/>
          <w:numId w:val="1"/>
        </w:numPr>
      </w:pPr>
      <w:r>
        <w:rPr>
          <w:b/>
        </w:rPr>
        <w:t xml:space="preserve">Forense – Invitado: Miguel Ángel Miñones. </w:t>
      </w:r>
      <w:r w:rsidRPr="0001059D">
        <w:t xml:space="preserve">Autopsias, morgues, crímenes…Todo lo que vas a escuchar en este episodio te va a parecer de película. Migue entrevista a una persona que se enfrenta a diario con la muerte desde un lugar científico y detectivesco. </w:t>
      </w:r>
    </w:p>
    <w:p w:rsidR="006C2A3D" w:rsidRDefault="006C2A3D" w:rsidP="006C2A3D">
      <w:pPr>
        <w:pStyle w:val="Prrafodelista"/>
        <w:numPr>
          <w:ilvl w:val="0"/>
          <w:numId w:val="1"/>
        </w:numPr>
      </w:pPr>
      <w:r>
        <w:rPr>
          <w:b/>
        </w:rPr>
        <w:t xml:space="preserve">Duendes – Invitada: Liliana Chelli. </w:t>
      </w:r>
      <w:r w:rsidRPr="00740002">
        <w:t xml:space="preserve">Hadas, duendes, gnomos...ella estudia eso hace 40 años y lo enseña. Asegura que existen y que están ahí. Puede sentir su presencia y los ve físicamente. </w:t>
      </w:r>
    </w:p>
    <w:p w:rsidR="006C2A3D" w:rsidRDefault="006C2A3D" w:rsidP="006C2A3D">
      <w:pPr>
        <w:pStyle w:val="Prrafodelista"/>
        <w:numPr>
          <w:ilvl w:val="0"/>
          <w:numId w:val="1"/>
        </w:numPr>
      </w:pPr>
      <w:r>
        <w:rPr>
          <w:b/>
        </w:rPr>
        <w:t xml:space="preserve">Pixar </w:t>
      </w:r>
      <w:r w:rsidRPr="00740002">
        <w:rPr>
          <w:b/>
        </w:rPr>
        <w:t>– Invitado: Gastón Ugarte.</w:t>
      </w:r>
      <w:r w:rsidR="00457D7D">
        <w:rPr>
          <w:b/>
        </w:rPr>
        <w:t xml:space="preserve"> </w:t>
      </w:r>
      <w:r w:rsidRPr="00740002">
        <w:t xml:space="preserve">Gastón es argentino, nació en Tucumán y trabaja en San Francisco, en el estudio de animación más importante del mundo. Todas las preguntas que se te ocurran sobre cómo es trabajar en Pixar serán develadas en este bellísimo episodio </w:t>
      </w:r>
    </w:p>
    <w:p w:rsidR="006C2A3D" w:rsidRDefault="006C2A3D" w:rsidP="006C2A3D">
      <w:pPr>
        <w:pStyle w:val="Prrafodelista"/>
        <w:numPr>
          <w:ilvl w:val="0"/>
          <w:numId w:val="1"/>
        </w:numPr>
      </w:pPr>
      <w:r>
        <w:rPr>
          <w:b/>
        </w:rPr>
        <w:t xml:space="preserve">Depuración </w:t>
      </w:r>
      <w:r w:rsidRPr="00740002">
        <w:rPr>
          <w:b/>
        </w:rPr>
        <w:t>– Invitado: Dr. José Abadi.</w:t>
      </w:r>
      <w:r>
        <w:t xml:space="preserve"> Capítulo </w:t>
      </w:r>
      <w:r w:rsidRPr="00740002">
        <w:t xml:space="preserve">final de la primera temporada, una temporada verdaderamente intensa, profunda y de mucho aprendizaje. A modo de cierre, Migue invitó nuevamente a José Abadi para que todos depuremos nuestra mente y cerremos bien livianos este viaje. </w:t>
      </w:r>
    </w:p>
    <w:p w:rsidR="006C2A3D" w:rsidRDefault="006C2A3D" w:rsidP="006C2A3D"/>
    <w:p w:rsidR="006C2A3D" w:rsidRDefault="006C2A3D" w:rsidP="006529F9">
      <w:pPr>
        <w:spacing w:line="360" w:lineRule="auto"/>
        <w:ind w:firstLine="720"/>
      </w:pPr>
      <w:r>
        <w:t xml:space="preserve">Este Podcast es conducido por Miguel "Migue" Granados, </w:t>
      </w:r>
      <w:r w:rsidRPr="00B00F4A">
        <w:t>humorista, actor</w:t>
      </w:r>
      <w:r>
        <w:t xml:space="preserve">, músico y productor argentino; y es producido por Orange Bear y Spotify Argentina. El equipo técnico está compuesto por: De parte de Orange Bear: Lucas Fridmann en Coordinación General, Rodrigo </w:t>
      </w:r>
      <w:r w:rsidR="00796E53">
        <w:t>Es</w:t>
      </w:r>
      <w:r>
        <w:t>pector en Producción, Giuseppe Molina en Edición y Mezcla, Fabricio Lartigó en Edición y Mezcla, Sofia Carmona Locución, Estudios Moebio en Grabación. De parte de Spotify Estudios: Productores Ejecutivos Javier Piñol y Nacho Gil, Producción Facundo Soler, Supervisión Tobias</w:t>
      </w:r>
      <w:r w:rsidR="00457D7D">
        <w:t xml:space="preserve"> </w:t>
      </w:r>
      <w:r>
        <w:t>Traglia y Camila Justo, Marketing Sol Naldi, Comunicación y Prensa Debora Nara, Editorial Valentina Rudermann, Bussiness</w:t>
      </w:r>
      <w:r w:rsidR="00457D7D">
        <w:t xml:space="preserve"> </w:t>
      </w:r>
      <w:r>
        <w:t>Afaire</w:t>
      </w:r>
      <w:r w:rsidR="00457D7D">
        <w:t xml:space="preserve"> </w:t>
      </w:r>
      <w:r>
        <w:t xml:space="preserve">Samantha Moore y </w:t>
      </w:r>
      <w:r w:rsidR="00796E53">
        <w:t>Mía</w:t>
      </w:r>
      <w:r>
        <w:t xml:space="preserve"> Valero, Legal Witney</w:t>
      </w:r>
      <w:r w:rsidR="00457D7D">
        <w:t xml:space="preserve"> </w:t>
      </w:r>
      <w:r>
        <w:t>Porer y Janeth Vásquez, Bussiness</w:t>
      </w:r>
      <w:r w:rsidR="00457D7D">
        <w:t xml:space="preserve"> </w:t>
      </w:r>
      <w:r>
        <w:t>Operation</w:t>
      </w:r>
      <w:r w:rsidR="00457D7D">
        <w:t xml:space="preserve"> </w:t>
      </w:r>
      <w:r>
        <w:t>Annie</w:t>
      </w:r>
      <w:r w:rsidR="00457D7D">
        <w:t xml:space="preserve"> </w:t>
      </w:r>
      <w:r>
        <w:t>Chocrón.</w:t>
      </w:r>
    </w:p>
    <w:p w:rsidR="006C2A3D" w:rsidRDefault="006C2A3D" w:rsidP="006529F9">
      <w:pPr>
        <w:spacing w:line="360" w:lineRule="auto"/>
        <w:ind w:firstLine="720"/>
      </w:pPr>
    </w:p>
    <w:p w:rsidR="006C2A3D" w:rsidRPr="00CF5881" w:rsidRDefault="006C2A3D" w:rsidP="006529F9">
      <w:pPr>
        <w:spacing w:line="360" w:lineRule="auto"/>
        <w:ind w:firstLine="720"/>
      </w:pPr>
      <w:r>
        <w:lastRenderedPageBreak/>
        <w:t>Conocer cada una de estas historias es conocer la historia de nuestra Ciudad, de nuestro país. Es por lo antes expuesto, Sr. Presidente, que pedimos al Cuerpo la aprobación del presente proyecto de Declaración.</w:t>
      </w:r>
    </w:p>
    <w:p w:rsidR="005E3C49" w:rsidRPr="006C2A3D" w:rsidRDefault="005E3C49" w:rsidP="006C2A3D"/>
    <w:sectPr w:rsidR="005E3C49" w:rsidRPr="006C2A3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43E" w:rsidRDefault="00BE643E">
      <w:r>
        <w:separator/>
      </w:r>
    </w:p>
  </w:endnote>
  <w:endnote w:type="continuationSeparator" w:id="1">
    <w:p w:rsidR="00BE643E" w:rsidRDefault="00BE64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A025A" w:rsidRPr="00AA025A">
        <w:rPr>
          <w:noProof/>
          <w:color w:val="333333"/>
          <w:sz w:val="20"/>
        </w:rPr>
        <w:t>09/06/2022 20:00:00</w:t>
      </w:r>
    </w:fldSimple>
    <w:bookmarkStart w:id="1" w:name="_GoBack"/>
    <w:bookmarkEnd w:id="1"/>
    <w:r w:rsidRPr="001C19C4">
      <w:rPr>
        <w:color w:val="333333"/>
        <w:sz w:val="20"/>
      </w:rPr>
      <w:t xml:space="preserve">  -  Cantidad de caracteres: </w:t>
    </w:r>
    <w:fldSimple w:instr=" NUMCHARS  \* MERGEFORMAT ">
      <w:r w:rsidR="00AA025A" w:rsidRPr="00AA025A">
        <w:rPr>
          <w:noProof/>
          <w:color w:val="333333"/>
          <w:sz w:val="20"/>
        </w:rPr>
        <w:t>14123</w:t>
      </w:r>
    </w:fldSimple>
    <w:r w:rsidRPr="001C19C4">
      <w:rPr>
        <w:color w:val="333333"/>
        <w:sz w:val="20"/>
      </w:rPr>
      <w:t xml:space="preserve"> - Cantidad de palabras: </w:t>
    </w:r>
    <w:fldSimple w:instr=" NUMWORDS  \* MERGEFORMAT ">
      <w:r w:rsidR="00AA025A" w:rsidRPr="00AA025A">
        <w:rPr>
          <w:noProof/>
          <w:color w:val="333333"/>
          <w:sz w:val="20"/>
        </w:rPr>
        <w:t>2761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14468F" w:rsidRPr="001C19C4">
      <w:rPr>
        <w:rStyle w:val="Nmerodepgina"/>
        <w:color w:val="333333"/>
      </w:rPr>
      <w:fldChar w:fldCharType="begin"/>
    </w:r>
    <w:r w:rsidRPr="001C19C4">
      <w:rPr>
        <w:rStyle w:val="Nmerodepgina"/>
        <w:color w:val="333333"/>
      </w:rPr>
      <w:instrText xml:space="preserve"> PAGE </w:instrText>
    </w:r>
    <w:r w:rsidR="0014468F" w:rsidRPr="001C19C4">
      <w:rPr>
        <w:rStyle w:val="Nmerodepgina"/>
        <w:color w:val="333333"/>
      </w:rPr>
      <w:fldChar w:fldCharType="separate"/>
    </w:r>
    <w:r w:rsidR="00AA025A">
      <w:rPr>
        <w:rStyle w:val="Nmerodepgina"/>
        <w:noProof/>
        <w:color w:val="333333"/>
      </w:rPr>
      <w:t>7</w:t>
    </w:r>
    <w:r w:rsidR="0014468F" w:rsidRPr="001C19C4">
      <w:rPr>
        <w:rStyle w:val="Nmerodepgina"/>
        <w:color w:val="333333"/>
      </w:rPr>
      <w:fldChar w:fldCharType="end"/>
    </w:r>
    <w:r w:rsidRPr="001C19C4">
      <w:rPr>
        <w:rStyle w:val="Nmerodepgina"/>
        <w:color w:val="333333"/>
      </w:rPr>
      <w:t>/</w:t>
    </w:r>
    <w:fldSimple w:instr=" NUMPAGES  \* MERGEFORMAT ">
      <w:r w:rsidR="00AA025A" w:rsidRPr="00AA025A">
        <w:rPr>
          <w:rStyle w:val="Nmerodepgina"/>
          <w:noProof/>
          <w:color w:val="333333"/>
        </w:rPr>
        <w:t>7</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43E" w:rsidRDefault="00BE643E">
      <w:r>
        <w:separator/>
      </w:r>
    </w:p>
  </w:footnote>
  <w:footnote w:type="continuationSeparator" w:id="1">
    <w:p w:rsidR="00BE643E" w:rsidRDefault="00BE64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ES"/>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066AA"/>
    <w:multiLevelType w:val="hybridMultilevel"/>
    <w:tmpl w:val="95C66332"/>
    <w:lvl w:ilvl="0" w:tplc="B302E122">
      <w:numFmt w:val="bullet"/>
      <w:lvlText w:val=""/>
      <w:lvlJc w:val="left"/>
      <w:pPr>
        <w:ind w:left="1080" w:hanging="360"/>
      </w:pPr>
      <w:rPr>
        <w:rFonts w:ascii="Symbol" w:eastAsia="Times New Roman" w:hAnsi="Symbol" w:cs="Times New Roman"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E1760B"/>
    <w:rsid w:val="000123D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68F"/>
    <w:rsid w:val="00145948"/>
    <w:rsid w:val="00155C7C"/>
    <w:rsid w:val="00160A2A"/>
    <w:rsid w:val="001614A7"/>
    <w:rsid w:val="0019414B"/>
    <w:rsid w:val="001B770D"/>
    <w:rsid w:val="001C18CC"/>
    <w:rsid w:val="001C19C4"/>
    <w:rsid w:val="001D480C"/>
    <w:rsid w:val="001E0E01"/>
    <w:rsid w:val="001E1CD4"/>
    <w:rsid w:val="001E5394"/>
    <w:rsid w:val="001F2924"/>
    <w:rsid w:val="001F3AFD"/>
    <w:rsid w:val="00205802"/>
    <w:rsid w:val="00205DAD"/>
    <w:rsid w:val="00223436"/>
    <w:rsid w:val="002327DE"/>
    <w:rsid w:val="00246DF0"/>
    <w:rsid w:val="0026220D"/>
    <w:rsid w:val="00265972"/>
    <w:rsid w:val="00275865"/>
    <w:rsid w:val="00276A7E"/>
    <w:rsid w:val="002802F3"/>
    <w:rsid w:val="00296815"/>
    <w:rsid w:val="002971A4"/>
    <w:rsid w:val="002B47D0"/>
    <w:rsid w:val="002B5E36"/>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17F1"/>
    <w:rsid w:val="00446E1A"/>
    <w:rsid w:val="00457D7D"/>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06E4"/>
    <w:rsid w:val="00601A75"/>
    <w:rsid w:val="00603057"/>
    <w:rsid w:val="00616F70"/>
    <w:rsid w:val="00622DE5"/>
    <w:rsid w:val="00636BE0"/>
    <w:rsid w:val="0064363E"/>
    <w:rsid w:val="006529F9"/>
    <w:rsid w:val="006811D6"/>
    <w:rsid w:val="00690392"/>
    <w:rsid w:val="00697F98"/>
    <w:rsid w:val="006A2798"/>
    <w:rsid w:val="006C2A3D"/>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96E53"/>
    <w:rsid w:val="007B0FD7"/>
    <w:rsid w:val="007B3715"/>
    <w:rsid w:val="007B6DE7"/>
    <w:rsid w:val="007C0373"/>
    <w:rsid w:val="007C0CF9"/>
    <w:rsid w:val="007C6AFF"/>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25A"/>
    <w:rsid w:val="00AA08DB"/>
    <w:rsid w:val="00AA2FEA"/>
    <w:rsid w:val="00AA7C22"/>
    <w:rsid w:val="00AB0A73"/>
    <w:rsid w:val="00AB5EB2"/>
    <w:rsid w:val="00AC3839"/>
    <w:rsid w:val="00AE2E8F"/>
    <w:rsid w:val="00AF5760"/>
    <w:rsid w:val="00AF6352"/>
    <w:rsid w:val="00B05649"/>
    <w:rsid w:val="00B1535B"/>
    <w:rsid w:val="00B1723C"/>
    <w:rsid w:val="00B177FE"/>
    <w:rsid w:val="00B264C1"/>
    <w:rsid w:val="00B31B65"/>
    <w:rsid w:val="00B36178"/>
    <w:rsid w:val="00B4130E"/>
    <w:rsid w:val="00B4532F"/>
    <w:rsid w:val="00B46232"/>
    <w:rsid w:val="00B83C40"/>
    <w:rsid w:val="00B85EE2"/>
    <w:rsid w:val="00BA5BDF"/>
    <w:rsid w:val="00BE643E"/>
    <w:rsid w:val="00BF2B7B"/>
    <w:rsid w:val="00BF71C2"/>
    <w:rsid w:val="00C25858"/>
    <w:rsid w:val="00C26F53"/>
    <w:rsid w:val="00C330CB"/>
    <w:rsid w:val="00C34FE6"/>
    <w:rsid w:val="00C3675D"/>
    <w:rsid w:val="00C419C1"/>
    <w:rsid w:val="00C5119A"/>
    <w:rsid w:val="00C51E49"/>
    <w:rsid w:val="00C521F9"/>
    <w:rsid w:val="00C63351"/>
    <w:rsid w:val="00C67663"/>
    <w:rsid w:val="00C71253"/>
    <w:rsid w:val="00C734F9"/>
    <w:rsid w:val="00C87365"/>
    <w:rsid w:val="00C93FF6"/>
    <w:rsid w:val="00CC20B0"/>
    <w:rsid w:val="00CC2B5D"/>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07E2F"/>
    <w:rsid w:val="00E12909"/>
    <w:rsid w:val="00E12DDE"/>
    <w:rsid w:val="00E143B6"/>
    <w:rsid w:val="00E1760B"/>
    <w:rsid w:val="00E30CFF"/>
    <w:rsid w:val="00E55186"/>
    <w:rsid w:val="00E5658D"/>
    <w:rsid w:val="00E615F1"/>
    <w:rsid w:val="00E63146"/>
    <w:rsid w:val="00E64A1D"/>
    <w:rsid w:val="00E74920"/>
    <w:rsid w:val="00E81EE5"/>
    <w:rsid w:val="00E91F21"/>
    <w:rsid w:val="00EB4E0C"/>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 w:type="character" w:styleId="Hipervnculo">
    <w:name w:val="Hyperlink"/>
    <w:basedOn w:val="Fuentedeprrafopredeter"/>
    <w:uiPriority w:val="99"/>
    <w:unhideWhenUsed/>
    <w:rsid w:val="006006E4"/>
    <w:rPr>
      <w:color w:val="0000FF" w:themeColor="hyperlink"/>
      <w:u w:val="single"/>
    </w:rPr>
  </w:style>
  <w:style w:type="paragraph" w:styleId="Prrafodelista">
    <w:name w:val="List Paragraph"/>
    <w:basedOn w:val="Normal"/>
    <w:uiPriority w:val="34"/>
    <w:qFormat/>
    <w:rsid w:val="006C2A3D"/>
    <w:pPr>
      <w:ind w:left="720"/>
      <w:contextualSpacing/>
    </w:pPr>
    <w:rPr>
      <w:szCs w:val="24"/>
    </w:rPr>
  </w:style>
</w:styles>
</file>

<file path=word/webSettings.xml><?xml version="1.0" encoding="utf-8"?>
<w:webSettings xmlns:r="http://schemas.openxmlformats.org/officeDocument/2006/relationships" xmlns:w="http://schemas.openxmlformats.org/wordprocessingml/2006/main">
  <w:divs>
    <w:div w:id="328101114">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FB871B-1BC2-4490-8C13-18A20F922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48</TotalTime>
  <Pages>7</Pages>
  <Words>2761</Words>
  <Characters>14123</Characters>
  <Application>Microsoft Office Word</Application>
  <DocSecurity>0</DocSecurity>
  <Lines>263</Lines>
  <Paragraphs>49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16879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luflores</cp:lastModifiedBy>
  <cp:revision>10</cp:revision>
  <cp:lastPrinted>2020-02-28T17:24:00Z</cp:lastPrinted>
  <dcterms:created xsi:type="dcterms:W3CDTF">2022-06-08T15:14:00Z</dcterms:created>
  <dcterms:modified xsi:type="dcterms:W3CDTF">2022-06-10T17:18:00Z</dcterms:modified>
</cp:coreProperties>
</file>