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3D" w:rsidRDefault="006C2A3D" w:rsidP="006C2A3D"/>
    <w:p w:rsidR="00C25858" w:rsidRDefault="00C25858" w:rsidP="006C2A3D"/>
    <w:p w:rsidR="00C25858" w:rsidRDefault="00C25858" w:rsidP="006C2A3D"/>
    <w:p w:rsidR="00C25858" w:rsidRDefault="00C25858" w:rsidP="006C2A3D"/>
    <w:p w:rsidR="00C25858" w:rsidRDefault="00C25858" w:rsidP="006C2A3D"/>
    <w:p w:rsidR="006C2A3D" w:rsidRDefault="006C2A3D" w:rsidP="006C2A3D">
      <w:pPr>
        <w:jc w:val="center"/>
        <w:rPr>
          <w:b/>
        </w:rPr>
      </w:pPr>
      <w:r w:rsidRPr="00CF5881">
        <w:rPr>
          <w:b/>
        </w:rPr>
        <w:t>PROYECTO DE DECLARACIÓN</w:t>
      </w:r>
    </w:p>
    <w:p w:rsidR="00C25858" w:rsidRDefault="00C25858" w:rsidP="006C2A3D">
      <w:pPr>
        <w:jc w:val="center"/>
        <w:rPr>
          <w:b/>
        </w:rPr>
      </w:pPr>
    </w:p>
    <w:p w:rsidR="00C25858" w:rsidRDefault="00C25858" w:rsidP="006C2A3D">
      <w:pPr>
        <w:jc w:val="center"/>
        <w:rPr>
          <w:b/>
        </w:rPr>
      </w:pPr>
    </w:p>
    <w:p w:rsidR="006C2A3D" w:rsidRPr="00CF5881" w:rsidRDefault="006C2A3D" w:rsidP="006C2A3D"/>
    <w:p w:rsidR="0011551E" w:rsidRPr="0068626B" w:rsidRDefault="0011551E" w:rsidP="0011551E">
      <w:pPr>
        <w:rPr>
          <w:b/>
          <w:lang w:val="es-MX"/>
        </w:rPr>
      </w:pPr>
    </w:p>
    <w:p w:rsidR="008A7EA5" w:rsidRPr="00DC1106" w:rsidRDefault="008A7EA5" w:rsidP="008A7EA5">
      <w:pPr>
        <w:rPr>
          <w:szCs w:val="24"/>
          <w:lang w:val="es-ES"/>
        </w:rPr>
      </w:pPr>
      <w:r w:rsidRPr="00DC1106">
        <w:rPr>
          <w:szCs w:val="24"/>
          <w:lang w:val="es-ES"/>
        </w:rPr>
        <w:t xml:space="preserve">Declárase Huésped de Honor de la Ciudad Autónoma de Buenos Aires a la </w:t>
      </w:r>
      <w:r w:rsidRPr="00DC1106">
        <w:rPr>
          <w:i/>
          <w:szCs w:val="24"/>
          <w:lang w:val="es-ES"/>
        </w:rPr>
        <w:t>Sra. Cristina Lobillo Borrero</w:t>
      </w:r>
      <w:r w:rsidRPr="00DC1106">
        <w:rPr>
          <w:szCs w:val="24"/>
          <w:lang w:val="es-ES"/>
        </w:rPr>
        <w:t>, Directora de Política Energética de la Comisión Europea, quien se encontrará de visita en nuestra ciudad el día martes 21 de junio del corriente año.</w:t>
      </w:r>
    </w:p>
    <w:p w:rsidR="006C2A3D" w:rsidRDefault="006C2A3D" w:rsidP="006C2A3D">
      <w:pPr>
        <w:rPr>
          <w:b/>
        </w:rPr>
      </w:pPr>
    </w:p>
    <w:p w:rsidR="006C2A3D" w:rsidRDefault="006C2A3D" w:rsidP="006C2A3D">
      <w:r>
        <w:br w:type="page"/>
      </w:r>
    </w:p>
    <w:p w:rsidR="00FC3FC5" w:rsidRDefault="00FC3FC5" w:rsidP="006C2A3D">
      <w:pPr>
        <w:spacing w:line="360" w:lineRule="auto"/>
      </w:pPr>
    </w:p>
    <w:p w:rsidR="00FC3FC5" w:rsidRDefault="00FC3FC5" w:rsidP="006C2A3D">
      <w:pPr>
        <w:spacing w:line="360" w:lineRule="auto"/>
      </w:pPr>
    </w:p>
    <w:p w:rsidR="00FC3FC5" w:rsidRDefault="00FC3FC5" w:rsidP="006C2A3D">
      <w:pPr>
        <w:spacing w:line="360" w:lineRule="auto"/>
      </w:pPr>
    </w:p>
    <w:p w:rsidR="00FC3FC5" w:rsidRDefault="00FC3FC5" w:rsidP="006C2A3D">
      <w:pPr>
        <w:spacing w:line="360" w:lineRule="auto"/>
      </w:pPr>
    </w:p>
    <w:p w:rsidR="006C2A3D" w:rsidRDefault="006C2A3D" w:rsidP="006C2A3D">
      <w:pPr>
        <w:spacing w:line="360" w:lineRule="auto"/>
      </w:pPr>
      <w:r>
        <w:t>Sr Presidente:</w:t>
      </w:r>
    </w:p>
    <w:p w:rsidR="006C2A3D" w:rsidRDefault="006C2A3D" w:rsidP="006C2A3D">
      <w:pPr>
        <w:spacing w:line="360" w:lineRule="auto"/>
      </w:pPr>
    </w:p>
    <w:p w:rsidR="008A7EA5" w:rsidRPr="00DC1106" w:rsidRDefault="008A7EA5" w:rsidP="008A7EA5">
      <w:pPr>
        <w:ind w:firstLine="851"/>
        <w:rPr>
          <w:lang w:val="es-MX"/>
        </w:rPr>
      </w:pPr>
      <w:r w:rsidRPr="00DC1106">
        <w:rPr>
          <w:lang w:val="es-MX"/>
        </w:rPr>
        <w:t xml:space="preserve">La Sra. Lobillo Borrero es graduada en Derecho y cuenta con cursos de postgrado en Economía, Derecho de la Unión Europea y Gestión y Liderazgo en la Universidad Libre de Bruselas (ULB), la Escuela Española de Diplomáticos, la Comisión Europea y Harvard Business School. </w:t>
      </w:r>
    </w:p>
    <w:p w:rsidR="008A7EA5" w:rsidRPr="00DC1106" w:rsidRDefault="008A7EA5" w:rsidP="008A7EA5">
      <w:pPr>
        <w:ind w:firstLine="851"/>
        <w:rPr>
          <w:lang w:val="es-MX"/>
        </w:rPr>
      </w:pPr>
    </w:p>
    <w:p w:rsidR="008A7EA5" w:rsidRPr="00DC1106" w:rsidRDefault="008A7EA5" w:rsidP="008A7EA5">
      <w:pPr>
        <w:ind w:firstLine="851"/>
        <w:rPr>
          <w:lang w:val="es-MX"/>
        </w:rPr>
      </w:pPr>
      <w:r w:rsidRPr="00DC1106">
        <w:rPr>
          <w:lang w:val="es-MX"/>
        </w:rPr>
        <w:t xml:space="preserve">Antes de ingresar al ámbito de la Unión Europea, trabajó en la Administración Pública española y en la Universidad de Córdoba y la Universidad de Alcalá de Henares. </w:t>
      </w:r>
    </w:p>
    <w:p w:rsidR="008A7EA5" w:rsidRPr="00DC1106" w:rsidRDefault="008A7EA5" w:rsidP="008A7EA5">
      <w:pPr>
        <w:ind w:firstLine="851"/>
        <w:rPr>
          <w:lang w:val="es-MX"/>
        </w:rPr>
      </w:pPr>
    </w:p>
    <w:p w:rsidR="008A7EA5" w:rsidRPr="00DC1106" w:rsidRDefault="008A7EA5" w:rsidP="008A7EA5">
      <w:pPr>
        <w:ind w:firstLine="851"/>
        <w:rPr>
          <w:lang w:val="es-MX"/>
        </w:rPr>
      </w:pPr>
      <w:r w:rsidRPr="00DC1106">
        <w:rPr>
          <w:lang w:val="es-MX"/>
        </w:rPr>
        <w:t xml:space="preserve">Es funcionaria de la Comisión Europea desde 2004. En una primera instancia trabajó en políticas de Agricultura y Comercio. En el año 2014 asumió en calidad de Jefa de Gabinete del entonces Comisario de Acción Climática y Energía, Sr. Miguel Arias Cañete, para luego, en 2019, asumir como Asesora Principal en la Dirección General de Agricultura. </w:t>
      </w:r>
    </w:p>
    <w:p w:rsidR="008A7EA5" w:rsidRPr="00DC1106" w:rsidRDefault="008A7EA5" w:rsidP="008A7EA5">
      <w:pPr>
        <w:ind w:firstLine="851"/>
        <w:rPr>
          <w:lang w:val="es-MX"/>
        </w:rPr>
      </w:pPr>
    </w:p>
    <w:p w:rsidR="008A7EA5" w:rsidRDefault="008A7EA5" w:rsidP="008A7EA5">
      <w:pPr>
        <w:ind w:firstLine="851"/>
        <w:rPr>
          <w:lang w:val="es-MX"/>
        </w:rPr>
      </w:pPr>
      <w:r w:rsidRPr="00DC1106">
        <w:rPr>
          <w:lang w:val="es-MX"/>
        </w:rPr>
        <w:t xml:space="preserve">Desde junio de 2020 se desempeña como Directora de Política Energética en la Dirección General de Energía de la Comisión Europea. </w:t>
      </w:r>
    </w:p>
    <w:p w:rsidR="008A7EA5" w:rsidRPr="00DC1106" w:rsidRDefault="008A7EA5" w:rsidP="008A7EA5">
      <w:pPr>
        <w:rPr>
          <w:lang w:val="es-MX"/>
        </w:rPr>
      </w:pPr>
    </w:p>
    <w:p w:rsidR="008A7EA5" w:rsidRPr="00FC3FC5" w:rsidRDefault="008A7EA5" w:rsidP="008A7EA5">
      <w:pPr>
        <w:ind w:firstLine="851"/>
        <w:rPr>
          <w:lang w:val="es-MX"/>
        </w:rPr>
      </w:pPr>
      <w:r w:rsidRPr="00FC3FC5">
        <w:rPr>
          <w:lang w:val="es-MX"/>
        </w:rPr>
        <w:t>Es por lo antes expuesto, Sr. Presidente, que pedimos al Cuerpo la aprobación del presente proyecto de Declaración.</w:t>
      </w:r>
    </w:p>
    <w:p w:rsidR="008A7EA5" w:rsidRPr="00FC3FC5" w:rsidRDefault="008A7EA5" w:rsidP="008A7EA5">
      <w:pPr>
        <w:ind w:firstLine="851"/>
      </w:pPr>
    </w:p>
    <w:p w:rsidR="008A7EA5" w:rsidRPr="008A7EA5" w:rsidRDefault="008A7EA5" w:rsidP="008A7EA5"/>
    <w:p w:rsidR="00FC3FC5" w:rsidRPr="00FC3FC5" w:rsidRDefault="00FC3FC5" w:rsidP="00FC3FC5">
      <w:pPr>
        <w:ind w:firstLine="851"/>
      </w:pPr>
    </w:p>
    <w:p w:rsidR="00FC3FC5" w:rsidRPr="005228C0" w:rsidRDefault="00FC3FC5" w:rsidP="00FC3FC5">
      <w:pPr>
        <w:ind w:firstLine="851"/>
        <w:rPr>
          <w:lang w:val="es-MX"/>
        </w:rPr>
      </w:pPr>
    </w:p>
    <w:p w:rsidR="005E3C49" w:rsidRPr="006C2A3D" w:rsidRDefault="005E3C49" w:rsidP="00FC3FC5">
      <w:pPr>
        <w:ind w:firstLine="851"/>
      </w:pPr>
    </w:p>
    <w:sectPr w:rsidR="005E3C49" w:rsidRPr="006C2A3D" w:rsidSect="005E3C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47F" w:rsidRDefault="001B347F">
      <w:r>
        <w:separator/>
      </w:r>
    </w:p>
  </w:endnote>
  <w:endnote w:type="continuationSeparator" w:id="1">
    <w:p w:rsidR="001B347F" w:rsidRDefault="001B3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EA5" w:rsidRDefault="008A7EA5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6A086B" w:rsidRPr="006A086B">
        <w:rPr>
          <w:noProof/>
          <w:color w:val="333333"/>
          <w:sz w:val="20"/>
        </w:rPr>
        <w:t>14/06/2022 12:23:00</w:t>
      </w:r>
    </w:fldSimple>
    <w:bookmarkStart w:id="1" w:name="_GoBack"/>
    <w:bookmarkEnd w:id="1"/>
    <w:r w:rsidRPr="001C19C4">
      <w:rPr>
        <w:color w:val="333333"/>
        <w:sz w:val="20"/>
      </w:rPr>
      <w:t xml:space="preserve">  -  Cantidad de caracteres: </w:t>
    </w:r>
    <w:fldSimple w:instr=" NUMCHARS  \* MERGEFORMAT ">
      <w:r w:rsidR="008A7EA5" w:rsidRPr="008A7EA5">
        <w:rPr>
          <w:noProof/>
          <w:color w:val="333333"/>
          <w:sz w:val="20"/>
        </w:rPr>
        <w:t>1104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8A7EA5" w:rsidRPr="008A7EA5">
        <w:rPr>
          <w:noProof/>
          <w:color w:val="333333"/>
          <w:sz w:val="20"/>
        </w:rPr>
        <w:t>215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="004C5E82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4C5E82" w:rsidRPr="001C19C4">
      <w:rPr>
        <w:rStyle w:val="Nmerodepgina"/>
        <w:color w:val="333333"/>
      </w:rPr>
      <w:fldChar w:fldCharType="separate"/>
    </w:r>
    <w:r w:rsidR="006A086B">
      <w:rPr>
        <w:rStyle w:val="Nmerodepgina"/>
        <w:noProof/>
        <w:color w:val="333333"/>
      </w:rPr>
      <w:t>2</w:t>
    </w:r>
    <w:r w:rsidR="004C5E82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6A086B" w:rsidRPr="006A086B">
        <w:rPr>
          <w:rStyle w:val="Nmerodepgina"/>
          <w:noProof/>
          <w:color w:val="333333"/>
        </w:rPr>
        <w:t>2</w:t>
      </w:r>
    </w:fldSimple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EA5" w:rsidRDefault="008A7EA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47F" w:rsidRDefault="001B347F">
      <w:r>
        <w:separator/>
      </w:r>
    </w:p>
  </w:footnote>
  <w:footnote w:type="continuationSeparator" w:id="1">
    <w:p w:rsidR="001B347F" w:rsidRDefault="001B34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EA5" w:rsidRDefault="008A7EA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6A2798" w:rsidP="0033168A">
    <w:pPr>
      <w:pStyle w:val="Encabezado"/>
      <w:ind w:left="-2410" w:firstLine="850"/>
      <w:jc w:val="center"/>
      <w:rPr>
        <w:i/>
        <w:sz w:val="18"/>
        <w:szCs w:val="18"/>
      </w:rPr>
    </w:pPr>
    <w:r w:rsidRPr="006A2798">
      <w:rPr>
        <w:noProof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718185</wp:posOffset>
          </wp:positionH>
          <wp:positionV relativeFrom="paragraph">
            <wp:posOffset>-125730</wp:posOffset>
          </wp:positionV>
          <wp:extent cx="3252470" cy="1280160"/>
          <wp:effectExtent l="19050" t="0" r="5080" b="0"/>
          <wp:wrapSquare wrapText="bothSides"/>
          <wp:docPr id="2" name="0 Imagen" descr="membret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 202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52470" cy="1280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EA5" w:rsidRDefault="008A7EA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066AA"/>
    <w:multiLevelType w:val="hybridMultilevel"/>
    <w:tmpl w:val="95C66332"/>
    <w:lvl w:ilvl="0" w:tplc="B302E12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E1760B"/>
    <w:rsid w:val="000123D5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94975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1551E"/>
    <w:rsid w:val="00127D10"/>
    <w:rsid w:val="00136787"/>
    <w:rsid w:val="0014468F"/>
    <w:rsid w:val="00145948"/>
    <w:rsid w:val="00155C7C"/>
    <w:rsid w:val="00160A2A"/>
    <w:rsid w:val="001614A7"/>
    <w:rsid w:val="0019414B"/>
    <w:rsid w:val="001B347F"/>
    <w:rsid w:val="001B770D"/>
    <w:rsid w:val="001C18CC"/>
    <w:rsid w:val="001C19C4"/>
    <w:rsid w:val="001D480C"/>
    <w:rsid w:val="001E0E01"/>
    <w:rsid w:val="001E1CD4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802F3"/>
    <w:rsid w:val="00296815"/>
    <w:rsid w:val="002971A4"/>
    <w:rsid w:val="002B47D0"/>
    <w:rsid w:val="002B5E36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17F1"/>
    <w:rsid w:val="00446E1A"/>
    <w:rsid w:val="00457D7D"/>
    <w:rsid w:val="004847CA"/>
    <w:rsid w:val="004B7714"/>
    <w:rsid w:val="004C4B76"/>
    <w:rsid w:val="004C5E82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4EF"/>
    <w:rsid w:val="005F35E2"/>
    <w:rsid w:val="006006E4"/>
    <w:rsid w:val="00601A75"/>
    <w:rsid w:val="00603057"/>
    <w:rsid w:val="00616F70"/>
    <w:rsid w:val="00622DE5"/>
    <w:rsid w:val="00636BE0"/>
    <w:rsid w:val="0064363E"/>
    <w:rsid w:val="006529F9"/>
    <w:rsid w:val="006811D6"/>
    <w:rsid w:val="00690392"/>
    <w:rsid w:val="00697F98"/>
    <w:rsid w:val="006A086B"/>
    <w:rsid w:val="006A2798"/>
    <w:rsid w:val="006C2A3D"/>
    <w:rsid w:val="006C326A"/>
    <w:rsid w:val="006C40E9"/>
    <w:rsid w:val="006D3303"/>
    <w:rsid w:val="006D5CB7"/>
    <w:rsid w:val="006E3675"/>
    <w:rsid w:val="00706B8E"/>
    <w:rsid w:val="00715AF3"/>
    <w:rsid w:val="00720C1E"/>
    <w:rsid w:val="007212E6"/>
    <w:rsid w:val="00734F30"/>
    <w:rsid w:val="007410E7"/>
    <w:rsid w:val="007420D8"/>
    <w:rsid w:val="00771B54"/>
    <w:rsid w:val="007728C1"/>
    <w:rsid w:val="00777243"/>
    <w:rsid w:val="00777916"/>
    <w:rsid w:val="00780167"/>
    <w:rsid w:val="007850AC"/>
    <w:rsid w:val="00795E19"/>
    <w:rsid w:val="00796E53"/>
    <w:rsid w:val="007B0FD7"/>
    <w:rsid w:val="007B3715"/>
    <w:rsid w:val="007B6DE7"/>
    <w:rsid w:val="007C0373"/>
    <w:rsid w:val="007C0CF9"/>
    <w:rsid w:val="007C6A72"/>
    <w:rsid w:val="007C6AFF"/>
    <w:rsid w:val="007D2459"/>
    <w:rsid w:val="007E2AB2"/>
    <w:rsid w:val="007E3534"/>
    <w:rsid w:val="007E36D1"/>
    <w:rsid w:val="008019FD"/>
    <w:rsid w:val="008034F8"/>
    <w:rsid w:val="00807670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A7EA5"/>
    <w:rsid w:val="008B4536"/>
    <w:rsid w:val="008C4AC3"/>
    <w:rsid w:val="00906685"/>
    <w:rsid w:val="00910E0F"/>
    <w:rsid w:val="0091690E"/>
    <w:rsid w:val="00921D25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9F64CD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25A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535B"/>
    <w:rsid w:val="00B1723C"/>
    <w:rsid w:val="00B177FE"/>
    <w:rsid w:val="00B264C1"/>
    <w:rsid w:val="00B31B65"/>
    <w:rsid w:val="00B36178"/>
    <w:rsid w:val="00B4130E"/>
    <w:rsid w:val="00B4532F"/>
    <w:rsid w:val="00B46232"/>
    <w:rsid w:val="00B83C40"/>
    <w:rsid w:val="00B85EE2"/>
    <w:rsid w:val="00BA5BDF"/>
    <w:rsid w:val="00BB3A69"/>
    <w:rsid w:val="00BE643E"/>
    <w:rsid w:val="00BF2B7B"/>
    <w:rsid w:val="00BF71C2"/>
    <w:rsid w:val="00C25858"/>
    <w:rsid w:val="00C26F53"/>
    <w:rsid w:val="00C330CB"/>
    <w:rsid w:val="00C34FE6"/>
    <w:rsid w:val="00C3675D"/>
    <w:rsid w:val="00C419C1"/>
    <w:rsid w:val="00C5119A"/>
    <w:rsid w:val="00C51E49"/>
    <w:rsid w:val="00C521F9"/>
    <w:rsid w:val="00C63351"/>
    <w:rsid w:val="00C67663"/>
    <w:rsid w:val="00C71253"/>
    <w:rsid w:val="00C734F9"/>
    <w:rsid w:val="00C87365"/>
    <w:rsid w:val="00C93FF6"/>
    <w:rsid w:val="00CC20B0"/>
    <w:rsid w:val="00CC2B5D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07E2F"/>
    <w:rsid w:val="00E12909"/>
    <w:rsid w:val="00E12DDE"/>
    <w:rsid w:val="00E143B6"/>
    <w:rsid w:val="00E1760B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4E0C"/>
    <w:rsid w:val="00EB6956"/>
    <w:rsid w:val="00EE6672"/>
    <w:rsid w:val="00EF0D22"/>
    <w:rsid w:val="00F13C69"/>
    <w:rsid w:val="00F21C2D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C3FC5"/>
    <w:rsid w:val="00FD0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843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7212E6"/>
    <w:pPr>
      <w:spacing w:before="100" w:beforeAutospacing="1" w:after="100" w:afterAutospacing="1"/>
      <w:jc w:val="left"/>
    </w:pPr>
    <w:rPr>
      <w:szCs w:val="24"/>
      <w:lang w:val="es-AR" w:eastAsia="es-AR"/>
    </w:rPr>
  </w:style>
  <w:style w:type="character" w:customStyle="1" w:styleId="apple-tab-span">
    <w:name w:val="apple-tab-span"/>
    <w:basedOn w:val="Fuentedeprrafopredeter"/>
    <w:rsid w:val="007212E6"/>
  </w:style>
  <w:style w:type="character" w:styleId="Hipervnculo">
    <w:name w:val="Hyperlink"/>
    <w:basedOn w:val="Fuentedeprrafopredeter"/>
    <w:uiPriority w:val="99"/>
    <w:unhideWhenUsed/>
    <w:rsid w:val="006006E4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C2A3D"/>
    <w:pPr>
      <w:ind w:left="720"/>
      <w:contextualSpacing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bcastro\Desktop\Downloads\LegislarOffLin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B871B-1BC2-4490-8C13-18A20F922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LegislarOffLine</Template>
  <TotalTime>2</TotalTime>
  <Pages>2</Pages>
  <Words>219</Words>
  <Characters>1128</Characters>
  <Application>Microsoft Office Word</Application>
  <DocSecurity>0</DocSecurity>
  <Lines>45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Company>Bangho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pabcastro</dc:creator>
  <cp:lastModifiedBy>luflores</cp:lastModifiedBy>
  <cp:revision>4</cp:revision>
  <cp:lastPrinted>2020-02-28T17:24:00Z</cp:lastPrinted>
  <dcterms:created xsi:type="dcterms:W3CDTF">2022-06-14T15:21:00Z</dcterms:created>
  <dcterms:modified xsi:type="dcterms:W3CDTF">2022-06-14T15:23:00Z</dcterms:modified>
</cp:coreProperties>
</file>