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587" w:rsidRPr="00B02587" w:rsidRDefault="00453AC7" w:rsidP="00B02587">
      <w:pPr>
        <w:jc w:val="center"/>
        <w:rPr>
          <w:b/>
        </w:rPr>
      </w:pPr>
      <w:r>
        <w:rPr>
          <w:b/>
        </w:rPr>
        <w:t xml:space="preserve">PROYECTO DE </w:t>
      </w:r>
      <w:r w:rsidR="00716D66">
        <w:rPr>
          <w:b/>
        </w:rPr>
        <w:t>RESOLUCIÓN</w:t>
      </w:r>
    </w:p>
    <w:p w:rsidR="00B02587" w:rsidRPr="00B02587" w:rsidRDefault="00B02587" w:rsidP="00B02587">
      <w:pPr>
        <w:rPr>
          <w:szCs w:val="24"/>
        </w:rPr>
      </w:pPr>
    </w:p>
    <w:p w:rsidR="00B02587" w:rsidRDefault="00B02587" w:rsidP="00B02587">
      <w:pPr>
        <w:rPr>
          <w:szCs w:val="24"/>
        </w:rPr>
      </w:pPr>
    </w:p>
    <w:p w:rsidR="00B02587" w:rsidRDefault="00B02587" w:rsidP="00B02587">
      <w:pPr>
        <w:rPr>
          <w:szCs w:val="24"/>
        </w:rPr>
      </w:pPr>
      <w:r w:rsidRPr="00B02587">
        <w:rPr>
          <w:szCs w:val="24"/>
        </w:rPr>
        <w:t>Artículo 1º: La Legislatura de la Ciudad Autónoma de Buenos</w:t>
      </w:r>
      <w:r w:rsidR="00453AC7">
        <w:rPr>
          <w:szCs w:val="24"/>
        </w:rPr>
        <w:t xml:space="preserve"> </w:t>
      </w:r>
      <w:r w:rsidR="00453AC7" w:rsidRPr="006C4452">
        <w:rPr>
          <w:szCs w:val="24"/>
        </w:rPr>
        <w:t xml:space="preserve">Aires </w:t>
      </w:r>
      <w:r w:rsidR="004A197B" w:rsidRPr="006C4452">
        <w:rPr>
          <w:szCs w:val="24"/>
        </w:rPr>
        <w:t>declara</w:t>
      </w:r>
      <w:r w:rsidR="00716D66">
        <w:rPr>
          <w:szCs w:val="24"/>
        </w:rPr>
        <w:t xml:space="preserve"> </w:t>
      </w:r>
      <w:r w:rsidR="00453AC7">
        <w:rPr>
          <w:szCs w:val="24"/>
        </w:rPr>
        <w:t>de interés la muestra</w:t>
      </w:r>
      <w:r w:rsidRPr="00B02587">
        <w:rPr>
          <w:szCs w:val="24"/>
        </w:rPr>
        <w:t xml:space="preserve"> itinerante</w:t>
      </w:r>
      <w:r w:rsidR="00F70F74">
        <w:rPr>
          <w:szCs w:val="24"/>
        </w:rPr>
        <w:t xml:space="preserve"> </w:t>
      </w:r>
      <w:r w:rsidRPr="00B02587">
        <w:rPr>
          <w:szCs w:val="24"/>
        </w:rPr>
        <w:t>”</w:t>
      </w:r>
      <w:r w:rsidRPr="00B02587">
        <w:rPr>
          <w:i/>
          <w:szCs w:val="24"/>
        </w:rPr>
        <w:t>VOLERE</w:t>
      </w:r>
      <w:r w:rsidR="00F70F74">
        <w:rPr>
          <w:i/>
          <w:szCs w:val="24"/>
        </w:rPr>
        <w:t xml:space="preserve"> </w:t>
      </w:r>
      <w:r w:rsidRPr="00B02587">
        <w:rPr>
          <w:i/>
          <w:szCs w:val="24"/>
        </w:rPr>
        <w:t>&amp; POTERE”</w:t>
      </w:r>
      <w:r w:rsidR="00F70F74">
        <w:rPr>
          <w:i/>
          <w:szCs w:val="24"/>
        </w:rPr>
        <w:t xml:space="preserve"> </w:t>
      </w:r>
      <w:r w:rsidR="006C5634">
        <w:rPr>
          <w:szCs w:val="24"/>
        </w:rPr>
        <w:t xml:space="preserve">de </w:t>
      </w:r>
      <w:r w:rsidRPr="00B02587">
        <w:rPr>
          <w:szCs w:val="24"/>
        </w:rPr>
        <w:t>los cascos</w:t>
      </w:r>
      <w:r w:rsidR="00267F3C">
        <w:rPr>
          <w:szCs w:val="24"/>
        </w:rPr>
        <w:t xml:space="preserve"> intervenidos</w:t>
      </w:r>
      <w:r w:rsidRPr="00B02587">
        <w:rPr>
          <w:szCs w:val="24"/>
        </w:rPr>
        <w:t xml:space="preserve"> del Primer Cuerpo de Bomberos Voluntarios del País</w:t>
      </w:r>
      <w:r w:rsidR="00F70F74">
        <w:rPr>
          <w:szCs w:val="24"/>
        </w:rPr>
        <w:t xml:space="preserve"> </w:t>
      </w:r>
      <w:r w:rsidRPr="00B02587">
        <w:rPr>
          <w:szCs w:val="24"/>
        </w:rPr>
        <w:t xml:space="preserve">al cumplirse 138 años de la creación del primer escuadrón de Bomberos Voluntarios constituido por vecinos autoconvocados del </w:t>
      </w:r>
      <w:r w:rsidR="00F70F74">
        <w:rPr>
          <w:szCs w:val="24"/>
        </w:rPr>
        <w:t>barrio porteño de La Boca, hoy C</w:t>
      </w:r>
      <w:r w:rsidRPr="00B02587">
        <w:rPr>
          <w:szCs w:val="24"/>
        </w:rPr>
        <w:t>omuna 4</w:t>
      </w:r>
      <w:r w:rsidR="006C5634">
        <w:rPr>
          <w:szCs w:val="24"/>
        </w:rPr>
        <w:t>.</w:t>
      </w:r>
    </w:p>
    <w:p w:rsidR="00B02587" w:rsidRPr="00B02587" w:rsidRDefault="00B02587" w:rsidP="00B02587">
      <w:pPr>
        <w:rPr>
          <w:szCs w:val="24"/>
        </w:rPr>
      </w:pPr>
    </w:p>
    <w:p w:rsidR="00377C7E" w:rsidRDefault="00453AC7" w:rsidP="00B02587">
      <w:pPr>
        <w:rPr>
          <w:lang w:val="es-MX"/>
        </w:rPr>
      </w:pPr>
      <w:r>
        <w:rPr>
          <w:szCs w:val="24"/>
        </w:rPr>
        <w:t xml:space="preserve"> Artículo 2º: </w:t>
      </w:r>
      <w:r w:rsidR="00BD334B">
        <w:rPr>
          <w:lang w:val="es-MX"/>
        </w:rPr>
        <w:t>Autorízase la utilización de la Sala de Exposiciones Manuel Belgrano</w:t>
      </w:r>
      <w:r w:rsidR="00377C7E">
        <w:rPr>
          <w:lang w:val="es-MX"/>
        </w:rPr>
        <w:t xml:space="preserve"> de la Legislatura de la Ciudad Autónoma de Buenos Aires, </w:t>
      </w:r>
      <w:r w:rsidR="00424118">
        <w:rPr>
          <w:lang w:val="es-MX"/>
        </w:rPr>
        <w:t>por el plazo de una semana</w:t>
      </w:r>
      <w:r w:rsidR="00377C7E">
        <w:rPr>
          <w:lang w:val="es-MX"/>
        </w:rPr>
        <w:t xml:space="preserve"> del corriente año, para la exposición de la muestra </w:t>
      </w:r>
      <w:r w:rsidR="00103D29" w:rsidRPr="00B02587">
        <w:rPr>
          <w:szCs w:val="24"/>
        </w:rPr>
        <w:t>itinerante</w:t>
      </w:r>
      <w:r w:rsidR="00103D29">
        <w:rPr>
          <w:szCs w:val="24"/>
        </w:rPr>
        <w:t>”</w:t>
      </w:r>
      <w:r w:rsidR="00377C7E" w:rsidRPr="00B02587">
        <w:rPr>
          <w:i/>
          <w:szCs w:val="24"/>
        </w:rPr>
        <w:t>VOLERE</w:t>
      </w:r>
      <w:r w:rsidR="00377C7E">
        <w:rPr>
          <w:i/>
          <w:szCs w:val="24"/>
        </w:rPr>
        <w:t xml:space="preserve"> </w:t>
      </w:r>
      <w:r w:rsidR="00377C7E" w:rsidRPr="00B02587">
        <w:rPr>
          <w:i/>
          <w:szCs w:val="24"/>
        </w:rPr>
        <w:t>&amp; POTERE</w:t>
      </w:r>
      <w:r w:rsidR="00103D29" w:rsidRPr="00B02587">
        <w:rPr>
          <w:i/>
          <w:szCs w:val="24"/>
        </w:rPr>
        <w:t>”</w:t>
      </w:r>
      <w:r w:rsidR="00103D29">
        <w:rPr>
          <w:lang w:val="es-MX"/>
        </w:rPr>
        <w:t>.</w:t>
      </w:r>
    </w:p>
    <w:p w:rsidR="00377C7E" w:rsidRDefault="00377C7E" w:rsidP="00B02587">
      <w:pPr>
        <w:rPr>
          <w:lang w:val="es-MX"/>
        </w:rPr>
      </w:pPr>
    </w:p>
    <w:p w:rsidR="00B02587" w:rsidRPr="00B02587" w:rsidRDefault="00377C7E" w:rsidP="00B02587">
      <w:pPr>
        <w:rPr>
          <w:szCs w:val="24"/>
        </w:rPr>
      </w:pPr>
      <w:r>
        <w:rPr>
          <w:lang w:val="es-MX"/>
        </w:rPr>
        <w:t xml:space="preserve">Artículo 3°: </w:t>
      </w:r>
      <w:r w:rsidR="00453AC7">
        <w:rPr>
          <w:szCs w:val="24"/>
        </w:rPr>
        <w:t xml:space="preserve">La </w:t>
      </w:r>
      <w:r w:rsidR="004A197B" w:rsidRPr="006C4452">
        <w:rPr>
          <w:szCs w:val="24"/>
        </w:rPr>
        <w:t>declaración</w:t>
      </w:r>
      <w:r w:rsidR="00716D66">
        <w:rPr>
          <w:szCs w:val="24"/>
        </w:rPr>
        <w:t xml:space="preserve"> </w:t>
      </w:r>
      <w:r w:rsidR="00B02587" w:rsidRPr="00B02587">
        <w:rPr>
          <w:szCs w:val="24"/>
        </w:rPr>
        <w:t>expre</w:t>
      </w:r>
      <w:r w:rsidR="00453AC7">
        <w:rPr>
          <w:szCs w:val="24"/>
        </w:rPr>
        <w:t>sada</w:t>
      </w:r>
      <w:r w:rsidR="00B02587" w:rsidRPr="00B02587">
        <w:rPr>
          <w:szCs w:val="24"/>
        </w:rPr>
        <w:t xml:space="preserve"> en el Artículo 1º, consistirá en la entrega de una bandeja protocolar, la cual contendrá el siguiente texto:</w:t>
      </w:r>
    </w:p>
    <w:p w:rsidR="00B02587" w:rsidRDefault="00B02587" w:rsidP="00B02587"/>
    <w:p w:rsidR="00B02587" w:rsidRDefault="00B02587" w:rsidP="00B02587"/>
    <w:p w:rsidR="00B02587" w:rsidRDefault="00B02587" w:rsidP="00B02587"/>
    <w:p w:rsidR="00B02587" w:rsidRPr="00716D66" w:rsidRDefault="00B02587" w:rsidP="00B02587">
      <w:pPr>
        <w:jc w:val="center"/>
        <w:rPr>
          <w:color w:val="FF0000"/>
        </w:rPr>
      </w:pPr>
      <w:r w:rsidRPr="00716D66">
        <w:rPr>
          <w:noProof/>
          <w:color w:val="FF0000"/>
          <w:lang w:val="es-ES"/>
        </w:rPr>
        <w:drawing>
          <wp:inline distT="0" distB="0" distL="0" distR="0">
            <wp:extent cx="664210" cy="841375"/>
            <wp:effectExtent l="0" t="0" r="254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587" w:rsidRDefault="00B02587" w:rsidP="00B02587"/>
    <w:p w:rsidR="00B02587" w:rsidRDefault="00B02587" w:rsidP="00B02587"/>
    <w:p w:rsidR="00B02587" w:rsidRDefault="00B02587" w:rsidP="00B02587">
      <w:pPr>
        <w:jc w:val="center"/>
        <w:rPr>
          <w:sz w:val="32"/>
          <w:szCs w:val="32"/>
        </w:rPr>
      </w:pPr>
      <w:r w:rsidRPr="00B02587">
        <w:rPr>
          <w:sz w:val="32"/>
          <w:szCs w:val="32"/>
        </w:rPr>
        <w:t>Legislatura de la Ciudad Autónoma de Buenos Aires</w:t>
      </w:r>
    </w:p>
    <w:p w:rsidR="00C741FA" w:rsidRDefault="00C741FA" w:rsidP="00453AC7">
      <w:pPr>
        <w:spacing w:line="360" w:lineRule="auto"/>
        <w:jc w:val="center"/>
        <w:rPr>
          <w:sz w:val="32"/>
          <w:szCs w:val="32"/>
        </w:rPr>
      </w:pPr>
    </w:p>
    <w:p w:rsidR="00B02587" w:rsidRPr="00B02587" w:rsidRDefault="00453AC7" w:rsidP="00C741FA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Declara de interés la muestra “VOLERE &amp; POTERE</w:t>
      </w:r>
      <w:r w:rsidR="00C741FA" w:rsidRPr="00C741FA">
        <w:rPr>
          <w:sz w:val="32"/>
          <w:szCs w:val="32"/>
        </w:rPr>
        <w:t>” de los cascos intervenidos del Primer Cuerpo de Bomberos Voluntarios del País al cumplirse 138 años de la creación del primer escuadrón de Bomberos Voluntarios</w:t>
      </w:r>
    </w:p>
    <w:p w:rsidR="00B02587" w:rsidRDefault="00B02587" w:rsidP="00B02587"/>
    <w:p w:rsidR="00B02587" w:rsidRDefault="00B02587" w:rsidP="00B02587">
      <w:r>
        <w:t xml:space="preserve">Artículo </w:t>
      </w:r>
      <w:r w:rsidR="00377C7E">
        <w:t>4</w:t>
      </w:r>
      <w:r>
        <w:t>º: Comuníquese, etc.</w:t>
      </w:r>
    </w:p>
    <w:p w:rsidR="00B02587" w:rsidRDefault="00B02587" w:rsidP="00B02587"/>
    <w:p w:rsidR="00B02587" w:rsidRDefault="00B02587" w:rsidP="00B02587">
      <w:r>
        <w:t> </w:t>
      </w:r>
    </w:p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6C5634" w:rsidRDefault="006C5634" w:rsidP="00B02587"/>
    <w:p w:rsidR="00453AC7" w:rsidRDefault="002872FC" w:rsidP="00453AC7">
      <w:pPr>
        <w:jc w:val="center"/>
        <w:rPr>
          <w:b/>
        </w:rPr>
      </w:pPr>
      <w:r w:rsidRPr="002872FC">
        <w:rPr>
          <w:b/>
        </w:rPr>
        <w:t>FUNDAMENTOS</w:t>
      </w:r>
    </w:p>
    <w:p w:rsidR="00B02587" w:rsidRDefault="00B02587" w:rsidP="00B02587"/>
    <w:p w:rsidR="0014066C" w:rsidRDefault="00B02587" w:rsidP="00B02587">
      <w:r>
        <w:t>Señor Presidente:</w:t>
      </w:r>
    </w:p>
    <w:p w:rsidR="006C5634" w:rsidRDefault="006C5634" w:rsidP="00B02587"/>
    <w:p w:rsidR="00267F3C" w:rsidRDefault="00267F3C" w:rsidP="00267F3C">
      <w:r>
        <w:t xml:space="preserve">La </w:t>
      </w:r>
      <w:r w:rsidRPr="00267F3C">
        <w:rPr>
          <w:b/>
          <w:i/>
        </w:rPr>
        <w:t>“intervención“</w:t>
      </w:r>
      <w:r>
        <w:t xml:space="preserve"> es un diálogo entre el artista y el objeto,  se propone una creación con la única intención de generar efectos estéticos vinculados con la transmisión de emociones a través de la imagen que nos habla de las vivencias que inspiran la creatividad de cada artista modificando y dando un nuevo sentido al objeto.</w:t>
      </w:r>
    </w:p>
    <w:p w:rsidR="00267F3C" w:rsidRDefault="00267F3C" w:rsidP="00267F3C"/>
    <w:p w:rsidR="00267F3C" w:rsidRDefault="00267F3C" w:rsidP="00267F3C">
      <w:r>
        <w:t>En esta oportunidad la acción artística resulta más comprometida dado que los objetos intervenidos son los cascos utilizados por el primer cuerpo de bomberos del país</w:t>
      </w:r>
      <w:r w:rsidR="001E1129">
        <w:t>.</w:t>
      </w:r>
    </w:p>
    <w:p w:rsidR="00267F3C" w:rsidRDefault="00267F3C" w:rsidP="00267F3C"/>
    <w:p w:rsidR="00267F3C" w:rsidRDefault="00267F3C" w:rsidP="00267F3C">
      <w:r>
        <w:t>La sensibilidad especial de nuestros artistas plásticos a partir del encuentro con este objeto que encierra diferentes historias de vida y de diferentes improntas logr</w:t>
      </w:r>
      <w:r w:rsidR="001E1129">
        <w:t>ó</w:t>
      </w:r>
      <w:r>
        <w:t xml:space="preserve"> como resultado una producción que da cuenta de un símbolo que llama a la reflexión sobre los límites del arte mismo y sobre la tarea realizada por estos seres anónimos indiscutidos que realizan su labor con extraordinario espíritu altruista</w:t>
      </w:r>
      <w:r w:rsidR="001E1129">
        <w:t>,</w:t>
      </w:r>
      <w:r>
        <w:t xml:space="preserve"> indispensables para el barrio y la comunidad toda, héroes que conocen un solo límite: el de sus propias acciones</w:t>
      </w:r>
      <w:r w:rsidR="001E1129">
        <w:t>.</w:t>
      </w:r>
    </w:p>
    <w:p w:rsidR="00267F3C" w:rsidRDefault="00267F3C" w:rsidP="00267F3C"/>
    <w:p w:rsidR="00267F3C" w:rsidRDefault="005738BD" w:rsidP="00267F3C">
      <w:r>
        <w:rPr>
          <w:i/>
        </w:rPr>
        <w:t>“</w:t>
      </w:r>
      <w:r w:rsidR="00267F3C" w:rsidRPr="005738BD">
        <w:rPr>
          <w:i/>
        </w:rPr>
        <w:t xml:space="preserve">Arte </w:t>
      </w:r>
      <w:r w:rsidRPr="005738BD">
        <w:rPr>
          <w:i/>
        </w:rPr>
        <w:t>A</w:t>
      </w:r>
      <w:r w:rsidR="00267F3C" w:rsidRPr="005738BD">
        <w:rPr>
          <w:i/>
        </w:rPr>
        <w:t xml:space="preserve">quí </w:t>
      </w:r>
      <w:r w:rsidRPr="005738BD">
        <w:rPr>
          <w:i/>
        </w:rPr>
        <w:t>A</w:t>
      </w:r>
      <w:r w:rsidR="00267F3C" w:rsidRPr="005738BD">
        <w:rPr>
          <w:i/>
        </w:rPr>
        <w:t>hora</w:t>
      </w:r>
      <w:r>
        <w:rPr>
          <w:i/>
        </w:rPr>
        <w:t xml:space="preserve">”, </w:t>
      </w:r>
      <w:r w:rsidR="00267F3C">
        <w:t>junto con bomberos voluntarios de la Boca, en el marco de los festejos por el 138 aniversario de la institución presenta</w:t>
      </w:r>
      <w:r>
        <w:t>n</w:t>
      </w:r>
      <w:r w:rsidR="00267F3C">
        <w:t xml:space="preserve"> la exposición </w:t>
      </w:r>
      <w:r w:rsidR="00103D29">
        <w:t>itinerante”</w:t>
      </w:r>
      <w:r w:rsidR="00267F3C">
        <w:t>VOLERE &amp; POTERE” motiv</w:t>
      </w:r>
      <w:r>
        <w:t>o</w:t>
      </w:r>
      <w:r w:rsidR="004448E4">
        <w:t xml:space="preserve"> de la presente</w:t>
      </w:r>
      <w:r w:rsidR="008A7AA9">
        <w:t>.</w:t>
      </w:r>
    </w:p>
    <w:p w:rsidR="00267F3C" w:rsidRDefault="00267F3C" w:rsidP="00267F3C"/>
    <w:p w:rsidR="00267F3C" w:rsidRDefault="00267F3C" w:rsidP="00267F3C">
      <w:r>
        <w:t xml:space="preserve">En </w:t>
      </w:r>
      <w:r w:rsidR="001E1129">
        <w:t>dicha</w:t>
      </w:r>
      <w:r>
        <w:t xml:space="preserve"> muestra intervienen 30 prestigiosos artistas plásticos contemporáneos que abordaron desde diversas disciplinas las propuestas de homenaje a esos hombres que día a día dan su vida por la Comunidad de manera desinteresada.</w:t>
      </w:r>
    </w:p>
    <w:p w:rsidR="00267F3C" w:rsidRDefault="00267F3C" w:rsidP="00267F3C"/>
    <w:p w:rsidR="00267F3C" w:rsidRDefault="00267F3C" w:rsidP="00267F3C">
      <w:r>
        <w:t xml:space="preserve">Y que continúan velando por el bienestar común. </w:t>
      </w:r>
    </w:p>
    <w:p w:rsidR="00267F3C" w:rsidRDefault="00267F3C" w:rsidP="00267F3C"/>
    <w:p w:rsidR="00267F3C" w:rsidRDefault="00267F3C" w:rsidP="00267F3C">
      <w:r>
        <w:t xml:space="preserve">La muestra incluye una secuencia de cascos antiguos que nos hablan del paso del tiempo a lo largo de la historia de Bomberos Voluntarios de la Boca. </w:t>
      </w:r>
      <w:r w:rsidR="005738BD">
        <w:t>Además,</w:t>
      </w:r>
      <w:r>
        <w:t xml:space="preserve"> la historia de la institución de dónde surge el nombre de la muestra; en palabras del ingeniero Carlos Milanesi presidente de Bomberos Voluntarios de la Boca y la visión arqueológica de Marcelo Weissel de la historia del fuego a partir del relevamiento y recolección de materiales provenientes de diferentes incendios en el barrio de la Boca</w:t>
      </w:r>
      <w:r w:rsidR="001E1129">
        <w:t>.</w:t>
      </w:r>
    </w:p>
    <w:p w:rsidR="00267F3C" w:rsidRDefault="00267F3C" w:rsidP="00267F3C"/>
    <w:p w:rsidR="00267F3C" w:rsidRDefault="00267F3C" w:rsidP="00267F3C">
      <w:r>
        <w:t>Cada bombero tiene un vínculo especial con su casco, cada casco encierra una historia de vida diferente con alegrías y tristezas y en 30 cascos se resume la historia de una institución centenaria como Bomberos Voluntarios de la Boca</w:t>
      </w:r>
      <w:r w:rsidR="001E1129">
        <w:t>.</w:t>
      </w:r>
    </w:p>
    <w:p w:rsidR="00267F3C" w:rsidRDefault="00267F3C" w:rsidP="00267F3C"/>
    <w:p w:rsidR="00267F3C" w:rsidRDefault="00267F3C" w:rsidP="00267F3C">
      <w:r>
        <w:t>Reconocemos y reverenciamos aquel grupo de inmigrantes italianos que el día 2 de junio de 1884 fundó en esta ciudad la institución Bomberos Voluntarios de la Boca. Nadie duda a esta altura del desarrollo de la historia de la trascendencia de semejante emprendimiento ni de los efectos de inserción y solidez que generaron en la comunidad</w:t>
      </w:r>
      <w:r w:rsidR="001E1129">
        <w:t>.</w:t>
      </w:r>
      <w:r>
        <w:t xml:space="preserve"> </w:t>
      </w:r>
    </w:p>
    <w:p w:rsidR="00267F3C" w:rsidRDefault="00267F3C" w:rsidP="00267F3C"/>
    <w:p w:rsidR="00267F3C" w:rsidRDefault="00267F3C" w:rsidP="00267F3C">
      <w:r>
        <w:t xml:space="preserve">Hoy 2 de junio de 2022 además de festejar el 138° aniversario de la institución madre de la actividad bomberil en nuestro país reconocemos culturalmente la muestra </w:t>
      </w:r>
      <w:r w:rsidRPr="00267F3C">
        <w:rPr>
          <w:b/>
          <w:i/>
        </w:rPr>
        <w:t>“VOLERE &amp; POTERE”</w:t>
      </w:r>
      <w:r>
        <w:t xml:space="preserve"> realizada por prestigiosos artistas por los cuales sentimos admiración.</w:t>
      </w:r>
    </w:p>
    <w:p w:rsidR="00267F3C" w:rsidRDefault="00267F3C" w:rsidP="00267F3C"/>
    <w:p w:rsidR="00267F3C" w:rsidRDefault="00267F3C" w:rsidP="00267F3C">
      <w:r>
        <w:t xml:space="preserve">El lema de la institución, al ser creada, es todo un símbolo y una síntesis que acompañó y acompañara a la gestión </w:t>
      </w:r>
      <w:r w:rsidRPr="000B2F45">
        <w:rPr>
          <w:b/>
          <w:i/>
        </w:rPr>
        <w:t>“Querer es Poder”</w:t>
      </w:r>
      <w:r w:rsidR="001E1129">
        <w:rPr>
          <w:b/>
          <w:i/>
        </w:rPr>
        <w:t>.</w:t>
      </w:r>
    </w:p>
    <w:p w:rsidR="000B2F45" w:rsidRDefault="000B2F45" w:rsidP="00267F3C"/>
    <w:p w:rsidR="00267F3C" w:rsidRDefault="00267F3C" w:rsidP="00267F3C">
      <w:r>
        <w:t>Un 2 de junio</w:t>
      </w:r>
      <w:r w:rsidR="000B2F45">
        <w:t xml:space="preserve"> d</w:t>
      </w:r>
      <w:r>
        <w:t>el año 1884, las casas de gran parte del municipio de la ciudad estaban compuestas en su mayoría de madera y zinc elementos constructivos que ofrecían un peligro permanente a la población.</w:t>
      </w:r>
    </w:p>
    <w:p w:rsidR="00267F3C" w:rsidRDefault="00267F3C" w:rsidP="00267F3C">
      <w:r>
        <w:lastRenderedPageBreak/>
        <w:t xml:space="preserve">Un grupo de vecinos motivados por un alto sentimiento de humanidad lanza la idea de formar la sociedad </w:t>
      </w:r>
      <w:r w:rsidRPr="000B2F45">
        <w:rPr>
          <w:b/>
        </w:rPr>
        <w:t>“POMPIERI VOLONTARI DELLA BOCA”</w:t>
      </w:r>
      <w:r>
        <w:t xml:space="preserve"> estos hombres fueron Lázaro Baglietto, Tomás Liberti, Luis Paolinelli, Andrés Benvenuto, Esteban Denegri, José</w:t>
      </w:r>
      <w:r w:rsidR="00D8327E">
        <w:t xml:space="preserve"> </w:t>
      </w:r>
      <w:r>
        <w:t>Ragozza, Romeo Scotti, Oretes Liberti, Santiago Ferro y Daniel Descalzo quienes después de varias reuniones preliminares lanzaron el siguiente manifiesto:</w:t>
      </w:r>
    </w:p>
    <w:p w:rsidR="00267F3C" w:rsidRPr="004448E4" w:rsidRDefault="00267F3C" w:rsidP="00267F3C"/>
    <w:p w:rsidR="00267F3C" w:rsidRPr="004448E4" w:rsidRDefault="00781FA9" w:rsidP="00267F3C">
      <w:pPr>
        <w:rPr>
          <w:i/>
        </w:rPr>
      </w:pPr>
      <w:r w:rsidRPr="00781FA9">
        <w:rPr>
          <w:i/>
        </w:rPr>
        <w:t xml:space="preserve">“Ciudadanos </w:t>
      </w:r>
    </w:p>
    <w:p w:rsidR="00267F3C" w:rsidRPr="004448E4" w:rsidRDefault="00781FA9" w:rsidP="00267F3C">
      <w:pPr>
        <w:rPr>
          <w:i/>
        </w:rPr>
      </w:pPr>
      <w:r w:rsidRPr="00781FA9">
        <w:rPr>
          <w:i/>
        </w:rPr>
        <w:t>Una chispa podría desarrollar un voraz incendio que reduciría a cenizas nuestras habitaciones de madera tenemos la necesidad de una sociedad de bomberos que en los momentos de peligro salven nuestros bienes y nuestras familias</w:t>
      </w:r>
    </w:p>
    <w:p w:rsidR="00267F3C" w:rsidRPr="004448E4" w:rsidRDefault="00781FA9" w:rsidP="00267F3C">
      <w:pPr>
        <w:rPr>
          <w:i/>
        </w:rPr>
      </w:pPr>
      <w:r w:rsidRPr="00781FA9">
        <w:rPr>
          <w:i/>
        </w:rPr>
        <w:t>Con tal motivo los invitamos a la reunión que tendrá lugar el domingo, a las 3, en el Ateneo Iris</w:t>
      </w:r>
    </w:p>
    <w:p w:rsidR="00267F3C" w:rsidRPr="004448E4" w:rsidRDefault="00267F3C" w:rsidP="00267F3C">
      <w:pPr>
        <w:rPr>
          <w:i/>
        </w:rPr>
      </w:pPr>
    </w:p>
    <w:p w:rsidR="00267F3C" w:rsidRPr="004448E4" w:rsidRDefault="00781FA9" w:rsidP="00267F3C">
      <w:pPr>
        <w:rPr>
          <w:i/>
        </w:rPr>
      </w:pPr>
      <w:r w:rsidRPr="00781FA9">
        <w:rPr>
          <w:i/>
        </w:rPr>
        <w:t xml:space="preserve">Conciudadanos </w:t>
      </w:r>
    </w:p>
    <w:p w:rsidR="00267F3C" w:rsidRPr="004448E4" w:rsidRDefault="00781FA9" w:rsidP="00267F3C">
      <w:pPr>
        <w:rPr>
          <w:i/>
        </w:rPr>
      </w:pPr>
      <w:r w:rsidRPr="00781FA9">
        <w:rPr>
          <w:i/>
        </w:rPr>
        <w:t xml:space="preserve">La idea iniciada por pocos tiene realmente necesidad de todos vosotros y de vuestro cálido apoyo, y tendremos el orgullo de haber constituido una Asociación Filantrópica. </w:t>
      </w:r>
    </w:p>
    <w:p w:rsidR="00267F3C" w:rsidRPr="004448E4" w:rsidRDefault="00781FA9" w:rsidP="00267F3C">
      <w:pPr>
        <w:rPr>
          <w:i/>
        </w:rPr>
      </w:pPr>
      <w:r w:rsidRPr="00781FA9">
        <w:rPr>
          <w:i/>
        </w:rPr>
        <w:t>El domingo entonces en el Ateneo Iris que nadie falte.</w:t>
      </w:r>
    </w:p>
    <w:p w:rsidR="00267F3C" w:rsidRPr="004448E4" w:rsidRDefault="00781FA9" w:rsidP="00267F3C">
      <w:r w:rsidRPr="00781FA9">
        <w:rPr>
          <w:i/>
        </w:rPr>
        <w:t>La Comisión Provisoria.”</w:t>
      </w:r>
    </w:p>
    <w:p w:rsidR="00267F3C" w:rsidRPr="004448E4" w:rsidRDefault="00267F3C" w:rsidP="00267F3C"/>
    <w:p w:rsidR="00267F3C" w:rsidRDefault="00267F3C" w:rsidP="00267F3C">
      <w:r>
        <w:t>Con el empuje de estos hombres y su proclama, la institución sería definitivamente fundada el 2 de junio de 1</w:t>
      </w:r>
      <w:r w:rsidR="000B2F45">
        <w:t>8</w:t>
      </w:r>
      <w:r>
        <w:t>84, coincidiendo con el aniversario de la muerte del Héroe de Ambos y Caballeros de la Humanidad José Garibaldi</w:t>
      </w:r>
      <w:r w:rsidR="000B2F45">
        <w:t>.</w:t>
      </w:r>
    </w:p>
    <w:p w:rsidR="000B2F45" w:rsidRDefault="000B2F45" w:rsidP="00267F3C"/>
    <w:p w:rsidR="00267F3C" w:rsidRDefault="00267F3C" w:rsidP="00267F3C">
      <w:r>
        <w:t xml:space="preserve">La Primera Comisión Directiva no </w:t>
      </w:r>
      <w:r w:rsidR="000B2F45">
        <w:t>perdió el</w:t>
      </w:r>
      <w:r>
        <w:t xml:space="preserve"> tiempo en su organización siendo su presidente Don Tomás Liberti instalando la sede social en la calle Necochea entre Lamadrid y Pedro de Mendoza trasladada m</w:t>
      </w:r>
      <w:bookmarkStart w:id="0" w:name="_GoBack"/>
      <w:bookmarkEnd w:id="0"/>
      <w:r>
        <w:t>ás tarde a la calle Olavarría 332 nombrándose primer instructor del Cuerpo al señor Mainero</w:t>
      </w:r>
      <w:r w:rsidR="005079A0">
        <w:t>.</w:t>
      </w:r>
    </w:p>
    <w:p w:rsidR="000B2F45" w:rsidRDefault="000B2F45" w:rsidP="00267F3C"/>
    <w:p w:rsidR="00267F3C" w:rsidRDefault="00267F3C" w:rsidP="00267F3C">
      <w:r>
        <w:t xml:space="preserve">El cuerpo activo se instruye y organiza contando con una bomba de mano la VOLERE E POTERE que recibió su bautismo de fuego en el gran incendio de la fábrica de velas de Barracas al Sud el 14 de noviembre 1885. </w:t>
      </w:r>
    </w:p>
    <w:p w:rsidR="000B2F45" w:rsidRDefault="000B2F45" w:rsidP="00267F3C"/>
    <w:p w:rsidR="00267F3C" w:rsidRDefault="00267F3C" w:rsidP="00267F3C">
      <w:r>
        <w:t>Tiempo más tarde el cuerpo cuenta con dos bombas a vapor bautizadas con el nombre de José Hernández (diputado nacional) y de Argentina. Ambas bombas fueron utilizadas por primera vez en el incendio del depósito de madera de los señores Della Torre e Simóni de la calle Sarmiento actual Coronel Salvadores</w:t>
      </w:r>
      <w:r w:rsidR="000B2F45">
        <w:t>.</w:t>
      </w:r>
    </w:p>
    <w:p w:rsidR="000B2F45" w:rsidRDefault="000B2F45" w:rsidP="00267F3C"/>
    <w:p w:rsidR="00267F3C" w:rsidRDefault="00267F3C" w:rsidP="00267F3C">
      <w:r>
        <w:t xml:space="preserve">En julio de </w:t>
      </w:r>
      <w:r w:rsidR="000B2F45">
        <w:t>1</w:t>
      </w:r>
      <w:r>
        <w:t xml:space="preserve">890 cae </w:t>
      </w:r>
      <w:r w:rsidR="000B2F45">
        <w:t>Juárez</w:t>
      </w:r>
      <w:r>
        <w:t xml:space="preserve"> Celman, estalla una revolución en su contra y todos los servicios son suspendidos incluida la vigilancia</w:t>
      </w:r>
      <w:r w:rsidR="000B2F45">
        <w:t>.</w:t>
      </w:r>
    </w:p>
    <w:p w:rsidR="000B2F45" w:rsidRDefault="000B2F45" w:rsidP="00267F3C"/>
    <w:p w:rsidR="00267F3C" w:rsidRDefault="00267F3C" w:rsidP="00267F3C">
      <w:r>
        <w:t xml:space="preserve">Los Bomberos Voluntarios comprenden que ha llegado la hora de cumplir con su deber, ocupan la </w:t>
      </w:r>
      <w:r w:rsidR="000B2F45">
        <w:t>comisaría</w:t>
      </w:r>
      <w:r>
        <w:t xml:space="preserve"> local abandonada y tres </w:t>
      </w:r>
      <w:r w:rsidR="000B2F45">
        <w:t>comisarios</w:t>
      </w:r>
      <w:r>
        <w:t xml:space="preserve"> civiles fueron nombrados. Enrique Meincke, Santiago Ferro y </w:t>
      </w:r>
      <w:r w:rsidR="000B2F45">
        <w:t>Antonio</w:t>
      </w:r>
      <w:r>
        <w:t xml:space="preserve"> Garibaldi. Los bomberos se han convertido en agentes, las casas y ciudadanos vuelven a estar protegidos</w:t>
      </w:r>
      <w:r w:rsidR="000B2F45">
        <w:t>.</w:t>
      </w:r>
    </w:p>
    <w:p w:rsidR="000B2F45" w:rsidRDefault="000B2F45" w:rsidP="00267F3C"/>
    <w:p w:rsidR="00267F3C" w:rsidRDefault="00267F3C" w:rsidP="00267F3C">
      <w:r>
        <w:t>Tambi</w:t>
      </w:r>
      <w:r w:rsidR="000B2F45">
        <w:t>é</w:t>
      </w:r>
      <w:r>
        <w:t xml:space="preserve">n se trasladan al parque donde la lucha continuaba. Alem pregunta </w:t>
      </w:r>
      <w:r w:rsidR="005079A0">
        <w:t>quiénes</w:t>
      </w:r>
      <w:r>
        <w:t xml:space="preserve"> son y, al enterarse, exclama: </w:t>
      </w:r>
      <w:r w:rsidRPr="000B2F45">
        <w:rPr>
          <w:i/>
        </w:rPr>
        <w:t>“Valientes Muchachos”. Sus nombre</w:t>
      </w:r>
      <w:r w:rsidR="00F70F74">
        <w:rPr>
          <w:i/>
        </w:rPr>
        <w:t>s</w:t>
      </w:r>
      <w:r w:rsidRPr="000B2F45">
        <w:rPr>
          <w:i/>
        </w:rPr>
        <w:t xml:space="preserve">? No son necesarios, son los Bomberos Voluntarios de la Boca que cumplen con su misión sin preguntar </w:t>
      </w:r>
      <w:r w:rsidR="000B2F45" w:rsidRPr="000B2F45">
        <w:rPr>
          <w:i/>
        </w:rPr>
        <w:t>dónde</w:t>
      </w:r>
      <w:r w:rsidR="000B2F45">
        <w:rPr>
          <w:i/>
        </w:rPr>
        <w:t>…</w:t>
      </w:r>
      <w:r w:rsidRPr="000B2F45">
        <w:rPr>
          <w:i/>
        </w:rPr>
        <w:t xml:space="preserve"> cuando ni por </w:t>
      </w:r>
      <w:r w:rsidR="005079A0" w:rsidRPr="000B2F45">
        <w:rPr>
          <w:i/>
        </w:rPr>
        <w:t>qué</w:t>
      </w:r>
      <w:r w:rsidR="000B2F45">
        <w:rPr>
          <w:i/>
        </w:rPr>
        <w:t>….”</w:t>
      </w:r>
      <w:r w:rsidRPr="000B2F45">
        <w:rPr>
          <w:i/>
        </w:rPr>
        <w:t>.</w:t>
      </w:r>
    </w:p>
    <w:p w:rsidR="00267F3C" w:rsidRDefault="00267F3C" w:rsidP="00267F3C"/>
    <w:p w:rsidR="00267F3C" w:rsidRDefault="00267F3C" w:rsidP="00267F3C">
      <w:r>
        <w:t>El 15 de junio de 1900 siendo padrinos el presidente de la República Teniente General Juan Ameghino Roca y la Marquesa Luigia Malaspina (esposa del entonces ministro de Italia) se inaugura el nuevo edificio social, Brandsen 567, y en una placa de bronce en el ingreso al salón social quedó grabado el siguiente mensaje</w:t>
      </w:r>
      <w:r w:rsidR="005079A0">
        <w:t>:</w:t>
      </w:r>
    </w:p>
    <w:p w:rsidR="00267F3C" w:rsidRDefault="00267F3C" w:rsidP="00267F3C"/>
    <w:p w:rsidR="00267F3C" w:rsidRPr="000B2F45" w:rsidRDefault="00267F3C" w:rsidP="00267F3C">
      <w:pPr>
        <w:rPr>
          <w:i/>
        </w:rPr>
      </w:pPr>
      <w:r w:rsidRPr="000B2F45">
        <w:rPr>
          <w:i/>
        </w:rPr>
        <w:lastRenderedPageBreak/>
        <w:t xml:space="preserve"> “Questo edificio sorto per virtu di popolo, S</w:t>
      </w:r>
      <w:r w:rsidR="00103D29" w:rsidRPr="000B2F45">
        <w:rPr>
          <w:i/>
        </w:rPr>
        <w:t>, E</w:t>
      </w:r>
      <w:r w:rsidRPr="000B2F45">
        <w:rPr>
          <w:i/>
        </w:rPr>
        <w:t>, il Presidente della</w:t>
      </w:r>
      <w:r w:rsidR="009211F2">
        <w:rPr>
          <w:i/>
        </w:rPr>
        <w:t xml:space="preserve"> </w:t>
      </w:r>
      <w:r w:rsidRPr="000B2F45">
        <w:rPr>
          <w:i/>
        </w:rPr>
        <w:t>Repubblica</w:t>
      </w:r>
      <w:r w:rsidR="009211F2">
        <w:rPr>
          <w:i/>
        </w:rPr>
        <w:t xml:space="preserve"> </w:t>
      </w:r>
      <w:r w:rsidRPr="000B2F45">
        <w:rPr>
          <w:i/>
        </w:rPr>
        <w:t>Tenente</w:t>
      </w:r>
      <w:r w:rsidR="009211F2">
        <w:rPr>
          <w:i/>
        </w:rPr>
        <w:t xml:space="preserve"> </w:t>
      </w:r>
      <w:r w:rsidRPr="000B2F45">
        <w:rPr>
          <w:i/>
        </w:rPr>
        <w:t>Generale Giulio A. Roca e</w:t>
      </w:r>
      <w:r w:rsidR="009211F2">
        <w:rPr>
          <w:i/>
        </w:rPr>
        <w:t xml:space="preserve"> </w:t>
      </w:r>
      <w:r w:rsidRPr="000B2F45">
        <w:rPr>
          <w:i/>
        </w:rPr>
        <w:t>la</w:t>
      </w:r>
      <w:r w:rsidR="009211F2">
        <w:rPr>
          <w:i/>
        </w:rPr>
        <w:t xml:space="preserve"> </w:t>
      </w:r>
      <w:r w:rsidRPr="000B2F45">
        <w:rPr>
          <w:i/>
        </w:rPr>
        <w:t>Marchesa</w:t>
      </w:r>
      <w:r w:rsidR="009211F2">
        <w:rPr>
          <w:i/>
        </w:rPr>
        <w:t xml:space="preserve"> </w:t>
      </w:r>
      <w:r w:rsidRPr="000B2F45">
        <w:rPr>
          <w:i/>
        </w:rPr>
        <w:t>Luigia Malaspina il 15 lugio 1900 inaugurarono</w:t>
      </w:r>
      <w:r w:rsidR="000B2F45">
        <w:rPr>
          <w:i/>
        </w:rPr>
        <w:t>”</w:t>
      </w:r>
    </w:p>
    <w:p w:rsidR="00267F3C" w:rsidRDefault="00267F3C" w:rsidP="00267F3C"/>
    <w:p w:rsidR="00267F3C" w:rsidRDefault="00267F3C" w:rsidP="00267F3C">
      <w:r>
        <w:t xml:space="preserve">Han pasado </w:t>
      </w:r>
      <w:r w:rsidR="000B2F45">
        <w:t>1</w:t>
      </w:r>
      <w:r>
        <w:t>38</w:t>
      </w:r>
      <w:r w:rsidR="009211F2">
        <w:t xml:space="preserve"> </w:t>
      </w:r>
      <w:r>
        <w:t>años</w:t>
      </w:r>
      <w:r w:rsidR="000B2F45">
        <w:t>,</w:t>
      </w:r>
      <w:r>
        <w:t xml:space="preserve"> ha</w:t>
      </w:r>
      <w:r w:rsidR="000B2F45">
        <w:t>n</w:t>
      </w:r>
      <w:r>
        <w:t xml:space="preserve"> recorrido su camino a lo largo de los siglos XIX, XX y XXI y aún sigue viva con la misma llama y la misma fuerza que le dieron sus fundadores</w:t>
      </w:r>
      <w:r w:rsidR="000B2F45">
        <w:t>.</w:t>
      </w:r>
    </w:p>
    <w:p w:rsidR="00267F3C" w:rsidRDefault="00267F3C" w:rsidP="00267F3C"/>
    <w:p w:rsidR="00267F3C" w:rsidRDefault="00267F3C" w:rsidP="00267F3C">
      <w:r>
        <w:t>En los tiempos que le toca vivir la institución está dotada de un diverso parque automotor y por sobre todas las cosas posee un capital humano altamente capacitado cuyos valores esenciales son el sacrificio la admiración y la entrega en salvaguarda de vidas y bienes</w:t>
      </w:r>
      <w:r w:rsidR="000B2F45">
        <w:t>.</w:t>
      </w:r>
    </w:p>
    <w:p w:rsidR="00267F3C" w:rsidRDefault="00267F3C" w:rsidP="00267F3C"/>
    <w:p w:rsidR="00267F3C" w:rsidRDefault="00267F3C" w:rsidP="00267F3C">
      <w:r>
        <w:t xml:space="preserve">Es la entidad madre de todos los bomberos voluntarios de la República Argentina y se ha forjado siguiendo el lema VOLERE &amp; POTERE traducido del genovés </w:t>
      </w:r>
      <w:r w:rsidRPr="000B2F45">
        <w:rPr>
          <w:b/>
        </w:rPr>
        <w:t>Querer es Poder</w:t>
      </w:r>
      <w:r w:rsidR="000B2F45">
        <w:rPr>
          <w:b/>
        </w:rPr>
        <w:t>.</w:t>
      </w:r>
    </w:p>
    <w:p w:rsidR="00267F3C" w:rsidRDefault="00267F3C" w:rsidP="00267F3C"/>
    <w:p w:rsidR="000B2F45" w:rsidRDefault="00267F3C" w:rsidP="00267F3C">
      <w:r>
        <w:t>Sin olvidar a sus fundadores ha gustado un nuevo lenguaje más contemporáneo pero cargado con la misma intensidad de vocación de servicio que le fue legado que dice</w:t>
      </w:r>
      <w:r w:rsidR="000B2F45">
        <w:t>:</w:t>
      </w:r>
    </w:p>
    <w:p w:rsidR="006C5634" w:rsidRDefault="00267F3C" w:rsidP="00267F3C">
      <w:pPr>
        <w:rPr>
          <w:b/>
          <w:i/>
        </w:rPr>
      </w:pPr>
      <w:r w:rsidRPr="000B2F45">
        <w:rPr>
          <w:b/>
          <w:i/>
        </w:rPr>
        <w:t xml:space="preserve"> “La única llama que no apagamos es la que nos mantiene vivo”</w:t>
      </w:r>
      <w:r w:rsidR="000B2F45">
        <w:rPr>
          <w:b/>
          <w:i/>
        </w:rPr>
        <w:t>.</w:t>
      </w:r>
    </w:p>
    <w:p w:rsidR="000B2F45" w:rsidRDefault="000B2F45" w:rsidP="00267F3C">
      <w:pPr>
        <w:rPr>
          <w:b/>
          <w:i/>
        </w:rPr>
      </w:pPr>
    </w:p>
    <w:p w:rsidR="000B2F45" w:rsidRPr="000B2F45" w:rsidRDefault="000B2F45" w:rsidP="00267F3C">
      <w:r>
        <w:t>Por todo lo expuesto solicito a mis pares acompañen el presente proyecto.</w:t>
      </w:r>
    </w:p>
    <w:sectPr w:rsidR="000B2F45" w:rsidRPr="000B2F45" w:rsidSect="00592F56">
      <w:headerReference w:type="default" r:id="rId9"/>
      <w:footerReference w:type="default" r:id="rId10"/>
      <w:pgSz w:w="12242" w:h="20163" w:code="5"/>
      <w:pgMar w:top="2977" w:right="851" w:bottom="1418" w:left="2835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0F2" w:rsidRDefault="008A70F2">
      <w:r>
        <w:separator/>
      </w:r>
    </w:p>
  </w:endnote>
  <w:endnote w:type="continuationSeparator" w:id="1">
    <w:p w:rsidR="008A70F2" w:rsidRDefault="008A70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FA" w:rsidRPr="001C19C4" w:rsidRDefault="00C741FA">
    <w:pPr>
      <w:pStyle w:val="Piedepgina"/>
      <w:rPr>
        <w:color w:val="333333"/>
        <w:sz w:val="20"/>
      </w:rPr>
    </w:pPr>
    <w:bookmarkStart w:id="1" w:name="Proyecto"/>
    <w:bookmarkEnd w:id="1"/>
  </w:p>
  <w:p w:rsidR="00C741FA" w:rsidRPr="001C19C4" w:rsidRDefault="00C741FA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103D29" w:rsidRPr="00103D29">
        <w:rPr>
          <w:noProof/>
          <w:color w:val="333333"/>
          <w:sz w:val="20"/>
        </w:rPr>
        <w:t>14/06/2022 14:50:00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103D29" w:rsidRPr="00103D29">
        <w:rPr>
          <w:noProof/>
          <w:color w:val="333333"/>
          <w:sz w:val="20"/>
        </w:rPr>
        <w:t>7057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103D29" w:rsidRPr="00103D29">
        <w:rPr>
          <w:noProof/>
          <w:color w:val="333333"/>
          <w:sz w:val="20"/>
        </w:rPr>
        <w:t>1375</w:t>
      </w:r>
    </w:fldSimple>
  </w:p>
  <w:p w:rsidR="00C741FA" w:rsidRPr="001C19C4" w:rsidRDefault="00C741FA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D53D5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53D58" w:rsidRPr="001C19C4">
      <w:rPr>
        <w:rStyle w:val="Nmerodepgina"/>
        <w:color w:val="333333"/>
      </w:rPr>
      <w:fldChar w:fldCharType="separate"/>
    </w:r>
    <w:r w:rsidR="00103D29">
      <w:rPr>
        <w:rStyle w:val="Nmerodepgina"/>
        <w:noProof/>
        <w:color w:val="333333"/>
      </w:rPr>
      <w:t>1</w:t>
    </w:r>
    <w:r w:rsidR="00D53D5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103D29" w:rsidRPr="00103D29">
        <w:rPr>
          <w:rStyle w:val="Nmerodepgina"/>
          <w:noProof/>
          <w:color w:val="333333"/>
        </w:rPr>
        <w:t>4</w:t>
      </w:r>
    </w:fldSimple>
  </w:p>
  <w:p w:rsidR="00C741FA" w:rsidRPr="001C19C4" w:rsidRDefault="00C741FA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0F2" w:rsidRDefault="008A70F2">
      <w:r>
        <w:separator/>
      </w:r>
    </w:p>
  </w:footnote>
  <w:footnote w:type="continuationSeparator" w:id="1">
    <w:p w:rsidR="008A70F2" w:rsidRDefault="008A70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FA" w:rsidRDefault="00C741F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C741FA" w:rsidRDefault="00C741FA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C28C3"/>
    <w:multiLevelType w:val="hybridMultilevel"/>
    <w:tmpl w:val="85605C96"/>
    <w:lvl w:ilvl="0" w:tplc="34AC1E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61"/>
  </w:hdrShapeDefaults>
  <w:footnotePr>
    <w:footnote w:id="0"/>
    <w:footnote w:id="1"/>
  </w:footnotePr>
  <w:endnotePr>
    <w:endnote w:id="0"/>
    <w:endnote w:id="1"/>
  </w:endnotePr>
  <w:compat/>
  <w:rsids>
    <w:rsidRoot w:val="00656978"/>
    <w:rsid w:val="00003746"/>
    <w:rsid w:val="00026430"/>
    <w:rsid w:val="00030DF5"/>
    <w:rsid w:val="0003615C"/>
    <w:rsid w:val="000376AB"/>
    <w:rsid w:val="00043882"/>
    <w:rsid w:val="00056776"/>
    <w:rsid w:val="00062864"/>
    <w:rsid w:val="00067370"/>
    <w:rsid w:val="000713D7"/>
    <w:rsid w:val="00071CFB"/>
    <w:rsid w:val="00077DAC"/>
    <w:rsid w:val="00080837"/>
    <w:rsid w:val="00081688"/>
    <w:rsid w:val="00081FFF"/>
    <w:rsid w:val="00085D07"/>
    <w:rsid w:val="000B2290"/>
    <w:rsid w:val="000B2F45"/>
    <w:rsid w:val="000D1497"/>
    <w:rsid w:val="000D2860"/>
    <w:rsid w:val="000D6C54"/>
    <w:rsid w:val="000E3949"/>
    <w:rsid w:val="000F74CB"/>
    <w:rsid w:val="000F7E30"/>
    <w:rsid w:val="00103C6B"/>
    <w:rsid w:val="00103D29"/>
    <w:rsid w:val="00104335"/>
    <w:rsid w:val="00121AFE"/>
    <w:rsid w:val="00127D10"/>
    <w:rsid w:val="00136787"/>
    <w:rsid w:val="0014066C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1129"/>
    <w:rsid w:val="001E1B66"/>
    <w:rsid w:val="001E5394"/>
    <w:rsid w:val="001F2924"/>
    <w:rsid w:val="001F3AFD"/>
    <w:rsid w:val="0020043A"/>
    <w:rsid w:val="00205802"/>
    <w:rsid w:val="00205DAD"/>
    <w:rsid w:val="00223436"/>
    <w:rsid w:val="002327DE"/>
    <w:rsid w:val="00246DF0"/>
    <w:rsid w:val="0026220D"/>
    <w:rsid w:val="00265972"/>
    <w:rsid w:val="00267F3C"/>
    <w:rsid w:val="00275865"/>
    <w:rsid w:val="00276A7E"/>
    <w:rsid w:val="002872FC"/>
    <w:rsid w:val="00296815"/>
    <w:rsid w:val="002971A4"/>
    <w:rsid w:val="002B47D0"/>
    <w:rsid w:val="002C52E4"/>
    <w:rsid w:val="002C768C"/>
    <w:rsid w:val="002D05E9"/>
    <w:rsid w:val="002D533A"/>
    <w:rsid w:val="002D778C"/>
    <w:rsid w:val="002E38C3"/>
    <w:rsid w:val="002E4370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7C7E"/>
    <w:rsid w:val="003838EB"/>
    <w:rsid w:val="003921E4"/>
    <w:rsid w:val="00395843"/>
    <w:rsid w:val="003A7311"/>
    <w:rsid w:val="003B3470"/>
    <w:rsid w:val="003B471C"/>
    <w:rsid w:val="003D10AB"/>
    <w:rsid w:val="003D4000"/>
    <w:rsid w:val="003F1EFD"/>
    <w:rsid w:val="003F4249"/>
    <w:rsid w:val="00401C75"/>
    <w:rsid w:val="0040761B"/>
    <w:rsid w:val="00422C3F"/>
    <w:rsid w:val="00424118"/>
    <w:rsid w:val="004354AC"/>
    <w:rsid w:val="004448E4"/>
    <w:rsid w:val="00446E1A"/>
    <w:rsid w:val="00453AC7"/>
    <w:rsid w:val="00466282"/>
    <w:rsid w:val="004847CA"/>
    <w:rsid w:val="004A197B"/>
    <w:rsid w:val="004B7714"/>
    <w:rsid w:val="004C4B76"/>
    <w:rsid w:val="004D2D62"/>
    <w:rsid w:val="004D30D5"/>
    <w:rsid w:val="004D438B"/>
    <w:rsid w:val="004E235F"/>
    <w:rsid w:val="004F6523"/>
    <w:rsid w:val="005079A0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38BD"/>
    <w:rsid w:val="0057409D"/>
    <w:rsid w:val="005769D4"/>
    <w:rsid w:val="00584777"/>
    <w:rsid w:val="00587242"/>
    <w:rsid w:val="00592A41"/>
    <w:rsid w:val="00592F56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F63"/>
    <w:rsid w:val="005E3C49"/>
    <w:rsid w:val="005F35E2"/>
    <w:rsid w:val="005F466E"/>
    <w:rsid w:val="00601A75"/>
    <w:rsid w:val="00616F70"/>
    <w:rsid w:val="00622DE5"/>
    <w:rsid w:val="00636BE0"/>
    <w:rsid w:val="0064363E"/>
    <w:rsid w:val="00653C9C"/>
    <w:rsid w:val="00655B58"/>
    <w:rsid w:val="00656978"/>
    <w:rsid w:val="00670829"/>
    <w:rsid w:val="006778FE"/>
    <w:rsid w:val="006811D6"/>
    <w:rsid w:val="00690392"/>
    <w:rsid w:val="00697F98"/>
    <w:rsid w:val="006C108B"/>
    <w:rsid w:val="006C326A"/>
    <w:rsid w:val="006C40E9"/>
    <w:rsid w:val="006C4452"/>
    <w:rsid w:val="006C5634"/>
    <w:rsid w:val="006D3303"/>
    <w:rsid w:val="006D5CB7"/>
    <w:rsid w:val="006E3675"/>
    <w:rsid w:val="006F0F6C"/>
    <w:rsid w:val="00706B8E"/>
    <w:rsid w:val="00715AF3"/>
    <w:rsid w:val="00716D66"/>
    <w:rsid w:val="00720C1E"/>
    <w:rsid w:val="00721AC7"/>
    <w:rsid w:val="00734F30"/>
    <w:rsid w:val="007410E7"/>
    <w:rsid w:val="007420D8"/>
    <w:rsid w:val="00771B54"/>
    <w:rsid w:val="007728C1"/>
    <w:rsid w:val="00777916"/>
    <w:rsid w:val="00780167"/>
    <w:rsid w:val="00781FA9"/>
    <w:rsid w:val="00795E19"/>
    <w:rsid w:val="007B0FD7"/>
    <w:rsid w:val="007B3715"/>
    <w:rsid w:val="007B6DE7"/>
    <w:rsid w:val="007B76CC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70F2"/>
    <w:rsid w:val="008A7AA9"/>
    <w:rsid w:val="008B4536"/>
    <w:rsid w:val="008C4AC3"/>
    <w:rsid w:val="008D564F"/>
    <w:rsid w:val="00904FC8"/>
    <w:rsid w:val="00906685"/>
    <w:rsid w:val="00910E0F"/>
    <w:rsid w:val="0091690E"/>
    <w:rsid w:val="009211F2"/>
    <w:rsid w:val="00930132"/>
    <w:rsid w:val="00947238"/>
    <w:rsid w:val="00951183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17727"/>
    <w:rsid w:val="00A240CA"/>
    <w:rsid w:val="00A305AF"/>
    <w:rsid w:val="00A37C1D"/>
    <w:rsid w:val="00A40D86"/>
    <w:rsid w:val="00A43208"/>
    <w:rsid w:val="00A47920"/>
    <w:rsid w:val="00A502EF"/>
    <w:rsid w:val="00A55E61"/>
    <w:rsid w:val="00A56CBE"/>
    <w:rsid w:val="00A6507D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2587"/>
    <w:rsid w:val="00B05649"/>
    <w:rsid w:val="00B1723C"/>
    <w:rsid w:val="00B177FE"/>
    <w:rsid w:val="00B264C1"/>
    <w:rsid w:val="00B31B65"/>
    <w:rsid w:val="00B36178"/>
    <w:rsid w:val="00B4148D"/>
    <w:rsid w:val="00B4532F"/>
    <w:rsid w:val="00B46232"/>
    <w:rsid w:val="00B85DFF"/>
    <w:rsid w:val="00B85EE2"/>
    <w:rsid w:val="00BC3ED5"/>
    <w:rsid w:val="00BD334B"/>
    <w:rsid w:val="00BF2B7B"/>
    <w:rsid w:val="00BF71C2"/>
    <w:rsid w:val="00C15EC3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741FA"/>
    <w:rsid w:val="00C87365"/>
    <w:rsid w:val="00C93FF6"/>
    <w:rsid w:val="00CC20B0"/>
    <w:rsid w:val="00CD0539"/>
    <w:rsid w:val="00CE163F"/>
    <w:rsid w:val="00CE4FC3"/>
    <w:rsid w:val="00D21279"/>
    <w:rsid w:val="00D43AA2"/>
    <w:rsid w:val="00D518DB"/>
    <w:rsid w:val="00D53D58"/>
    <w:rsid w:val="00D55ECB"/>
    <w:rsid w:val="00D67721"/>
    <w:rsid w:val="00D758CE"/>
    <w:rsid w:val="00D76A86"/>
    <w:rsid w:val="00D8327E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41A79"/>
    <w:rsid w:val="00E47B47"/>
    <w:rsid w:val="00E55186"/>
    <w:rsid w:val="00E5658D"/>
    <w:rsid w:val="00E615F1"/>
    <w:rsid w:val="00E63146"/>
    <w:rsid w:val="00E64A1D"/>
    <w:rsid w:val="00E74920"/>
    <w:rsid w:val="00E81EE5"/>
    <w:rsid w:val="00E87158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0F74"/>
    <w:rsid w:val="00F75389"/>
    <w:rsid w:val="00F903E8"/>
    <w:rsid w:val="00FA0C8C"/>
    <w:rsid w:val="00FA5E5D"/>
    <w:rsid w:val="00FB0498"/>
    <w:rsid w:val="00FB4F49"/>
    <w:rsid w:val="00FD07F5"/>
    <w:rsid w:val="00FF4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6C10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ivero\Downloads\ib2awgx1el_1587595525.1739%20(1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9446C7-C8EA-42B2-A613-F56329AFF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(11)</Template>
  <TotalTime>305</TotalTime>
  <Pages>4</Pages>
  <Words>1375</Words>
  <Characters>7057</Characters>
  <Application>Microsoft Office Word</Application>
  <DocSecurity>0</DocSecurity>
  <Lines>179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8397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Administrador</dc:creator>
  <cp:lastModifiedBy>madaer</cp:lastModifiedBy>
  <cp:revision>26</cp:revision>
  <cp:lastPrinted>2022-06-14T16:53:00Z</cp:lastPrinted>
  <dcterms:created xsi:type="dcterms:W3CDTF">2022-06-01T15:16:00Z</dcterms:created>
  <dcterms:modified xsi:type="dcterms:W3CDTF">2022-06-14T17:53:00Z</dcterms:modified>
</cp:coreProperties>
</file>